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441A08" w14:textId="4C883A51" w:rsidR="00511E8F" w:rsidRPr="00AC545A" w:rsidRDefault="00511E8F" w:rsidP="00511E8F">
      <w:pPr>
        <w:spacing w:line="360" w:lineRule="auto"/>
        <w:jc w:val="both"/>
        <w:rPr>
          <w:rFonts w:ascii="Mangal" w:eastAsia="Mangal" w:hAnsi="Mangal" w:cs="Kalimati"/>
          <w:b/>
          <w:bCs/>
          <w:color w:val="0D0D0D" w:themeColor="text1" w:themeTint="F2"/>
          <w:sz w:val="24"/>
          <w:szCs w:val="24"/>
        </w:rPr>
      </w:pPr>
    </w:p>
    <w:p w14:paraId="68A788C9" w14:textId="77777777" w:rsidR="00511E8F" w:rsidRPr="00AC545A" w:rsidRDefault="00511E8F" w:rsidP="00511E8F">
      <w:pPr>
        <w:spacing w:line="360" w:lineRule="auto"/>
        <w:jc w:val="both"/>
        <w:rPr>
          <w:rFonts w:ascii="Mangal" w:eastAsia="Mangal" w:hAnsi="Mangal" w:cs="Kalimati"/>
          <w:b/>
          <w:bCs/>
          <w:color w:val="0D0D0D" w:themeColor="text1" w:themeTint="F2"/>
          <w:sz w:val="24"/>
          <w:szCs w:val="24"/>
        </w:rPr>
      </w:pPr>
      <w:r w:rsidRPr="00AC545A">
        <w:rPr>
          <w:rFonts w:cs="Kalimati"/>
          <w:noProof/>
          <w:color w:val="0D0D0D" w:themeColor="text1" w:themeTint="F2"/>
          <w:sz w:val="24"/>
          <w:szCs w:val="24"/>
        </w:rPr>
        <w:drawing>
          <wp:anchor distT="0" distB="0" distL="114300" distR="114300" simplePos="0" relativeHeight="251661824" behindDoc="1" locked="0" layoutInCell="1" allowOverlap="1" wp14:anchorId="363C4FA4" wp14:editId="42C81315">
            <wp:simplePos x="0" y="0"/>
            <wp:positionH relativeFrom="margin">
              <wp:align>center</wp:align>
            </wp:positionH>
            <wp:positionV relativeFrom="paragraph">
              <wp:posOffset>19050</wp:posOffset>
            </wp:positionV>
            <wp:extent cx="927100" cy="857885"/>
            <wp:effectExtent l="0" t="0" r="6350" b="0"/>
            <wp:wrapNone/>
            <wp:docPr id="1020502344" name="Picture 1020502344" descr="EaYmmqwUYAUGb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YmmqwUYAUGbH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7100" cy="8578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3765CD" w14:textId="77777777" w:rsidR="00511E8F" w:rsidRPr="00AC545A" w:rsidRDefault="00511E8F" w:rsidP="00511E8F">
      <w:pPr>
        <w:spacing w:line="360" w:lineRule="auto"/>
        <w:jc w:val="center"/>
        <w:rPr>
          <w:rFonts w:ascii="Mangal" w:eastAsia="Mangal" w:hAnsi="Mangal" w:cs="Kalimati"/>
          <w:b/>
          <w:bCs/>
          <w:color w:val="0D0D0D" w:themeColor="text1" w:themeTint="F2"/>
          <w:sz w:val="24"/>
          <w:szCs w:val="24"/>
        </w:rPr>
      </w:pPr>
    </w:p>
    <w:p w14:paraId="2E49610F" w14:textId="77777777" w:rsidR="00511E8F" w:rsidRPr="00AC545A" w:rsidRDefault="00511E8F" w:rsidP="00511E8F">
      <w:pPr>
        <w:spacing w:after="0" w:line="360" w:lineRule="auto"/>
        <w:jc w:val="center"/>
        <w:rPr>
          <w:rFonts w:ascii="Mangal" w:eastAsia="Mangal" w:hAnsi="Mangal" w:cs="Kalimati"/>
          <w:b/>
          <w:bCs/>
          <w:color w:val="0D0D0D" w:themeColor="text1" w:themeTint="F2"/>
          <w:sz w:val="24"/>
          <w:szCs w:val="24"/>
        </w:rPr>
      </w:pPr>
    </w:p>
    <w:p w14:paraId="501D5264" w14:textId="1AAF3CDC" w:rsidR="00511E8F" w:rsidRPr="00AC545A" w:rsidRDefault="00511E8F" w:rsidP="000B358C">
      <w:pPr>
        <w:spacing w:after="0" w:line="276" w:lineRule="auto"/>
        <w:jc w:val="center"/>
        <w:rPr>
          <w:rFonts w:ascii="Mangal" w:eastAsia="Mangal" w:hAnsi="Mangal" w:cs="Kalimati"/>
          <w:b/>
          <w:bCs/>
          <w:color w:val="0D0D0D" w:themeColor="text1" w:themeTint="F2"/>
          <w:sz w:val="44"/>
          <w:szCs w:val="44"/>
          <w:vertAlign w:val="superscript"/>
        </w:rPr>
      </w:pPr>
      <w:r w:rsidRPr="00AC545A">
        <w:rPr>
          <w:rFonts w:ascii="Mangal" w:eastAsia="Mangal" w:hAnsi="Mangal" w:cs="Kalimati" w:hint="cs"/>
          <w:b/>
          <w:bCs/>
          <w:color w:val="0D0D0D" w:themeColor="text1" w:themeTint="F2"/>
          <w:sz w:val="44"/>
          <w:szCs w:val="44"/>
          <w:vertAlign w:val="superscript"/>
          <w:cs/>
        </w:rPr>
        <w:t xml:space="preserve">आर्थिक वर्ष </w:t>
      </w:r>
      <w:r w:rsidR="00EA54F9" w:rsidRPr="00AC545A">
        <w:rPr>
          <w:rFonts w:ascii="Mangal" w:eastAsia="Mangal" w:hAnsi="Mangal" w:cs="Kalimati" w:hint="cs"/>
          <w:b/>
          <w:bCs/>
          <w:color w:val="0D0D0D" w:themeColor="text1" w:themeTint="F2"/>
          <w:sz w:val="44"/>
          <w:szCs w:val="44"/>
          <w:vertAlign w:val="superscript"/>
          <w:cs/>
        </w:rPr>
        <w:t>२०८३/०८४</w:t>
      </w:r>
      <w:r w:rsidRPr="00AC545A">
        <w:rPr>
          <w:rFonts w:ascii="Mangal" w:eastAsia="Mangal" w:hAnsi="Mangal" w:cs="Kalimati"/>
          <w:b/>
          <w:bCs/>
          <w:color w:val="0D0D0D" w:themeColor="text1" w:themeTint="F2"/>
          <w:sz w:val="44"/>
          <w:szCs w:val="44"/>
          <w:vertAlign w:val="superscript"/>
        </w:rPr>
        <w:t xml:space="preserve"> </w:t>
      </w:r>
      <w:r w:rsidRPr="00AC545A">
        <w:rPr>
          <w:rFonts w:ascii="Mangal" w:eastAsia="Mangal" w:hAnsi="Mangal" w:cs="Kalimati" w:hint="cs"/>
          <w:b/>
          <w:bCs/>
          <w:color w:val="0D0D0D" w:themeColor="text1" w:themeTint="F2"/>
          <w:sz w:val="44"/>
          <w:szCs w:val="44"/>
          <w:vertAlign w:val="superscript"/>
          <w:cs/>
        </w:rPr>
        <w:t>को</w:t>
      </w:r>
    </w:p>
    <w:p w14:paraId="0FEEAD48" w14:textId="77777777" w:rsidR="00511E8F" w:rsidRPr="00AC545A" w:rsidRDefault="00511E8F" w:rsidP="000B358C">
      <w:pPr>
        <w:spacing w:after="0" w:line="276" w:lineRule="auto"/>
        <w:jc w:val="center"/>
        <w:rPr>
          <w:rFonts w:ascii="Mangal" w:eastAsia="Mangal" w:hAnsi="Mangal" w:cs="Kalimati"/>
          <w:b/>
          <w:bCs/>
          <w:color w:val="0D0D0D" w:themeColor="text1" w:themeTint="F2"/>
          <w:sz w:val="44"/>
          <w:szCs w:val="44"/>
          <w:vertAlign w:val="superscript"/>
        </w:rPr>
      </w:pPr>
      <w:r w:rsidRPr="00AC545A">
        <w:rPr>
          <w:rFonts w:ascii="Mangal" w:eastAsia="Mangal" w:hAnsi="Mangal" w:cs="Kalimati" w:hint="cs"/>
          <w:b/>
          <w:bCs/>
          <w:noProof/>
          <w:color w:val="0D0D0D" w:themeColor="text1" w:themeTint="F2"/>
          <w:sz w:val="44"/>
          <w:szCs w:val="44"/>
          <w:vertAlign w:val="superscript"/>
        </w:rPr>
        <mc:AlternateContent>
          <mc:Choice Requires="wps">
            <w:drawing>
              <wp:anchor distT="0" distB="0" distL="114300" distR="114300" simplePos="0" relativeHeight="251662848" behindDoc="0" locked="0" layoutInCell="1" allowOverlap="1" wp14:anchorId="1090E892" wp14:editId="2236D7A6">
                <wp:simplePos x="0" y="0"/>
                <wp:positionH relativeFrom="column">
                  <wp:posOffset>2543175</wp:posOffset>
                </wp:positionH>
                <wp:positionV relativeFrom="paragraph">
                  <wp:posOffset>548004</wp:posOffset>
                </wp:positionV>
                <wp:extent cx="0" cy="2371725"/>
                <wp:effectExtent l="0" t="0" r="19050" b="28575"/>
                <wp:wrapNone/>
                <wp:docPr id="3" name="Straight Connector 3"/>
                <wp:cNvGraphicFramePr/>
                <a:graphic xmlns:a="http://schemas.openxmlformats.org/drawingml/2006/main">
                  <a:graphicData uri="http://schemas.microsoft.com/office/word/2010/wordprocessingShape">
                    <wps:wsp>
                      <wps:cNvCnPr/>
                      <wps:spPr>
                        <a:xfrm>
                          <a:off x="0" y="0"/>
                          <a:ext cx="0" cy="23717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F509FFB" id="Straight Connector 3" o:spid="_x0000_s1026" style="position:absolute;z-index:251662848;visibility:visible;mso-wrap-style:square;mso-wrap-distance-left:9pt;mso-wrap-distance-top:0;mso-wrap-distance-right:9pt;mso-wrap-distance-bottom:0;mso-position-horizontal:absolute;mso-position-horizontal-relative:text;mso-position-vertical:absolute;mso-position-vertical-relative:text" from="200.25pt,43.15pt" to="200.25pt,2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" strokecolor="black [3200]" strokeweight="1.5pt">
                <v:stroke joinstyle="miter"/>
              </v:line>
            </w:pict>
          </mc:Fallback>
        </mc:AlternateContent>
      </w:r>
      <w:r w:rsidRPr="00AC545A">
        <w:rPr>
          <w:rFonts w:ascii="Mangal" w:eastAsia="Mangal" w:hAnsi="Mangal" w:cs="Kalimati" w:hint="cs"/>
          <w:b/>
          <w:bCs/>
          <w:color w:val="0D0D0D" w:themeColor="text1" w:themeTint="F2"/>
          <w:sz w:val="44"/>
          <w:szCs w:val="44"/>
          <w:vertAlign w:val="superscript"/>
          <w:cs/>
        </w:rPr>
        <w:t>बजेट वक्तव्य</w:t>
      </w:r>
    </w:p>
    <w:p w14:paraId="527A6CA9" w14:textId="77777777" w:rsidR="00511E8F" w:rsidRPr="00AC545A" w:rsidRDefault="00511E8F" w:rsidP="00511E8F">
      <w:pPr>
        <w:spacing w:line="360" w:lineRule="auto"/>
        <w:jc w:val="center"/>
        <w:rPr>
          <w:rFonts w:ascii="Mangal" w:eastAsia="Mangal" w:hAnsi="Mangal" w:cs="Kalimati"/>
          <w:b/>
          <w:bCs/>
          <w:color w:val="0D0D0D" w:themeColor="text1" w:themeTint="F2"/>
          <w:sz w:val="24"/>
          <w:szCs w:val="24"/>
        </w:rPr>
      </w:pPr>
      <w:r w:rsidRPr="00AC545A">
        <w:rPr>
          <w:rFonts w:ascii="Mangal" w:eastAsia="Mangal" w:hAnsi="Mangal" w:cs="Kalimati" w:hint="cs"/>
          <w:b/>
          <w:bCs/>
          <w:noProof/>
          <w:color w:val="0D0D0D" w:themeColor="text1" w:themeTint="F2"/>
          <w:sz w:val="24"/>
          <w:szCs w:val="24"/>
        </w:rPr>
        <mc:AlternateContent>
          <mc:Choice Requires="wps">
            <w:drawing>
              <wp:anchor distT="0" distB="0" distL="114300" distR="114300" simplePos="0" relativeHeight="251665920" behindDoc="0" locked="0" layoutInCell="1" allowOverlap="1" wp14:anchorId="2CFBAE08" wp14:editId="4E50419F">
                <wp:simplePos x="0" y="0"/>
                <wp:positionH relativeFrom="column">
                  <wp:posOffset>2819400</wp:posOffset>
                </wp:positionH>
                <wp:positionV relativeFrom="paragraph">
                  <wp:posOffset>519430</wp:posOffset>
                </wp:positionV>
                <wp:extent cx="14340" cy="1178379"/>
                <wp:effectExtent l="0" t="0" r="24130" b="22225"/>
                <wp:wrapNone/>
                <wp:docPr id="6" name="Straight Connector 6"/>
                <wp:cNvGraphicFramePr/>
                <a:graphic xmlns:a="http://schemas.openxmlformats.org/drawingml/2006/main">
                  <a:graphicData uri="http://schemas.microsoft.com/office/word/2010/wordprocessingShape">
                    <wps:wsp>
                      <wps:cNvCnPr/>
                      <wps:spPr>
                        <a:xfrm>
                          <a:off x="0" y="0"/>
                          <a:ext cx="14340" cy="1178379"/>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0B9AA52" id="Straight Connector 6"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pt,40.9pt" to="223.15pt,1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" strokecolor="black [3200]" strokeweight="1.5pt">
                <v:stroke joinstyle="miter"/>
              </v:line>
            </w:pict>
          </mc:Fallback>
        </mc:AlternateContent>
      </w:r>
      <w:r w:rsidRPr="00AC545A">
        <w:rPr>
          <w:rFonts w:ascii="Mangal" w:eastAsia="Mangal" w:hAnsi="Mangal" w:cs="Kalimati" w:hint="cs"/>
          <w:b/>
          <w:bCs/>
          <w:noProof/>
          <w:color w:val="0D0D0D" w:themeColor="text1" w:themeTint="F2"/>
          <w:sz w:val="24"/>
          <w:szCs w:val="24"/>
        </w:rPr>
        <mc:AlternateContent>
          <mc:Choice Requires="wps">
            <w:drawing>
              <wp:anchor distT="0" distB="0" distL="114300" distR="114300" simplePos="0" relativeHeight="251664896" behindDoc="0" locked="0" layoutInCell="1" allowOverlap="1" wp14:anchorId="77F24CFF" wp14:editId="2580C37B">
                <wp:simplePos x="0" y="0"/>
                <wp:positionH relativeFrom="column">
                  <wp:posOffset>2242458</wp:posOffset>
                </wp:positionH>
                <wp:positionV relativeFrom="paragraph">
                  <wp:posOffset>497659</wp:posOffset>
                </wp:positionV>
                <wp:extent cx="14174" cy="1164771"/>
                <wp:effectExtent l="0" t="0" r="24130" b="35560"/>
                <wp:wrapNone/>
                <wp:docPr id="5" name="Straight Connector 5"/>
                <wp:cNvGraphicFramePr/>
                <a:graphic xmlns:a="http://schemas.openxmlformats.org/drawingml/2006/main">
                  <a:graphicData uri="http://schemas.microsoft.com/office/word/2010/wordprocessingShape">
                    <wps:wsp>
                      <wps:cNvCnPr/>
                      <wps:spPr>
                        <a:xfrm>
                          <a:off x="0" y="0"/>
                          <a:ext cx="14174" cy="1164771"/>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70DDF9C" id="Straight Connector 5"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6.55pt,39.2pt" to="177.65pt,1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" strokecolor="black [3200]" strokeweight="1.5pt">
                <v:stroke joinstyle="miter"/>
              </v:line>
            </w:pict>
          </mc:Fallback>
        </mc:AlternateContent>
      </w:r>
      <w:r w:rsidRPr="00AC545A">
        <w:rPr>
          <w:rFonts w:ascii="Mangal" w:eastAsia="Mangal" w:hAnsi="Mangal" w:cs="Kalimati" w:hint="cs"/>
          <w:b/>
          <w:bCs/>
          <w:noProof/>
          <w:color w:val="0D0D0D" w:themeColor="text1" w:themeTint="F2"/>
          <w:sz w:val="24"/>
          <w:szCs w:val="24"/>
        </w:rPr>
        <mc:AlternateContent>
          <mc:Choice Requires="wps">
            <w:drawing>
              <wp:anchor distT="0" distB="0" distL="114300" distR="114300" simplePos="0" relativeHeight="251663872" behindDoc="0" locked="0" layoutInCell="1" allowOverlap="1" wp14:anchorId="57D80E70" wp14:editId="16AEC6D7">
                <wp:simplePos x="0" y="0"/>
                <wp:positionH relativeFrom="column">
                  <wp:posOffset>2914651</wp:posOffset>
                </wp:positionH>
                <wp:positionV relativeFrom="paragraph">
                  <wp:posOffset>441326</wp:posOffset>
                </wp:positionV>
                <wp:extent cx="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EE2D201" id="Straight Connector 4"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9.5pt,34.75pt" to="229.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" strokecolor="#5b9bd5 [3204]" strokeweight=".5pt">
                <v:stroke joinstyle="miter"/>
              </v:line>
            </w:pict>
          </mc:Fallback>
        </mc:AlternateContent>
      </w:r>
    </w:p>
    <w:p w14:paraId="3DA77081" w14:textId="77777777" w:rsidR="00511E8F" w:rsidRPr="00AC545A" w:rsidRDefault="00511E8F" w:rsidP="00511E8F">
      <w:pPr>
        <w:spacing w:line="360" w:lineRule="auto"/>
        <w:jc w:val="center"/>
        <w:rPr>
          <w:rFonts w:ascii="Mangal" w:eastAsia="Mangal" w:hAnsi="Mangal" w:cs="Kalimati"/>
          <w:b/>
          <w:bCs/>
          <w:color w:val="0D0D0D" w:themeColor="text1" w:themeTint="F2"/>
          <w:sz w:val="24"/>
          <w:szCs w:val="24"/>
        </w:rPr>
      </w:pPr>
    </w:p>
    <w:p w14:paraId="6C028FE2" w14:textId="77777777" w:rsidR="00511E8F" w:rsidRPr="00AC545A" w:rsidRDefault="00511E8F" w:rsidP="00511E8F">
      <w:pPr>
        <w:spacing w:after="0" w:line="240" w:lineRule="auto"/>
        <w:ind w:left="2160" w:firstLine="720"/>
        <w:rPr>
          <w:rFonts w:ascii="Mangal" w:eastAsia="Mangal" w:hAnsi="Mangal" w:cs="Kalimati"/>
          <w:b/>
          <w:bCs/>
          <w:color w:val="0D0D0D" w:themeColor="text1" w:themeTint="F2"/>
          <w:sz w:val="24"/>
          <w:szCs w:val="24"/>
        </w:rPr>
      </w:pPr>
    </w:p>
    <w:p w14:paraId="67109243"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7022B432"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71D17F7E"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666011B1"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2AE2762B" w14:textId="77777777" w:rsidR="009F0852" w:rsidRPr="00AC545A" w:rsidRDefault="009F0852" w:rsidP="00511E8F">
      <w:pPr>
        <w:spacing w:after="0" w:line="240" w:lineRule="auto"/>
        <w:ind w:left="2160" w:firstLine="720"/>
        <w:rPr>
          <w:rFonts w:ascii="Mangal" w:eastAsia="Mangal" w:hAnsi="Mangal" w:cs="Kalimati"/>
          <w:b/>
          <w:bCs/>
          <w:color w:val="0D0D0D" w:themeColor="text1" w:themeTint="F2"/>
          <w:sz w:val="24"/>
          <w:szCs w:val="24"/>
        </w:rPr>
      </w:pPr>
    </w:p>
    <w:p w14:paraId="50BF4B8A"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0576D615" w14:textId="77777777" w:rsidR="00201062" w:rsidRPr="00AC545A" w:rsidRDefault="00201062" w:rsidP="00511E8F">
      <w:pPr>
        <w:spacing w:after="0" w:line="240" w:lineRule="auto"/>
        <w:ind w:left="2160" w:firstLine="720"/>
        <w:rPr>
          <w:rFonts w:ascii="Mangal" w:eastAsia="Mangal" w:hAnsi="Mangal" w:cs="Kalimati"/>
          <w:b/>
          <w:bCs/>
          <w:color w:val="0D0D0D" w:themeColor="text1" w:themeTint="F2"/>
          <w:sz w:val="24"/>
          <w:szCs w:val="24"/>
        </w:rPr>
      </w:pPr>
    </w:p>
    <w:p w14:paraId="4F699860" w14:textId="6CF41CD2" w:rsidR="00511E8F" w:rsidRPr="00AC545A" w:rsidRDefault="00511E8F" w:rsidP="00511E8F">
      <w:pPr>
        <w:spacing w:after="0" w:line="240" w:lineRule="auto"/>
        <w:ind w:left="2160" w:firstLine="720"/>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लुम्बिनी प्रदेश सरकार</w:t>
      </w:r>
    </w:p>
    <w:p w14:paraId="21078D71"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आर्थिक मामिला तथा योजना मन्त्रालय</w:t>
      </w:r>
    </w:p>
    <w:p w14:paraId="39C9F77A"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राप्ती उपत्यका (देउखुरी)</w:t>
      </w:r>
      <w:r w:rsidRPr="00AC545A">
        <w:rPr>
          <w:rFonts w:ascii="Mangal" w:eastAsia="Mangal" w:hAnsi="Mangal" w:cs="Kalimati"/>
          <w:b/>
          <w:bCs/>
          <w:color w:val="0D0D0D" w:themeColor="text1" w:themeTint="F2"/>
          <w:sz w:val="24"/>
          <w:szCs w:val="24"/>
        </w:rPr>
        <w:t xml:space="preserve">, </w:t>
      </w:r>
      <w:r w:rsidRPr="00AC545A">
        <w:rPr>
          <w:rFonts w:ascii="Mangal" w:eastAsia="Mangal" w:hAnsi="Mangal" w:cs="Kalimati" w:hint="cs"/>
          <w:b/>
          <w:bCs/>
          <w:color w:val="0D0D0D" w:themeColor="text1" w:themeTint="F2"/>
          <w:sz w:val="24"/>
          <w:szCs w:val="24"/>
          <w:cs/>
        </w:rPr>
        <w:t>नेपाल</w:t>
      </w:r>
    </w:p>
    <w:p w14:paraId="1427CB7B"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२०८३</w:t>
      </w:r>
    </w:p>
    <w:p w14:paraId="55B5DE16" w14:textId="77777777" w:rsidR="00511E8F" w:rsidRPr="00AC545A" w:rsidRDefault="00511E8F" w:rsidP="00511E8F">
      <w:pPr>
        <w:spacing w:line="360" w:lineRule="auto"/>
        <w:jc w:val="both"/>
        <w:rPr>
          <w:rFonts w:ascii="Mangal" w:eastAsia="Mangal" w:hAnsi="Mangal" w:cs="Kalimati"/>
          <w:b/>
          <w:bCs/>
          <w:color w:val="0D0D0D" w:themeColor="text1" w:themeTint="F2"/>
          <w:sz w:val="24"/>
          <w:szCs w:val="24"/>
        </w:rPr>
      </w:pPr>
    </w:p>
    <w:p w14:paraId="1434D117" w14:textId="77777777" w:rsidR="00511E8F" w:rsidRPr="00AC545A" w:rsidRDefault="00511E8F" w:rsidP="00511E8F">
      <w:pPr>
        <w:spacing w:line="360" w:lineRule="auto"/>
        <w:jc w:val="both"/>
        <w:rPr>
          <w:rFonts w:ascii="Mangal" w:eastAsia="Mangal" w:hAnsi="Mangal" w:cs="Kalimati"/>
          <w:b/>
          <w:bCs/>
          <w:color w:val="0D0D0D" w:themeColor="text1" w:themeTint="F2"/>
          <w:sz w:val="24"/>
          <w:szCs w:val="24"/>
        </w:rPr>
      </w:pPr>
    </w:p>
    <w:p w14:paraId="4946220B"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r w:rsidRPr="00AC545A">
        <w:rPr>
          <w:rFonts w:ascii="Mangal" w:eastAsia="Mangal" w:hAnsi="Mangal" w:cs="Kalimati"/>
          <w:b/>
          <w:bCs/>
          <w:color w:val="0D0D0D" w:themeColor="text1" w:themeTint="F2"/>
          <w:sz w:val="24"/>
          <w:szCs w:val="24"/>
          <w:cs/>
        </w:rPr>
        <w:t>प्रदेश सभा</w:t>
      </w:r>
      <w:r w:rsidRPr="00AC545A">
        <w:rPr>
          <w:rFonts w:ascii="Preeti Normal" w:hAnsi="Preeti Normal" w:cs="Kalimati" w:hint="cs"/>
          <w:b/>
          <w:bCs/>
          <w:color w:val="0D0D0D" w:themeColor="text1" w:themeTint="F2"/>
          <w:sz w:val="24"/>
          <w:szCs w:val="24"/>
          <w:cs/>
        </w:rPr>
        <w:t xml:space="preserve"> </w:t>
      </w:r>
      <w:r w:rsidRPr="00AC545A">
        <w:rPr>
          <w:rFonts w:ascii="Mangal" w:eastAsia="Mangal" w:hAnsi="Mangal" w:cs="Kalimati"/>
          <w:b/>
          <w:bCs/>
          <w:color w:val="0D0D0D" w:themeColor="text1" w:themeTint="F2"/>
          <w:sz w:val="24"/>
          <w:szCs w:val="24"/>
          <w:cs/>
        </w:rPr>
        <w:t>बैठकमा आर्थिक</w:t>
      </w:r>
      <w:r w:rsidRPr="00AC545A">
        <w:rPr>
          <w:rFonts w:ascii="Preeti Normal" w:hAnsi="Preeti Normal" w:cs="Kalimati" w:hint="cs"/>
          <w:b/>
          <w:bCs/>
          <w:color w:val="0D0D0D" w:themeColor="text1" w:themeTint="F2"/>
          <w:sz w:val="24"/>
          <w:szCs w:val="24"/>
          <w:cs/>
        </w:rPr>
        <w:t xml:space="preserve"> </w:t>
      </w:r>
      <w:r w:rsidRPr="00AC545A">
        <w:rPr>
          <w:rFonts w:ascii="Mangal" w:eastAsia="Mangal" w:hAnsi="Mangal" w:cs="Kalimati" w:hint="cs"/>
          <w:b/>
          <w:bCs/>
          <w:color w:val="0D0D0D" w:themeColor="text1" w:themeTint="F2"/>
          <w:sz w:val="24"/>
          <w:szCs w:val="24"/>
          <w:cs/>
        </w:rPr>
        <w:t xml:space="preserve">मामिला तथा योजना </w:t>
      </w:r>
      <w:r w:rsidRPr="00AC545A">
        <w:rPr>
          <w:rFonts w:ascii="Mangal" w:eastAsia="Mangal" w:hAnsi="Mangal" w:cs="Kalimati"/>
          <w:b/>
          <w:bCs/>
          <w:color w:val="0D0D0D" w:themeColor="text1" w:themeTint="F2"/>
          <w:sz w:val="24"/>
          <w:szCs w:val="24"/>
          <w:cs/>
        </w:rPr>
        <w:t>मन्त्री</w:t>
      </w:r>
    </w:p>
    <w:p w14:paraId="2294CCCD"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 xml:space="preserve">धनेन्द्र कार्कीद्वारा </w:t>
      </w:r>
      <w:r w:rsidRPr="00AC545A">
        <w:rPr>
          <w:rFonts w:ascii="Mangal" w:eastAsia="Mangal" w:hAnsi="Mangal" w:cs="Kalimati"/>
          <w:b/>
          <w:bCs/>
          <w:color w:val="0D0D0D" w:themeColor="text1" w:themeTint="F2"/>
          <w:sz w:val="24"/>
          <w:szCs w:val="24"/>
          <w:cs/>
        </w:rPr>
        <w:t>प्रस्तुत</w:t>
      </w:r>
      <w:r w:rsidRPr="00AC545A">
        <w:rPr>
          <w:rFonts w:ascii="Preeti Normal" w:hAnsi="Preeti Normal" w:cs="Kalimati" w:hint="cs"/>
          <w:b/>
          <w:bCs/>
          <w:color w:val="0D0D0D" w:themeColor="text1" w:themeTint="F2"/>
          <w:sz w:val="24"/>
          <w:szCs w:val="24"/>
          <w:cs/>
        </w:rPr>
        <w:t xml:space="preserve"> </w:t>
      </w:r>
    </w:p>
    <w:p w14:paraId="41818EEB" w14:textId="77777777" w:rsidR="00511E8F" w:rsidRPr="00AC545A" w:rsidRDefault="00511E8F" w:rsidP="00511E8F">
      <w:pPr>
        <w:spacing w:after="0" w:line="360" w:lineRule="auto"/>
        <w:jc w:val="center"/>
        <w:rPr>
          <w:rFonts w:ascii="Mangal" w:eastAsia="Mangal" w:hAnsi="Mangal" w:cs="Kalimati"/>
          <w:b/>
          <w:bCs/>
          <w:color w:val="0D0D0D" w:themeColor="text1" w:themeTint="F2"/>
          <w:sz w:val="24"/>
          <w:szCs w:val="24"/>
        </w:rPr>
      </w:pPr>
    </w:p>
    <w:p w14:paraId="22549AED" w14:textId="77777777" w:rsidR="00511E8F" w:rsidRPr="00AC545A" w:rsidRDefault="00511E8F" w:rsidP="00511E8F">
      <w:pPr>
        <w:spacing w:after="0" w:line="360" w:lineRule="auto"/>
        <w:rPr>
          <w:rFonts w:ascii="Mangal" w:eastAsia="Mangal" w:hAnsi="Mangal" w:cs="Kalimati"/>
          <w:b/>
          <w:bCs/>
          <w:color w:val="0D0D0D" w:themeColor="text1" w:themeTint="F2"/>
          <w:sz w:val="24"/>
          <w:szCs w:val="24"/>
        </w:rPr>
      </w:pPr>
    </w:p>
    <w:p w14:paraId="22C82980" w14:textId="77777777" w:rsidR="00511E8F" w:rsidRPr="00AC545A" w:rsidRDefault="00511E8F" w:rsidP="00511E8F">
      <w:pPr>
        <w:spacing w:after="0" w:line="360" w:lineRule="auto"/>
        <w:rPr>
          <w:rFonts w:ascii="Mangal" w:eastAsia="Mangal" w:hAnsi="Mangal" w:cs="Kalimati"/>
          <w:b/>
          <w:bCs/>
          <w:color w:val="0D0D0D" w:themeColor="text1" w:themeTint="F2"/>
          <w:sz w:val="24"/>
          <w:szCs w:val="24"/>
        </w:rPr>
      </w:pPr>
    </w:p>
    <w:p w14:paraId="73ECDE33" w14:textId="77777777" w:rsidR="00511E8F" w:rsidRPr="00AC545A" w:rsidRDefault="00511E8F" w:rsidP="00511E8F">
      <w:pPr>
        <w:spacing w:after="0" w:line="360" w:lineRule="auto"/>
        <w:rPr>
          <w:rFonts w:ascii="Mangal" w:eastAsia="Mangal" w:hAnsi="Mangal" w:cs="Kalimati"/>
          <w:b/>
          <w:bCs/>
          <w:color w:val="0D0D0D" w:themeColor="text1" w:themeTint="F2"/>
          <w:sz w:val="24"/>
          <w:szCs w:val="24"/>
        </w:rPr>
      </w:pPr>
    </w:p>
    <w:p w14:paraId="61154E66" w14:textId="77777777" w:rsidR="00511E8F" w:rsidRPr="00AC545A" w:rsidRDefault="00511E8F" w:rsidP="00511E8F">
      <w:pPr>
        <w:spacing w:after="0" w:line="360" w:lineRule="auto"/>
        <w:jc w:val="center"/>
        <w:rPr>
          <w:rFonts w:ascii="Mangal" w:eastAsia="Mangal" w:hAnsi="Mangal" w:cs="Kalimati"/>
          <w:b/>
          <w:bCs/>
          <w:color w:val="0D0D0D" w:themeColor="text1" w:themeTint="F2"/>
          <w:sz w:val="24"/>
          <w:szCs w:val="24"/>
        </w:rPr>
      </w:pPr>
      <w:r w:rsidRPr="00AC545A">
        <w:rPr>
          <w:rFonts w:ascii="Mangal" w:eastAsia="Mangal" w:hAnsi="Mangal" w:cs="Kalimati"/>
          <w:b/>
          <w:bCs/>
          <w:color w:val="0D0D0D" w:themeColor="text1" w:themeTint="F2"/>
          <w:sz w:val="24"/>
          <w:szCs w:val="24"/>
          <w:cs/>
        </w:rPr>
        <w:t>आर्थिक</w:t>
      </w:r>
      <w:r w:rsidRPr="00AC545A">
        <w:rPr>
          <w:rFonts w:ascii="Preeti Normal" w:hAnsi="Preeti Normal" w:cs="Kalimati" w:hint="cs"/>
          <w:b/>
          <w:bCs/>
          <w:color w:val="0D0D0D" w:themeColor="text1" w:themeTint="F2"/>
          <w:sz w:val="24"/>
          <w:szCs w:val="24"/>
          <w:cs/>
        </w:rPr>
        <w:t xml:space="preserve"> </w:t>
      </w:r>
      <w:r w:rsidRPr="00AC545A">
        <w:rPr>
          <w:rFonts w:ascii="Mangal" w:eastAsia="Mangal" w:hAnsi="Mangal" w:cs="Kalimati"/>
          <w:b/>
          <w:bCs/>
          <w:color w:val="0D0D0D" w:themeColor="text1" w:themeTint="F2"/>
          <w:sz w:val="24"/>
          <w:szCs w:val="24"/>
          <w:cs/>
        </w:rPr>
        <w:t>वर्ष</w:t>
      </w:r>
      <w:r w:rsidRPr="00AC545A">
        <w:rPr>
          <w:rFonts w:ascii="Preeti Normal" w:hAnsi="Preeti Normal" w:cs="Kalimati"/>
          <w:b/>
          <w:bCs/>
          <w:color w:val="0D0D0D" w:themeColor="text1" w:themeTint="F2"/>
          <w:sz w:val="24"/>
          <w:szCs w:val="24"/>
          <w:cs/>
        </w:rPr>
        <w:t xml:space="preserve"> </w:t>
      </w:r>
      <w:r w:rsidRPr="00AC545A">
        <w:rPr>
          <w:rFonts w:ascii="Mangal" w:eastAsia="Mangal" w:hAnsi="Mangal" w:cs="Kalimati"/>
          <w:b/>
          <w:bCs/>
          <w:color w:val="0D0D0D" w:themeColor="text1" w:themeTint="F2"/>
          <w:sz w:val="24"/>
          <w:szCs w:val="24"/>
          <w:cs/>
        </w:rPr>
        <w:t>२०</w:t>
      </w:r>
      <w:r w:rsidRPr="00AC545A">
        <w:rPr>
          <w:rFonts w:ascii="Mangal" w:eastAsia="Mangal" w:hAnsi="Mangal" w:cs="Kalimati" w:hint="cs"/>
          <w:b/>
          <w:bCs/>
          <w:color w:val="0D0D0D" w:themeColor="text1" w:themeTint="F2"/>
          <w:sz w:val="24"/>
          <w:szCs w:val="24"/>
          <w:cs/>
        </w:rPr>
        <w:t>८३</w:t>
      </w:r>
      <w:r w:rsidRPr="00AC545A">
        <w:rPr>
          <w:rFonts w:ascii="Preeti Normal" w:hAnsi="Preeti Normal" w:cs="Kalimati"/>
          <w:b/>
          <w:bCs/>
          <w:color w:val="0D0D0D" w:themeColor="text1" w:themeTint="F2"/>
          <w:sz w:val="24"/>
          <w:szCs w:val="24"/>
          <w:cs/>
        </w:rPr>
        <w:t>/</w:t>
      </w:r>
      <w:r w:rsidRPr="00AC545A">
        <w:rPr>
          <w:rFonts w:ascii="Preeti Normal" w:hAnsi="Preeti Normal" w:cs="Kalimati" w:hint="cs"/>
          <w:b/>
          <w:bCs/>
          <w:color w:val="0D0D0D" w:themeColor="text1" w:themeTint="F2"/>
          <w:sz w:val="24"/>
          <w:szCs w:val="24"/>
          <w:cs/>
        </w:rPr>
        <w:t xml:space="preserve">०८४ </w:t>
      </w:r>
      <w:r w:rsidRPr="00AC545A">
        <w:rPr>
          <w:rFonts w:ascii="Mangal" w:eastAsia="Mangal" w:hAnsi="Mangal" w:cs="Kalimati"/>
          <w:b/>
          <w:bCs/>
          <w:color w:val="0D0D0D" w:themeColor="text1" w:themeTint="F2"/>
          <w:sz w:val="24"/>
          <w:szCs w:val="24"/>
          <w:cs/>
        </w:rPr>
        <w:t>को</w:t>
      </w:r>
      <w:r w:rsidRPr="00AC545A">
        <w:rPr>
          <w:rFonts w:ascii="Preeti Normal" w:hAnsi="Preeti Normal" w:cs="Kalimati" w:hint="cs"/>
          <w:b/>
          <w:bCs/>
          <w:color w:val="0D0D0D" w:themeColor="text1" w:themeTint="F2"/>
          <w:sz w:val="24"/>
          <w:szCs w:val="24"/>
          <w:cs/>
        </w:rPr>
        <w:t xml:space="preserve"> </w:t>
      </w:r>
      <w:r w:rsidRPr="00AC545A">
        <w:rPr>
          <w:rFonts w:ascii="Mangal" w:eastAsia="Mangal" w:hAnsi="Mangal" w:cs="Kalimati"/>
          <w:b/>
          <w:bCs/>
          <w:color w:val="0D0D0D" w:themeColor="text1" w:themeTint="F2"/>
          <w:sz w:val="24"/>
          <w:szCs w:val="24"/>
          <w:cs/>
        </w:rPr>
        <w:t>बजेट</w:t>
      </w:r>
      <w:r w:rsidRPr="00AC545A">
        <w:rPr>
          <w:rFonts w:ascii="Preeti Normal" w:hAnsi="Preeti Normal" w:cs="Kalimati" w:hint="cs"/>
          <w:b/>
          <w:bCs/>
          <w:color w:val="0D0D0D" w:themeColor="text1" w:themeTint="F2"/>
          <w:sz w:val="24"/>
          <w:szCs w:val="24"/>
          <w:cs/>
        </w:rPr>
        <w:t xml:space="preserve"> </w:t>
      </w:r>
      <w:r w:rsidRPr="00AC545A">
        <w:rPr>
          <w:rFonts w:ascii="Mangal" w:eastAsia="Mangal" w:hAnsi="Mangal" w:cs="Kalimati" w:hint="cs"/>
          <w:b/>
          <w:bCs/>
          <w:color w:val="0D0D0D" w:themeColor="text1" w:themeTint="F2"/>
          <w:sz w:val="24"/>
          <w:szCs w:val="24"/>
          <w:cs/>
        </w:rPr>
        <w:t>व</w:t>
      </w:r>
      <w:r w:rsidRPr="00AC545A">
        <w:rPr>
          <w:rFonts w:ascii="Mangal" w:eastAsia="Mangal" w:hAnsi="Mangal" w:cs="Kalimati"/>
          <w:b/>
          <w:bCs/>
          <w:color w:val="0D0D0D" w:themeColor="text1" w:themeTint="F2"/>
          <w:sz w:val="24"/>
          <w:szCs w:val="24"/>
          <w:cs/>
        </w:rPr>
        <w:t>क्तव्य</w:t>
      </w:r>
    </w:p>
    <w:p w14:paraId="096D9346" w14:textId="77777777" w:rsidR="00511E8F" w:rsidRPr="00AC545A" w:rsidRDefault="00511E8F" w:rsidP="00511E8F">
      <w:pPr>
        <w:spacing w:after="0" w:line="360" w:lineRule="auto"/>
        <w:jc w:val="center"/>
        <w:rPr>
          <w:rFonts w:ascii="Mangal" w:eastAsia="Mangal" w:hAnsi="Mangal" w:cs="Kalimati"/>
          <w:b/>
          <w:bCs/>
          <w:color w:val="0D0D0D" w:themeColor="text1" w:themeTint="F2"/>
          <w:sz w:val="24"/>
          <w:szCs w:val="24"/>
        </w:rPr>
      </w:pPr>
    </w:p>
    <w:p w14:paraId="4BB78D57" w14:textId="77777777" w:rsidR="00511E8F" w:rsidRPr="00AC545A" w:rsidRDefault="00511E8F" w:rsidP="00511E8F">
      <w:pPr>
        <w:spacing w:after="0" w:line="360" w:lineRule="auto"/>
        <w:jc w:val="center"/>
        <w:rPr>
          <w:rFonts w:ascii="Preeti Normal" w:hAnsi="Preeti Normal" w:cs="Kalimati"/>
          <w:b/>
          <w:bCs/>
          <w:color w:val="0D0D0D" w:themeColor="text1" w:themeTint="F2"/>
          <w:sz w:val="24"/>
          <w:szCs w:val="24"/>
        </w:rPr>
      </w:pPr>
    </w:p>
    <w:p w14:paraId="5BB62330"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p>
    <w:p w14:paraId="7570C772" w14:textId="77777777" w:rsidR="00511E8F" w:rsidRPr="00AC545A" w:rsidRDefault="00511E8F" w:rsidP="00511E8F">
      <w:pPr>
        <w:spacing w:after="0" w:line="240" w:lineRule="auto"/>
        <w:jc w:val="center"/>
        <w:rPr>
          <w:rFonts w:ascii="Mangal" w:eastAsia="Mangal" w:hAnsi="Mangal" w:cs="Kalimati"/>
          <w:b/>
          <w:bCs/>
          <w:color w:val="0D0D0D" w:themeColor="text1" w:themeTint="F2"/>
          <w:sz w:val="24"/>
          <w:szCs w:val="24"/>
        </w:rPr>
      </w:pPr>
    </w:p>
    <w:p w14:paraId="02A0468C" w14:textId="77777777" w:rsidR="00511E8F" w:rsidRPr="00AC545A" w:rsidRDefault="00511E8F" w:rsidP="00511E8F">
      <w:pPr>
        <w:spacing w:after="0" w:line="240" w:lineRule="auto"/>
        <w:jc w:val="center"/>
        <w:rPr>
          <w:rFonts w:ascii="Mangal" w:eastAsia="Mangal" w:hAnsi="Mangal" w:cs="Kalimati"/>
          <w:color w:val="0D0D0D" w:themeColor="text1" w:themeTint="F2"/>
          <w:sz w:val="24"/>
          <w:szCs w:val="24"/>
        </w:rPr>
      </w:pPr>
      <w:r w:rsidRPr="00AC545A">
        <w:rPr>
          <w:rFonts w:ascii="Mangal" w:eastAsia="Mangal" w:hAnsi="Mangal" w:cs="Kalimati" w:hint="cs"/>
          <w:color w:val="0D0D0D" w:themeColor="text1" w:themeTint="F2"/>
          <w:sz w:val="24"/>
          <w:szCs w:val="24"/>
          <w:cs/>
        </w:rPr>
        <w:t>लुम्बिनी प्रदेश सरकार</w:t>
      </w:r>
    </w:p>
    <w:p w14:paraId="59BF0C26" w14:textId="77777777" w:rsidR="00511E8F" w:rsidRPr="00AC545A" w:rsidRDefault="00511E8F" w:rsidP="00511E8F">
      <w:pPr>
        <w:spacing w:after="0" w:line="240" w:lineRule="auto"/>
        <w:jc w:val="center"/>
        <w:rPr>
          <w:rFonts w:ascii="Mangal" w:eastAsia="Mangal" w:hAnsi="Mangal" w:cs="Kalimati"/>
          <w:color w:val="0D0D0D" w:themeColor="text1" w:themeTint="F2"/>
          <w:sz w:val="24"/>
          <w:szCs w:val="24"/>
        </w:rPr>
      </w:pPr>
      <w:r w:rsidRPr="00AC545A">
        <w:rPr>
          <w:rFonts w:ascii="Mangal" w:eastAsia="Mangal" w:hAnsi="Mangal" w:cs="Kalimati" w:hint="cs"/>
          <w:color w:val="0D0D0D" w:themeColor="text1" w:themeTint="F2"/>
          <w:sz w:val="24"/>
          <w:szCs w:val="24"/>
          <w:cs/>
        </w:rPr>
        <w:t>आर्थिक मामिला तथा योजना मन्त्रालय</w:t>
      </w:r>
    </w:p>
    <w:p w14:paraId="1141FCDB" w14:textId="77777777" w:rsidR="00511E8F" w:rsidRPr="00AC545A" w:rsidRDefault="00511E8F" w:rsidP="00511E8F">
      <w:pPr>
        <w:spacing w:after="0" w:line="240" w:lineRule="auto"/>
        <w:jc w:val="center"/>
        <w:rPr>
          <w:rFonts w:ascii="Mangal" w:eastAsia="Mangal" w:hAnsi="Mangal" w:cs="Kalimati"/>
          <w:color w:val="0D0D0D" w:themeColor="text1" w:themeTint="F2"/>
          <w:sz w:val="24"/>
          <w:szCs w:val="24"/>
          <w:cs/>
        </w:rPr>
      </w:pPr>
      <w:r w:rsidRPr="00AC545A">
        <w:rPr>
          <w:rFonts w:ascii="Mangal" w:eastAsia="Mangal" w:hAnsi="Mangal" w:cs="Kalimati" w:hint="cs"/>
          <w:color w:val="0D0D0D" w:themeColor="text1" w:themeTint="F2"/>
          <w:sz w:val="24"/>
          <w:szCs w:val="24"/>
          <w:cs/>
        </w:rPr>
        <w:t>राप्ती उपत्यका (देउखुरी)</w:t>
      </w:r>
      <w:r w:rsidRPr="00AC545A">
        <w:rPr>
          <w:rFonts w:ascii="Mangal" w:eastAsia="Mangal" w:hAnsi="Mangal" w:cs="Kalimati"/>
          <w:color w:val="0D0D0D" w:themeColor="text1" w:themeTint="F2"/>
          <w:sz w:val="24"/>
          <w:szCs w:val="24"/>
        </w:rPr>
        <w:t xml:space="preserve">, </w:t>
      </w:r>
      <w:r w:rsidRPr="00AC545A">
        <w:rPr>
          <w:rFonts w:ascii="Mangal" w:eastAsia="Mangal" w:hAnsi="Mangal" w:cs="Kalimati" w:hint="cs"/>
          <w:color w:val="0D0D0D" w:themeColor="text1" w:themeTint="F2"/>
          <w:sz w:val="24"/>
          <w:szCs w:val="24"/>
          <w:cs/>
        </w:rPr>
        <w:t>नेपाल</w:t>
      </w:r>
    </w:p>
    <w:p w14:paraId="2B8E0905" w14:textId="77777777" w:rsidR="00511E8F" w:rsidRPr="00AC545A" w:rsidRDefault="00511E8F" w:rsidP="00511E8F">
      <w:pPr>
        <w:spacing w:after="0" w:line="240" w:lineRule="auto"/>
        <w:jc w:val="center"/>
        <w:rPr>
          <w:rFonts w:ascii="Mangal" w:eastAsia="Mangal" w:hAnsi="Mangal" w:cs="Kalimati"/>
          <w:color w:val="0D0D0D" w:themeColor="text1" w:themeTint="F2"/>
          <w:sz w:val="24"/>
          <w:szCs w:val="24"/>
        </w:rPr>
      </w:pPr>
      <w:r w:rsidRPr="00AC545A">
        <w:rPr>
          <w:rFonts w:ascii="Mangal" w:eastAsia="Mangal" w:hAnsi="Mangal" w:cs="Kalimati" w:hint="cs"/>
          <w:color w:val="0D0D0D" w:themeColor="text1" w:themeTint="F2"/>
          <w:sz w:val="24"/>
          <w:szCs w:val="24"/>
          <w:cs/>
        </w:rPr>
        <w:t>२०८३ असार १</w:t>
      </w:r>
    </w:p>
    <w:p w14:paraId="2ADB3408" w14:textId="02FCC5C9" w:rsidR="00D56F65" w:rsidRPr="00AC545A" w:rsidRDefault="00D56F65" w:rsidP="009472A6">
      <w:pPr>
        <w:spacing w:line="360" w:lineRule="auto"/>
        <w:jc w:val="both"/>
        <w:rPr>
          <w:rFonts w:ascii="Mangal" w:eastAsia="Mangal" w:hAnsi="Mangal" w:cs="Kalimati"/>
          <w:color w:val="0D0D0D" w:themeColor="text1" w:themeTint="F2"/>
          <w:sz w:val="24"/>
          <w:szCs w:val="24"/>
        </w:rPr>
      </w:pPr>
    </w:p>
    <w:p w14:paraId="3667E37C" w14:textId="77777777" w:rsidR="0099656B" w:rsidRPr="00AC545A" w:rsidRDefault="0099656B" w:rsidP="008E5E4A">
      <w:pPr>
        <w:spacing w:after="0" w:line="360" w:lineRule="auto"/>
        <w:jc w:val="center"/>
        <w:rPr>
          <w:rFonts w:ascii="Mangal" w:eastAsia="Mangal" w:hAnsi="Mangal" w:cs="Kalimati"/>
          <w:color w:val="0D0D0D" w:themeColor="text1" w:themeTint="F2"/>
          <w:sz w:val="24"/>
          <w:szCs w:val="24"/>
          <w:cs/>
        </w:rPr>
        <w:sectPr w:rsidR="0099656B" w:rsidRPr="00AC545A" w:rsidSect="003E111C">
          <w:footerReference w:type="default" r:id="rId9"/>
          <w:pgSz w:w="10800" w:h="14400" w:code="1"/>
          <w:pgMar w:top="1440" w:right="1440" w:bottom="1440" w:left="1440" w:header="720" w:footer="720" w:gutter="0"/>
          <w:cols w:space="720"/>
          <w:docGrid w:linePitch="360"/>
        </w:sectPr>
      </w:pPr>
    </w:p>
    <w:p w14:paraId="4A8ED7F3" w14:textId="77777777" w:rsidR="005D309C" w:rsidRPr="00AC545A" w:rsidRDefault="004A0F9F" w:rsidP="00511E8F">
      <w:pPr>
        <w:tabs>
          <w:tab w:val="left" w:pos="4569"/>
        </w:tabs>
        <w:spacing w:after="0" w:line="360" w:lineRule="auto"/>
        <w:jc w:val="both"/>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lastRenderedPageBreak/>
        <w:t>माननीय सभामुख महोदय,</w:t>
      </w:r>
      <w:r w:rsidR="00A04F68" w:rsidRPr="00AC545A">
        <w:rPr>
          <w:rFonts w:ascii="Mangal" w:eastAsia="Mangal" w:hAnsi="Mangal" w:cs="Kalimati"/>
          <w:b/>
          <w:bCs/>
          <w:color w:val="0D0D0D" w:themeColor="text1" w:themeTint="F2"/>
          <w:sz w:val="24"/>
          <w:szCs w:val="24"/>
          <w:cs/>
        </w:rPr>
        <w:tab/>
      </w:r>
    </w:p>
    <w:p w14:paraId="3AE97CE0" w14:textId="77777777" w:rsidR="00166940" w:rsidRPr="00AC545A" w:rsidRDefault="00166940" w:rsidP="00511E8F">
      <w:pPr>
        <w:spacing w:after="0" w:line="360" w:lineRule="auto"/>
        <w:jc w:val="both"/>
        <w:rPr>
          <w:rFonts w:cs="Kalimati"/>
          <w:color w:val="0D0D0D" w:themeColor="text1" w:themeTint="F2"/>
          <w:sz w:val="24"/>
          <w:szCs w:val="24"/>
        </w:rPr>
      </w:pPr>
    </w:p>
    <w:p w14:paraId="5EE7D3B7" w14:textId="012017B9"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नेपालको संविधानको धारा २०७ बमोजिम लुम्बिनी प्रदेशको गरिमामय प्रदेश सभा समक्ष लुम्बिनी प्रदेश सरकारको आर्थिक मामिला तथा योजना मन्त्रीको हैसियतले आर्थिक वर्ष २०८३/</w:t>
      </w:r>
      <w:r w:rsidR="0057570B" w:rsidRPr="00AC545A">
        <w:rPr>
          <w:rFonts w:cs="Kalimati" w:hint="cs"/>
          <w:color w:val="0D0D0D" w:themeColor="text1" w:themeTint="F2"/>
          <w:sz w:val="24"/>
          <w:szCs w:val="24"/>
          <w:cs/>
        </w:rPr>
        <w:t>०</w:t>
      </w:r>
      <w:r w:rsidRPr="00AC545A">
        <w:rPr>
          <w:rFonts w:cs="Kalimati"/>
          <w:color w:val="0D0D0D" w:themeColor="text1" w:themeTint="F2"/>
          <w:sz w:val="24"/>
          <w:szCs w:val="24"/>
          <w:cs/>
        </w:rPr>
        <w:t>८४ क</w:t>
      </w:r>
      <w:r w:rsidR="00814ABA">
        <w:rPr>
          <w:rFonts w:cs="Kalimati"/>
          <w:color w:val="0D0D0D" w:themeColor="text1" w:themeTint="F2"/>
          <w:sz w:val="24"/>
          <w:szCs w:val="24"/>
          <w:cs/>
        </w:rPr>
        <w:t>ो बजेट प्रस्तुत गर्न पाउँदा</w:t>
      </w:r>
      <w:r w:rsidRPr="00AC545A">
        <w:rPr>
          <w:rFonts w:cs="Kalimati"/>
          <w:color w:val="0D0D0D" w:themeColor="text1" w:themeTint="F2"/>
          <w:sz w:val="24"/>
          <w:szCs w:val="24"/>
          <w:cs/>
        </w:rPr>
        <w:t xml:space="preserve"> गौरवको अनुभूति गरेको छु।</w:t>
      </w:r>
    </w:p>
    <w:p w14:paraId="7EB1FB67" w14:textId="17856109"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 xml:space="preserve">सङ्घीय लोकतान्त्रिक गणतन्त्रात्मक शासन व्यवस्था स्थापनाका लागि भएका सम्पूर्ण आन्दोलन तथा सङ्घर्षहरूमा आफ्नो अमूल्य जीवन उत्सर्ग गर्नुहुने ज्ञात-अज्ञात महान् </w:t>
      </w:r>
      <w:r w:rsidR="00862F19" w:rsidRPr="00AC545A">
        <w:rPr>
          <w:rFonts w:cs="Kalimati" w:hint="cs"/>
          <w:color w:val="0D0D0D" w:themeColor="text1" w:themeTint="F2"/>
          <w:sz w:val="24"/>
          <w:szCs w:val="24"/>
          <w:cs/>
        </w:rPr>
        <w:t>स</w:t>
      </w:r>
      <w:r w:rsidRPr="00AC545A">
        <w:rPr>
          <w:rFonts w:cs="Kalimati"/>
          <w:color w:val="0D0D0D" w:themeColor="text1" w:themeTint="F2"/>
          <w:sz w:val="24"/>
          <w:szCs w:val="24"/>
          <w:cs/>
        </w:rPr>
        <w:t>ह</w:t>
      </w:r>
      <w:r w:rsidR="00862F19" w:rsidRPr="00AC545A">
        <w:rPr>
          <w:rFonts w:cs="Kalimati" w:hint="cs"/>
          <w:color w:val="0D0D0D" w:themeColor="text1" w:themeTint="F2"/>
          <w:sz w:val="24"/>
          <w:szCs w:val="24"/>
          <w:cs/>
        </w:rPr>
        <w:t>ि</w:t>
      </w:r>
      <w:r w:rsidRPr="00AC545A">
        <w:rPr>
          <w:rFonts w:cs="Kalimati"/>
          <w:color w:val="0D0D0D" w:themeColor="text1" w:themeTint="F2"/>
          <w:sz w:val="24"/>
          <w:szCs w:val="24"/>
          <w:cs/>
        </w:rPr>
        <w:t>दहरूप्रति भावपूर्ण श्रद्धाञ्जली व्यक्त गर्दछु। साथै</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विभिन्न कालखण्डका आन्दोलनका क्रममा बेपत्ता हुनुभएका नागरिक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घाइते तथा अपाङ्गता भएका योद्धा</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शहीद परिवार एवम् राजनीतिक परिवर्तन र जनअधिकारका आन्दोलनहरूमा अमूल्य योगदान </w:t>
      </w:r>
      <w:r w:rsidR="005D4530" w:rsidRPr="00AC545A">
        <w:rPr>
          <w:rFonts w:cs="Kalimati" w:hint="cs"/>
          <w:color w:val="0D0D0D" w:themeColor="text1" w:themeTint="F2"/>
          <w:sz w:val="24"/>
          <w:szCs w:val="24"/>
          <w:cs/>
        </w:rPr>
        <w:t>पुर्‍याउनु</w:t>
      </w:r>
      <w:r w:rsidRPr="00AC545A">
        <w:rPr>
          <w:rFonts w:cs="Kalimati"/>
          <w:color w:val="0D0D0D" w:themeColor="text1" w:themeTint="F2"/>
          <w:sz w:val="24"/>
          <w:szCs w:val="24"/>
          <w:cs/>
        </w:rPr>
        <w:t xml:space="preserve"> हुने सम्पूर्ण आदरणीय देशवासी आमा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बुवा</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दाजुभाइ तथा दिदीबहिनीहरूलाई आदरपूर्वक स्मरण गर्न चाहन्छु।</w:t>
      </w:r>
    </w:p>
    <w:p w14:paraId="0D069C27" w14:textId="70A08686"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प्रदेशवासीको बृहत्तर हितलाई केन्द्रबिन्दुमा राखी नेपालको संविधान</w:t>
      </w:r>
      <w:r w:rsidR="00862F19" w:rsidRPr="00AC545A">
        <w:rPr>
          <w:rFonts w:cs="Kalimati"/>
          <w:color w:val="0D0D0D" w:themeColor="text1" w:themeTint="F2"/>
          <w:sz w:val="24"/>
          <w:szCs w:val="24"/>
        </w:rPr>
        <w:t>,</w:t>
      </w:r>
      <w:r w:rsidR="00862F19"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नेपाल सरकारको सोह्रौँ योजना</w:t>
      </w:r>
      <w:r w:rsidRPr="00AC545A">
        <w:rPr>
          <w:rFonts w:cs="Kalimati"/>
          <w:color w:val="0D0D0D" w:themeColor="text1" w:themeTint="F2"/>
          <w:sz w:val="24"/>
          <w:szCs w:val="24"/>
        </w:rPr>
        <w:t>,</w:t>
      </w:r>
      <w:r w:rsidR="00862F19" w:rsidRPr="00AC545A">
        <w:rPr>
          <w:rFonts w:cs="Kalimati"/>
          <w:color w:val="0D0D0D" w:themeColor="text1" w:themeTint="F2"/>
          <w:sz w:val="24"/>
          <w:szCs w:val="24"/>
        </w:rPr>
        <w:t xml:space="preserve"> </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लुम्बिनी प्रदेश सरकारको दोस्रो पञ्चवर्षीय योजना</w:t>
      </w:r>
      <w:r w:rsidRPr="00AC545A">
        <w:rPr>
          <w:rFonts w:cs="Kalimati"/>
          <w:color w:val="0D0D0D" w:themeColor="text1" w:themeTint="F2"/>
          <w:sz w:val="24"/>
          <w:szCs w:val="24"/>
        </w:rPr>
        <w:t xml:space="preserve">, </w:t>
      </w:r>
      <w:r w:rsidR="00862F19" w:rsidRPr="00AC545A">
        <w:rPr>
          <w:rFonts w:cs="Kalimati"/>
          <w:color w:val="0D0D0D" w:themeColor="text1" w:themeTint="F2"/>
          <w:sz w:val="24"/>
          <w:szCs w:val="24"/>
        </w:rPr>
        <w:t xml:space="preserve"> </w:t>
      </w:r>
      <w:r w:rsidR="00862F19" w:rsidRPr="00AC545A">
        <w:rPr>
          <w:rFonts w:cs="Kalimati"/>
          <w:color w:val="0D0D0D" w:themeColor="text1" w:themeTint="F2"/>
          <w:sz w:val="24"/>
          <w:szCs w:val="24"/>
          <w:cs/>
        </w:rPr>
        <w:t>दिगो विकास लक्ष्य</w:t>
      </w:r>
      <w:r w:rsidR="00862F19" w:rsidRPr="00AC545A">
        <w:rPr>
          <w:rFonts w:cs="Kalimati"/>
          <w:color w:val="0D0D0D" w:themeColor="text1" w:themeTint="F2"/>
          <w:sz w:val="24"/>
          <w:szCs w:val="24"/>
        </w:rPr>
        <w:t xml:space="preserve">, </w:t>
      </w:r>
      <w:r w:rsidR="00862F19" w:rsidRPr="00AC545A">
        <w:rPr>
          <w:rFonts w:cs="Kalimati"/>
          <w:color w:val="0D0D0D" w:themeColor="text1" w:themeTint="F2"/>
          <w:sz w:val="24"/>
          <w:szCs w:val="24"/>
          <w:cs/>
        </w:rPr>
        <w:t xml:space="preserve"> </w:t>
      </w:r>
      <w:r w:rsidRPr="00AC545A">
        <w:rPr>
          <w:rFonts w:cs="Kalimati"/>
          <w:color w:val="0D0D0D" w:themeColor="text1" w:themeTint="F2"/>
          <w:sz w:val="24"/>
          <w:szCs w:val="24"/>
          <w:cs/>
        </w:rPr>
        <w:t>प्रदेश सभामा प्रस्तुत विनियोजन विधेयकका सिद्धान्त र प्राथमिकता एवम् लुम्बिनी प्रदेश सरकारको नीति तथा कार्यक्रमलाई आधार मानी यो बजेट तर्जुमा गरेको छु। यस बजेटले प्रादेशिक संरचनाको सुदृढीकरण</w:t>
      </w:r>
      <w:r w:rsidRPr="00AC545A">
        <w:rPr>
          <w:rFonts w:cs="Kalimati"/>
          <w:color w:val="0D0D0D" w:themeColor="text1" w:themeTint="F2"/>
          <w:sz w:val="24"/>
          <w:szCs w:val="24"/>
        </w:rPr>
        <w:t xml:space="preserve">, </w:t>
      </w:r>
      <w:r w:rsidR="00517172" w:rsidRPr="00AC545A">
        <w:rPr>
          <w:rFonts w:cs="Kalimati" w:hint="cs"/>
          <w:color w:val="0D0D0D" w:themeColor="text1" w:themeTint="F2"/>
          <w:sz w:val="24"/>
          <w:szCs w:val="24"/>
          <w:cs/>
        </w:rPr>
        <w:lastRenderedPageBreak/>
        <w:t>सहज</w:t>
      </w:r>
      <w:r w:rsidRPr="00AC545A">
        <w:rPr>
          <w:rFonts w:cs="Kalimati"/>
          <w:color w:val="0D0D0D" w:themeColor="text1" w:themeTint="F2"/>
          <w:sz w:val="24"/>
          <w:szCs w:val="24"/>
          <w:cs/>
        </w:rPr>
        <w:t xml:space="preserve"> एवम् गुणस्तरीय सेवा प्रवाह</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सुशासन अभिवृद्धि तथा नागरिक सन्तुष्टि कायम गर्दै सङ्घीय लोकतान्त्रिक गणतन्त्रात्मक शासन व्यवस्थालाई थप सबल बनाउन टेवा </w:t>
      </w:r>
      <w:r w:rsidR="00517172" w:rsidRPr="00AC545A">
        <w:rPr>
          <w:rFonts w:cs="Kalimati" w:hint="cs"/>
          <w:color w:val="0D0D0D" w:themeColor="text1" w:themeTint="F2"/>
          <w:sz w:val="24"/>
          <w:szCs w:val="24"/>
          <w:cs/>
        </w:rPr>
        <w:t>पुर्‍याउने</w:t>
      </w:r>
      <w:r w:rsidRPr="00AC545A">
        <w:rPr>
          <w:rFonts w:cs="Kalimati"/>
          <w:color w:val="0D0D0D" w:themeColor="text1" w:themeTint="F2"/>
          <w:sz w:val="24"/>
          <w:szCs w:val="24"/>
          <w:cs/>
        </w:rPr>
        <w:t xml:space="preserve"> विश्वास लिएको छु।</w:t>
      </w:r>
    </w:p>
    <w:p w14:paraId="51A12FDA" w14:textId="3A784136" w:rsidR="003B11C5" w:rsidRPr="00AC545A" w:rsidRDefault="00EA31EB"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hint="cs"/>
          <w:color w:val="0D0D0D" w:themeColor="text1" w:themeTint="F2"/>
          <w:sz w:val="24"/>
          <w:szCs w:val="24"/>
          <w:cs/>
        </w:rPr>
        <w:t>बजेट तर्जुमा गर्दा</w:t>
      </w:r>
      <w:r w:rsidRPr="00AC545A">
        <w:rPr>
          <w:rFonts w:cs="Kalimati" w:hint="cs"/>
          <w:b/>
          <w:bCs/>
          <w:color w:val="0D0D0D" w:themeColor="text1" w:themeTint="F2"/>
          <w:sz w:val="24"/>
          <w:szCs w:val="24"/>
          <w:cs/>
        </w:rPr>
        <w:t xml:space="preserve"> </w:t>
      </w:r>
      <w:r w:rsidR="003B11C5" w:rsidRPr="00AC545A">
        <w:rPr>
          <w:rFonts w:cs="Kalimati"/>
          <w:b/>
          <w:bCs/>
          <w:color w:val="0D0D0D" w:themeColor="text1" w:themeTint="F2"/>
          <w:sz w:val="24"/>
          <w:szCs w:val="24"/>
        </w:rPr>
        <w:t>"</w:t>
      </w:r>
      <w:r w:rsidR="003B11C5" w:rsidRPr="00AC545A">
        <w:rPr>
          <w:rFonts w:cs="Kalimati"/>
          <w:b/>
          <w:bCs/>
          <w:color w:val="0D0D0D" w:themeColor="text1" w:themeTint="F2"/>
          <w:sz w:val="24"/>
          <w:szCs w:val="24"/>
          <w:cs/>
        </w:rPr>
        <w:t xml:space="preserve">समृद्ध लुम्बिनी : </w:t>
      </w:r>
      <w:r w:rsidRPr="00AC545A">
        <w:rPr>
          <w:rFonts w:cs="Kalimati" w:hint="cs"/>
          <w:b/>
          <w:bCs/>
          <w:color w:val="0D0D0D" w:themeColor="text1" w:themeTint="F2"/>
          <w:sz w:val="24"/>
          <w:szCs w:val="24"/>
          <w:cs/>
        </w:rPr>
        <w:t>खुसी</w:t>
      </w:r>
      <w:r w:rsidR="003B11C5" w:rsidRPr="00AC545A">
        <w:rPr>
          <w:rFonts w:cs="Kalimati"/>
          <w:b/>
          <w:bCs/>
          <w:color w:val="0D0D0D" w:themeColor="text1" w:themeTint="F2"/>
          <w:sz w:val="24"/>
          <w:szCs w:val="24"/>
          <w:cs/>
        </w:rPr>
        <w:t xml:space="preserve"> नागरिक"</w:t>
      </w:r>
      <w:r w:rsidR="003B11C5" w:rsidRPr="00AC545A">
        <w:rPr>
          <w:rFonts w:cs="Kalimati"/>
          <w:color w:val="0D0D0D" w:themeColor="text1" w:themeTint="F2"/>
          <w:sz w:val="24"/>
          <w:szCs w:val="24"/>
        </w:rPr>
        <w:t xml:space="preserve"> </w:t>
      </w:r>
      <w:r w:rsidR="003B11C5" w:rsidRPr="00AC545A">
        <w:rPr>
          <w:rFonts w:cs="Kalimati"/>
          <w:color w:val="0D0D0D" w:themeColor="text1" w:themeTint="F2"/>
          <w:sz w:val="24"/>
          <w:szCs w:val="24"/>
          <w:cs/>
        </w:rPr>
        <w:t xml:space="preserve">को </w:t>
      </w:r>
      <w:r w:rsidRPr="00AC545A">
        <w:rPr>
          <w:rFonts w:cs="Kalimati" w:hint="cs"/>
          <w:color w:val="0D0D0D" w:themeColor="text1" w:themeTint="F2"/>
          <w:sz w:val="24"/>
          <w:szCs w:val="24"/>
          <w:cs/>
        </w:rPr>
        <w:t>सो</w:t>
      </w:r>
      <w:r w:rsidR="008418A9" w:rsidRPr="00AC545A">
        <w:rPr>
          <w:rFonts w:cs="Kalimati" w:hint="cs"/>
          <w:color w:val="0D0D0D" w:themeColor="text1" w:themeTint="F2"/>
          <w:sz w:val="24"/>
          <w:szCs w:val="24"/>
          <w:cs/>
        </w:rPr>
        <w:t>ं</w:t>
      </w:r>
      <w:r w:rsidRPr="00AC545A">
        <w:rPr>
          <w:rFonts w:cs="Kalimati" w:hint="cs"/>
          <w:color w:val="0D0D0D" w:themeColor="text1" w:themeTint="F2"/>
          <w:sz w:val="24"/>
          <w:szCs w:val="24"/>
          <w:cs/>
        </w:rPr>
        <w:t>चका</w:t>
      </w:r>
      <w:r w:rsidR="003B11C5" w:rsidRPr="00AC545A">
        <w:rPr>
          <w:rFonts w:cs="Kalimati"/>
          <w:color w:val="0D0D0D" w:themeColor="text1" w:themeTint="F2"/>
          <w:sz w:val="24"/>
          <w:szCs w:val="24"/>
          <w:cs/>
        </w:rPr>
        <w:t xml:space="preserve"> साथ दोस्रो पञ्चवर्षीय योजनाले तय गरेको विकासको मार्गचित्र पूरा गर्न उत्पादन र उत्पादकत्वमा वृद्धि</w:t>
      </w:r>
      <w:r w:rsidR="003B11C5" w:rsidRPr="00AC545A">
        <w:rPr>
          <w:rFonts w:cs="Kalimati"/>
          <w:color w:val="0D0D0D" w:themeColor="text1" w:themeTint="F2"/>
          <w:sz w:val="24"/>
          <w:szCs w:val="24"/>
        </w:rPr>
        <w:t xml:space="preserve">, </w:t>
      </w:r>
      <w:r w:rsidR="003B11C5" w:rsidRPr="00AC545A">
        <w:rPr>
          <w:rFonts w:cs="Kalimati"/>
          <w:color w:val="0D0D0D" w:themeColor="text1" w:themeTint="F2"/>
          <w:sz w:val="24"/>
          <w:szCs w:val="24"/>
          <w:cs/>
        </w:rPr>
        <w:t>रोजगारी सिर्जना</w:t>
      </w:r>
      <w:r w:rsidR="003B11C5" w:rsidRPr="00AC545A">
        <w:rPr>
          <w:rFonts w:cs="Kalimati"/>
          <w:color w:val="0D0D0D" w:themeColor="text1" w:themeTint="F2"/>
          <w:sz w:val="24"/>
          <w:szCs w:val="24"/>
        </w:rPr>
        <w:t xml:space="preserve">, </w:t>
      </w:r>
      <w:r w:rsidR="003B11C5" w:rsidRPr="00AC545A">
        <w:rPr>
          <w:rFonts w:cs="Kalimati"/>
          <w:color w:val="0D0D0D" w:themeColor="text1" w:themeTint="F2"/>
          <w:sz w:val="24"/>
          <w:szCs w:val="24"/>
          <w:cs/>
        </w:rPr>
        <w:t>प्रदेशवासीको हित अभिवृद्धि तथा प्रदेशको समग्र विकासमा विशेष ध्यान केन्द्रित गरेको छु। प्रादेशिक अर्थतन्त्रमा निजी क्षेत्रको नेतृत्वदायी भूमिकालाई आत्मसात् गर्दै सार्वजनिक र निजी क्षेत्रको बलियो सहभागितामार्फत लगानी प्रवर्द्धन गर्ने गरी बजेट विनियोजन गरेको छु।</w:t>
      </w:r>
    </w:p>
    <w:p w14:paraId="2FB59411" w14:textId="4D866F96"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विकासप्रतिको प्रदेशवासीको तीव्र चाहना</w:t>
      </w:r>
      <w:r w:rsidR="00862F19" w:rsidRPr="00AC545A">
        <w:rPr>
          <w:rFonts w:cs="Kalimati"/>
          <w:color w:val="0D0D0D" w:themeColor="text1" w:themeTint="F2"/>
          <w:sz w:val="24"/>
          <w:szCs w:val="24"/>
        </w:rPr>
        <w:t xml:space="preserve"> </w:t>
      </w:r>
      <w:r w:rsidR="00862F19" w:rsidRPr="00AC545A">
        <w:rPr>
          <w:rFonts w:cs="Kalimati" w:hint="cs"/>
          <w:color w:val="0D0D0D" w:themeColor="text1" w:themeTint="F2"/>
          <w:sz w:val="24"/>
          <w:szCs w:val="24"/>
          <w:cs/>
        </w:rPr>
        <w:t xml:space="preserve">र </w:t>
      </w:r>
      <w:r w:rsidRPr="00AC545A">
        <w:rPr>
          <w:rFonts w:cs="Kalimati"/>
          <w:color w:val="0D0D0D" w:themeColor="text1" w:themeTint="F2"/>
          <w:sz w:val="24"/>
          <w:szCs w:val="24"/>
          <w:cs/>
        </w:rPr>
        <w:t xml:space="preserve">आवश्यकता </w:t>
      </w:r>
      <w:r w:rsidR="00862F19" w:rsidRPr="00AC545A">
        <w:rPr>
          <w:rFonts w:cs="Kalimati" w:hint="cs"/>
          <w:color w:val="0D0D0D" w:themeColor="text1" w:themeTint="F2"/>
          <w:sz w:val="24"/>
          <w:szCs w:val="24"/>
          <w:cs/>
        </w:rPr>
        <w:t xml:space="preserve">तथा प्रदेशको </w:t>
      </w:r>
      <w:r w:rsidRPr="00AC545A">
        <w:rPr>
          <w:rFonts w:cs="Kalimati"/>
          <w:color w:val="0D0D0D" w:themeColor="text1" w:themeTint="F2"/>
          <w:sz w:val="24"/>
          <w:szCs w:val="24"/>
          <w:cs/>
        </w:rPr>
        <w:t xml:space="preserve">सामर्थ्यलाई दृष्टिगत गर्दै राजस्व परिचालनको </w:t>
      </w:r>
      <w:r w:rsidR="00862F19" w:rsidRPr="00AC545A">
        <w:rPr>
          <w:rFonts w:cs="Kalimati" w:hint="cs"/>
          <w:color w:val="0D0D0D" w:themeColor="text1" w:themeTint="F2"/>
          <w:sz w:val="24"/>
          <w:szCs w:val="24"/>
          <w:cs/>
        </w:rPr>
        <w:t>विद्यमान</w:t>
      </w:r>
      <w:r w:rsidRPr="00AC545A">
        <w:rPr>
          <w:rFonts w:cs="Kalimati"/>
          <w:color w:val="0D0D0D" w:themeColor="text1" w:themeTint="F2"/>
          <w:sz w:val="24"/>
          <w:szCs w:val="24"/>
          <w:cs/>
        </w:rPr>
        <w:t xml:space="preserve"> दायरालाई विस्तार गर्ने नीति लिएको छु। विनियोजन कुशलता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संस्थागत क्षमता विकास तथा वित्तीय सुशासन सुनिश्चित गर्दै </w:t>
      </w:r>
      <w:r w:rsidR="00357F5E" w:rsidRPr="00AC545A">
        <w:rPr>
          <w:rFonts w:cs="Kalimati"/>
          <w:color w:val="0D0D0D" w:themeColor="text1" w:themeTint="F2"/>
          <w:sz w:val="24"/>
          <w:szCs w:val="24"/>
          <w:cs/>
        </w:rPr>
        <w:t>भौतिक पूर्वाधार</w:t>
      </w:r>
      <w:r w:rsidR="00357F5E" w:rsidRPr="00AC545A">
        <w:rPr>
          <w:rFonts w:cs="Kalimati"/>
          <w:color w:val="0D0D0D" w:themeColor="text1" w:themeTint="F2"/>
          <w:sz w:val="24"/>
          <w:szCs w:val="24"/>
        </w:rPr>
        <w:t xml:space="preserve">, </w:t>
      </w:r>
      <w:r w:rsidR="00357F5E"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कृषि</w:t>
      </w:r>
      <w:r w:rsidRPr="00AC545A">
        <w:rPr>
          <w:rFonts w:cs="Kalimati"/>
          <w:color w:val="0D0D0D" w:themeColor="text1" w:themeTint="F2"/>
          <w:sz w:val="24"/>
          <w:szCs w:val="24"/>
        </w:rPr>
        <w:t xml:space="preserve">, </w:t>
      </w:r>
      <w:r w:rsidR="00357F5E"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शिक्षा</w:t>
      </w:r>
      <w:r w:rsidRPr="00AC545A">
        <w:rPr>
          <w:rFonts w:cs="Kalimati"/>
          <w:color w:val="0D0D0D" w:themeColor="text1" w:themeTint="F2"/>
          <w:sz w:val="24"/>
          <w:szCs w:val="24"/>
        </w:rPr>
        <w:t xml:space="preserve">, </w:t>
      </w:r>
      <w:r w:rsidR="00357F5E"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स्वास्थ्य</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पर्यटन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सूचना प्रविधि तथा सेवा क्षेत्रको समावेशी</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दिगो र गुणस्तरीय विकासमार्फत आर्थिक समृद्धि हासिल गर्न स्रोतसाधनको न्यायोचित परिचालनमा जोड दिएको छु।</w:t>
      </w:r>
    </w:p>
    <w:p w14:paraId="63FE09CB" w14:textId="13FD0A37"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 xml:space="preserve">समतामूलक </w:t>
      </w:r>
      <w:r w:rsidR="00FA5CB2" w:rsidRPr="00AC545A">
        <w:rPr>
          <w:rFonts w:cs="Kalimati" w:hint="cs"/>
          <w:color w:val="0D0D0D" w:themeColor="text1" w:themeTint="F2"/>
          <w:sz w:val="24"/>
          <w:szCs w:val="24"/>
          <w:cs/>
        </w:rPr>
        <w:t xml:space="preserve">र समाजवाद उन्मुख </w:t>
      </w:r>
      <w:r w:rsidRPr="00AC545A">
        <w:rPr>
          <w:rFonts w:cs="Kalimati"/>
          <w:color w:val="0D0D0D" w:themeColor="text1" w:themeTint="F2"/>
          <w:sz w:val="24"/>
          <w:szCs w:val="24"/>
          <w:cs/>
        </w:rPr>
        <w:t xml:space="preserve">आर्थिक समुन्नति </w:t>
      </w:r>
      <w:r w:rsidR="00FA5CB2" w:rsidRPr="00AC545A">
        <w:rPr>
          <w:rFonts w:cs="Kalimati" w:hint="cs"/>
          <w:color w:val="0D0D0D" w:themeColor="text1" w:themeTint="F2"/>
          <w:sz w:val="24"/>
          <w:szCs w:val="24"/>
          <w:cs/>
        </w:rPr>
        <w:t xml:space="preserve">तथा </w:t>
      </w:r>
      <w:r w:rsidRPr="00AC545A">
        <w:rPr>
          <w:rFonts w:cs="Kalimati"/>
          <w:color w:val="0D0D0D" w:themeColor="text1" w:themeTint="F2"/>
          <w:sz w:val="24"/>
          <w:szCs w:val="24"/>
          <w:cs/>
        </w:rPr>
        <w:t>लोकत</w:t>
      </w:r>
      <w:r w:rsidR="00FA5CB2" w:rsidRPr="00AC545A">
        <w:rPr>
          <w:rFonts w:cs="Kalimati" w:hint="cs"/>
          <w:color w:val="0D0D0D" w:themeColor="text1" w:themeTint="F2"/>
          <w:sz w:val="24"/>
          <w:szCs w:val="24"/>
          <w:cs/>
        </w:rPr>
        <w:t>ा</w:t>
      </w:r>
      <w:r w:rsidRPr="00AC545A">
        <w:rPr>
          <w:rFonts w:cs="Kalimati"/>
          <w:color w:val="0D0D0D" w:themeColor="text1" w:themeTint="F2"/>
          <w:sz w:val="24"/>
          <w:szCs w:val="24"/>
          <w:cs/>
        </w:rPr>
        <w:t>न्त्र</w:t>
      </w:r>
      <w:r w:rsidR="00FA5CB2" w:rsidRPr="00AC545A">
        <w:rPr>
          <w:rFonts w:cs="Kalimati" w:hint="cs"/>
          <w:color w:val="0D0D0D" w:themeColor="text1" w:themeTint="F2"/>
          <w:sz w:val="24"/>
          <w:szCs w:val="24"/>
          <w:cs/>
        </w:rPr>
        <w:t>िक गणतन्त्रात्मक व्यवस्थालाई सं</w:t>
      </w:r>
      <w:r w:rsidRPr="00AC545A">
        <w:rPr>
          <w:rFonts w:cs="Kalimati"/>
          <w:color w:val="0D0D0D" w:themeColor="text1" w:themeTint="F2"/>
          <w:sz w:val="24"/>
          <w:szCs w:val="24"/>
          <w:cs/>
        </w:rPr>
        <w:t>स्थागत गरी सङ्घीयताको लाभ आम नागरिकमा समन्यायिक तवरले वितरण गर्न तथा लोकतान्त्रिक मूल्य</w:t>
      </w:r>
      <w:r w:rsidR="00410DA6"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 xml:space="preserve">मान्यतालाई नागरिकको दैनिक जीवनमा अनुवाद गर्न </w:t>
      </w:r>
      <w:r w:rsidR="00410DA6" w:rsidRPr="00AC545A">
        <w:rPr>
          <w:rFonts w:cs="Kalimati" w:hint="cs"/>
          <w:color w:val="0D0D0D" w:themeColor="text1" w:themeTint="F2"/>
          <w:sz w:val="24"/>
          <w:szCs w:val="24"/>
          <w:cs/>
        </w:rPr>
        <w:t xml:space="preserve">प्रदेश सरकार </w:t>
      </w:r>
      <w:r w:rsidRPr="00AC545A">
        <w:rPr>
          <w:rFonts w:cs="Kalimati"/>
          <w:color w:val="0D0D0D" w:themeColor="text1" w:themeTint="F2"/>
          <w:sz w:val="24"/>
          <w:szCs w:val="24"/>
          <w:cs/>
        </w:rPr>
        <w:t>कटिबद्ध छ।</w:t>
      </w:r>
    </w:p>
    <w:p w14:paraId="23CAA4BD" w14:textId="01EA661C"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lastRenderedPageBreak/>
        <w:t>प्रदेशको जनस</w:t>
      </w:r>
      <w:r w:rsidR="00B70AD2" w:rsidRPr="00AC545A">
        <w:rPr>
          <w:rFonts w:cs="Kalimati" w:hint="cs"/>
          <w:color w:val="0D0D0D" w:themeColor="text1" w:themeTint="F2"/>
          <w:sz w:val="24"/>
          <w:szCs w:val="24"/>
          <w:cs/>
        </w:rPr>
        <w:t>ाङ्ख्यिक वितरण</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बसाइँसराइको प्रवृत्ति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भौगोलिक अवस्थिति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गरिबी तथा मानव विकासको अवस्था</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विकासको सम्भाव्यता एव</w:t>
      </w:r>
      <w:r w:rsidR="00487C84" w:rsidRPr="00AC545A">
        <w:rPr>
          <w:rFonts w:cs="Kalimati" w:hint="cs"/>
          <w:color w:val="0D0D0D" w:themeColor="text1" w:themeTint="F2"/>
          <w:sz w:val="24"/>
          <w:szCs w:val="24"/>
          <w:cs/>
        </w:rPr>
        <w:t>म्</w:t>
      </w:r>
      <w:r w:rsidRPr="00AC545A">
        <w:rPr>
          <w:rFonts w:cs="Kalimati"/>
          <w:color w:val="0D0D0D" w:themeColor="text1" w:themeTint="F2"/>
          <w:sz w:val="24"/>
          <w:szCs w:val="24"/>
          <w:cs/>
        </w:rPr>
        <w:t xml:space="preserve"> स्रोतको उपलब्धता र क्षमतालाई दृष्टिगत गरी बजेटको सन्तुलित र न्यायोचित विनियोजन</w:t>
      </w:r>
      <w:r w:rsidR="00487C84" w:rsidRPr="00AC545A">
        <w:rPr>
          <w:rFonts w:cs="Kalimati" w:hint="cs"/>
          <w:color w:val="0D0D0D" w:themeColor="text1" w:themeTint="F2"/>
          <w:sz w:val="24"/>
          <w:szCs w:val="24"/>
          <w:cs/>
        </w:rPr>
        <w:t>को</w:t>
      </w:r>
      <w:r w:rsidRPr="00AC545A">
        <w:rPr>
          <w:rFonts w:cs="Kalimati"/>
          <w:color w:val="0D0D0D" w:themeColor="text1" w:themeTint="F2"/>
          <w:sz w:val="24"/>
          <w:szCs w:val="24"/>
          <w:cs/>
        </w:rPr>
        <w:t xml:space="preserve"> </w:t>
      </w:r>
      <w:r w:rsidR="00487C84" w:rsidRPr="00AC545A">
        <w:rPr>
          <w:rFonts w:cs="Kalimati" w:hint="cs"/>
          <w:color w:val="0D0D0D" w:themeColor="text1" w:themeTint="F2"/>
          <w:sz w:val="24"/>
          <w:szCs w:val="24"/>
          <w:cs/>
        </w:rPr>
        <w:t>प्रयास</w:t>
      </w:r>
      <w:r w:rsidRPr="00AC545A">
        <w:rPr>
          <w:rFonts w:cs="Kalimati"/>
          <w:color w:val="0D0D0D" w:themeColor="text1" w:themeTint="F2"/>
          <w:sz w:val="24"/>
          <w:szCs w:val="24"/>
          <w:cs/>
        </w:rPr>
        <w:t xml:space="preserve"> गरेको छु।</w:t>
      </w:r>
    </w:p>
    <w:p w14:paraId="301EA108" w14:textId="01B2A1CA" w:rsidR="003B11C5" w:rsidRPr="00AC545A" w:rsidRDefault="003B11C5" w:rsidP="00247080">
      <w:pPr>
        <w:pStyle w:val="ListParagraph"/>
        <w:numPr>
          <w:ilvl w:val="0"/>
          <w:numId w:val="7"/>
        </w:numPr>
        <w:spacing w:after="0" w:line="360" w:lineRule="auto"/>
        <w:jc w:val="both"/>
        <w:rPr>
          <w:rFonts w:cs="Kalimati"/>
          <w:color w:val="0D0D0D" w:themeColor="text1" w:themeTint="F2"/>
          <w:sz w:val="24"/>
          <w:szCs w:val="24"/>
        </w:rPr>
      </w:pPr>
      <w:r w:rsidRPr="00AC545A">
        <w:rPr>
          <w:rFonts w:cs="Kalimati"/>
          <w:color w:val="0D0D0D" w:themeColor="text1" w:themeTint="F2"/>
          <w:sz w:val="24"/>
          <w:szCs w:val="24"/>
          <w:cs/>
        </w:rPr>
        <w:t xml:space="preserve">पूर्वाधार विकासमा विगतदेखि अधुरा रहेका </w:t>
      </w:r>
      <w:r w:rsidR="00B26C68" w:rsidRPr="00AC545A">
        <w:rPr>
          <w:rFonts w:cs="Kalimati" w:hint="cs"/>
          <w:color w:val="0D0D0D" w:themeColor="text1" w:themeTint="F2"/>
          <w:sz w:val="24"/>
          <w:szCs w:val="24"/>
          <w:cs/>
        </w:rPr>
        <w:t>आयोजना</w:t>
      </w:r>
      <w:r w:rsidR="00BF1045" w:rsidRPr="00AC545A">
        <w:rPr>
          <w:rFonts w:cs="Kalimati" w:hint="cs"/>
          <w:color w:val="0D0D0D" w:themeColor="text1" w:themeTint="F2"/>
          <w:sz w:val="24"/>
          <w:szCs w:val="24"/>
          <w:cs/>
        </w:rPr>
        <w:t>हरू</w:t>
      </w:r>
      <w:r w:rsidR="00B26C68" w:rsidRPr="00AC545A">
        <w:rPr>
          <w:rFonts w:cs="Kalimati" w:hint="cs"/>
          <w:color w:val="0D0D0D" w:themeColor="text1" w:themeTint="F2"/>
          <w:sz w:val="24"/>
          <w:szCs w:val="24"/>
          <w:cs/>
        </w:rPr>
        <w:t xml:space="preserve"> यथाशीघ्र सम्पन्न गर्ने तथा यस अघि </w:t>
      </w:r>
      <w:r w:rsidRPr="00AC545A">
        <w:rPr>
          <w:rFonts w:cs="Kalimati"/>
          <w:color w:val="0D0D0D" w:themeColor="text1" w:themeTint="F2"/>
          <w:sz w:val="24"/>
          <w:szCs w:val="24"/>
          <w:cs/>
        </w:rPr>
        <w:t xml:space="preserve">दायित्व </w:t>
      </w:r>
      <w:r w:rsidR="00B26C68" w:rsidRPr="00AC545A">
        <w:rPr>
          <w:rFonts w:cs="Kalimati" w:hint="cs"/>
          <w:color w:val="0D0D0D" w:themeColor="text1" w:themeTint="F2"/>
          <w:sz w:val="24"/>
          <w:szCs w:val="24"/>
          <w:cs/>
        </w:rPr>
        <w:t xml:space="preserve">सिर्जना </w:t>
      </w:r>
      <w:r w:rsidRPr="00AC545A">
        <w:rPr>
          <w:rFonts w:cs="Kalimati"/>
          <w:color w:val="0D0D0D" w:themeColor="text1" w:themeTint="F2"/>
          <w:sz w:val="24"/>
          <w:szCs w:val="24"/>
          <w:cs/>
        </w:rPr>
        <w:t xml:space="preserve">भएका आयोजनाहरूको </w:t>
      </w:r>
      <w:r w:rsidR="00B26C68" w:rsidRPr="00AC545A">
        <w:rPr>
          <w:rFonts w:cs="Kalimati" w:hint="cs"/>
          <w:color w:val="0D0D0D" w:themeColor="text1" w:themeTint="F2"/>
          <w:sz w:val="24"/>
          <w:szCs w:val="24"/>
          <w:cs/>
        </w:rPr>
        <w:t xml:space="preserve">प्राथमिकताका साथ समयमै कार्य सम्पन्न </w:t>
      </w:r>
      <w:r w:rsidRPr="00AC545A">
        <w:rPr>
          <w:rFonts w:cs="Kalimati"/>
          <w:color w:val="0D0D0D" w:themeColor="text1" w:themeTint="F2"/>
          <w:sz w:val="24"/>
          <w:szCs w:val="24"/>
          <w:cs/>
        </w:rPr>
        <w:t>गर्ने व्यवस्था मिलाएको छु।</w:t>
      </w:r>
    </w:p>
    <w:p w14:paraId="15399BC4" w14:textId="77777777" w:rsidR="00EA54F9" w:rsidRPr="00AC545A" w:rsidRDefault="00EA54F9" w:rsidP="00EA54F9">
      <w:pPr>
        <w:pStyle w:val="ListParagraph"/>
        <w:spacing w:after="0" w:line="360" w:lineRule="auto"/>
        <w:ind w:left="450"/>
        <w:jc w:val="both"/>
        <w:rPr>
          <w:rFonts w:cs="Kalimati"/>
          <w:color w:val="0D0D0D" w:themeColor="text1" w:themeTint="F2"/>
          <w:sz w:val="24"/>
          <w:szCs w:val="24"/>
        </w:rPr>
      </w:pPr>
    </w:p>
    <w:p w14:paraId="4D9ED3D6" w14:textId="1F195A15" w:rsidR="00554407" w:rsidRPr="00AC545A" w:rsidRDefault="00EA54F9" w:rsidP="00511E8F">
      <w:pPr>
        <w:spacing w:after="0" w:line="360" w:lineRule="auto"/>
        <w:jc w:val="both"/>
        <w:rPr>
          <w:rFonts w:cs="Kalimati"/>
          <w:color w:val="0D0D0D" w:themeColor="text1" w:themeTint="F2"/>
          <w:sz w:val="24"/>
          <w:szCs w:val="24"/>
        </w:rPr>
      </w:pPr>
      <w:r w:rsidRPr="00AC545A">
        <w:rPr>
          <w:rFonts w:cs="Kalimati" w:hint="cs"/>
          <w:color w:val="0D0D0D" w:themeColor="text1" w:themeTint="F2"/>
          <w:sz w:val="24"/>
          <w:szCs w:val="24"/>
          <w:cs/>
        </w:rPr>
        <w:t>माननीय सभामुख महोदय</w:t>
      </w:r>
      <w:r w:rsidRPr="00AC545A">
        <w:rPr>
          <w:rFonts w:cs="Kalimati"/>
          <w:color w:val="0D0D0D" w:themeColor="text1" w:themeTint="F2"/>
          <w:sz w:val="24"/>
          <w:szCs w:val="24"/>
        </w:rPr>
        <w:t>,</w:t>
      </w:r>
    </w:p>
    <w:p w14:paraId="09EAABBE" w14:textId="21B72063" w:rsidR="0000752B" w:rsidRPr="00AC545A" w:rsidRDefault="0000752B" w:rsidP="00EA54F9">
      <w:pPr>
        <w:pStyle w:val="ListParagraph"/>
        <w:spacing w:after="0" w:line="360" w:lineRule="auto"/>
        <w:ind w:left="450"/>
        <w:jc w:val="both"/>
        <w:rPr>
          <w:rFonts w:cs="Kalimati"/>
          <w:color w:val="0D0D0D" w:themeColor="text1" w:themeTint="F2"/>
          <w:sz w:val="24"/>
          <w:szCs w:val="24"/>
        </w:rPr>
      </w:pPr>
      <w:r w:rsidRPr="00AC545A">
        <w:rPr>
          <w:rFonts w:cs="Kalimati" w:hint="cs"/>
          <w:color w:val="0D0D0D" w:themeColor="text1" w:themeTint="F2"/>
          <w:sz w:val="24"/>
          <w:szCs w:val="24"/>
          <w:cs/>
        </w:rPr>
        <w:t>शुरुमा</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म</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आर्थिक</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वर्ष</w:t>
      </w:r>
      <w:r w:rsidRPr="00AC545A">
        <w:rPr>
          <w:rFonts w:cs="Kalimati"/>
          <w:color w:val="0D0D0D" w:themeColor="text1" w:themeTint="F2"/>
          <w:sz w:val="24"/>
          <w:szCs w:val="24"/>
          <w:cs/>
        </w:rPr>
        <w:t xml:space="preserve"> </w:t>
      </w:r>
      <w:r w:rsidR="00EA54F9" w:rsidRPr="00AC545A">
        <w:rPr>
          <w:rFonts w:cs="Kalimati" w:hint="cs"/>
          <w:color w:val="0D0D0D" w:themeColor="text1" w:themeTint="F2"/>
          <w:sz w:val="24"/>
          <w:szCs w:val="24"/>
          <w:cs/>
        </w:rPr>
        <w:t>२०८३/</w:t>
      </w:r>
      <w:r w:rsidR="003D6FC6" w:rsidRPr="00AC545A">
        <w:rPr>
          <w:rFonts w:cs="Kalimati" w:hint="cs"/>
          <w:color w:val="0D0D0D" w:themeColor="text1" w:themeTint="F2"/>
          <w:sz w:val="24"/>
          <w:szCs w:val="24"/>
          <w:cs/>
        </w:rPr>
        <w:t>0</w:t>
      </w:r>
      <w:r w:rsidR="00EA54F9" w:rsidRPr="00AC545A">
        <w:rPr>
          <w:rFonts w:cs="Kalimati" w:hint="cs"/>
          <w:color w:val="0D0D0D" w:themeColor="text1" w:themeTint="F2"/>
          <w:sz w:val="24"/>
          <w:szCs w:val="24"/>
          <w:cs/>
        </w:rPr>
        <w:t>८४</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को</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बजेटमार्फत</w:t>
      </w:r>
      <w:r w:rsidRPr="00AC545A">
        <w:rPr>
          <w:rFonts w:cs="Kalimati"/>
          <w:color w:val="0D0D0D" w:themeColor="text1" w:themeTint="F2"/>
          <w:sz w:val="24"/>
          <w:szCs w:val="24"/>
          <w:cs/>
        </w:rPr>
        <w:t xml:space="preserve"> </w:t>
      </w:r>
      <w:r w:rsidR="00EA54F9" w:rsidRPr="00AC545A">
        <w:rPr>
          <w:rFonts w:cs="Kalimati" w:hint="cs"/>
          <w:color w:val="0D0D0D" w:themeColor="text1" w:themeTint="F2"/>
          <w:sz w:val="24"/>
          <w:szCs w:val="24"/>
          <w:cs/>
        </w:rPr>
        <w:t xml:space="preserve">गर्न </w:t>
      </w:r>
      <w:r w:rsidRPr="00AC545A">
        <w:rPr>
          <w:rFonts w:cs="Kalimati" w:hint="cs"/>
          <w:color w:val="0D0D0D" w:themeColor="text1" w:themeTint="F2"/>
          <w:sz w:val="24"/>
          <w:szCs w:val="24"/>
          <w:cs/>
        </w:rPr>
        <w:t>खोजिएक</w:t>
      </w:r>
      <w:r w:rsidR="00EA54F9" w:rsidRPr="00AC545A">
        <w:rPr>
          <w:rFonts w:cs="Kalimati" w:hint="cs"/>
          <w:color w:val="0D0D0D" w:themeColor="text1" w:themeTint="F2"/>
          <w:sz w:val="24"/>
          <w:szCs w:val="24"/>
          <w:cs/>
        </w:rPr>
        <w:t xml:space="preserve">ा मुख्य मुख्य </w:t>
      </w:r>
      <w:r w:rsidRPr="00AC545A">
        <w:rPr>
          <w:rFonts w:cs="Kalimati" w:hint="cs"/>
          <w:color w:val="0D0D0D" w:themeColor="text1" w:themeTint="F2"/>
          <w:sz w:val="24"/>
          <w:szCs w:val="24"/>
          <w:cs/>
        </w:rPr>
        <w:t>नीति</w:t>
      </w:r>
      <w:r w:rsidR="00EA54F9" w:rsidRPr="00AC545A">
        <w:rPr>
          <w:rFonts w:cs="Kalimati" w:hint="cs"/>
          <w:color w:val="0D0D0D" w:themeColor="text1" w:themeTint="F2"/>
          <w:sz w:val="24"/>
          <w:szCs w:val="24"/>
          <w:cs/>
        </w:rPr>
        <w:t xml:space="preserve">गत तथा कार्यगत </w:t>
      </w:r>
      <w:r w:rsidRPr="00AC545A">
        <w:rPr>
          <w:rFonts w:cs="Kalimati" w:hint="cs"/>
          <w:color w:val="0D0D0D" w:themeColor="text1" w:themeTint="F2"/>
          <w:sz w:val="24"/>
          <w:szCs w:val="24"/>
          <w:cs/>
        </w:rPr>
        <w:t>सुधार</w:t>
      </w:r>
      <w:r w:rsidR="00C775BF" w:rsidRPr="00AC545A">
        <w:rPr>
          <w:rFonts w:cs="Kalimati" w:hint="cs"/>
          <w:color w:val="0D0D0D" w:themeColor="text1" w:themeTint="F2"/>
          <w:sz w:val="24"/>
          <w:szCs w:val="24"/>
          <w:cs/>
        </w:rPr>
        <w:t>का विषय</w:t>
      </w:r>
      <w:r w:rsidR="00BF1045" w:rsidRPr="00AC545A">
        <w:rPr>
          <w:rFonts w:cs="Kalimati" w:hint="cs"/>
          <w:color w:val="0D0D0D" w:themeColor="text1" w:themeTint="F2"/>
          <w:sz w:val="24"/>
          <w:szCs w:val="24"/>
          <w:cs/>
        </w:rPr>
        <w:t>हरू</w:t>
      </w:r>
      <w:r w:rsidR="00C775BF" w:rsidRPr="00AC545A">
        <w:rPr>
          <w:rFonts w:cs="Kalimati" w:hint="cs"/>
          <w:color w:val="0D0D0D" w:themeColor="text1" w:themeTint="F2"/>
          <w:sz w:val="24"/>
          <w:szCs w:val="24"/>
          <w:cs/>
        </w:rPr>
        <w:t xml:space="preserve"> उल्लेख गर्न चाहन्छु।</w:t>
      </w:r>
    </w:p>
    <w:p w14:paraId="751D04A1" w14:textId="77777777" w:rsidR="009A4CA7" w:rsidRPr="00AC545A" w:rsidRDefault="009A4CA7" w:rsidP="00EA54F9">
      <w:pPr>
        <w:pStyle w:val="ListParagraph"/>
        <w:spacing w:after="0" w:line="360" w:lineRule="auto"/>
        <w:ind w:left="450"/>
        <w:jc w:val="both"/>
        <w:rPr>
          <w:rFonts w:cs="Kalimati"/>
          <w:color w:val="0D0D0D" w:themeColor="text1" w:themeTint="F2"/>
          <w:sz w:val="24"/>
          <w:szCs w:val="24"/>
        </w:rPr>
      </w:pPr>
    </w:p>
    <w:p w14:paraId="3973DC31" w14:textId="4A003D88" w:rsidR="009A4CA7" w:rsidRPr="00AC545A" w:rsidRDefault="00EB5FE2" w:rsidP="005E4D36">
      <w:pPr>
        <w:pStyle w:val="ListParagraph"/>
        <w:numPr>
          <w:ilvl w:val="0"/>
          <w:numId w:val="7"/>
        </w:numPr>
        <w:spacing w:after="0" w:line="360" w:lineRule="auto"/>
        <w:jc w:val="both"/>
        <w:rPr>
          <w:rFonts w:cs="Kalimati"/>
          <w:color w:val="0D0D0D" w:themeColor="text1" w:themeTint="F2"/>
          <w:sz w:val="24"/>
          <w:szCs w:val="24"/>
        </w:rPr>
      </w:pPr>
      <w:r w:rsidRPr="00AC545A">
        <w:rPr>
          <w:rFonts w:cs="Kalimati" w:hint="cs"/>
          <w:color w:val="0D0D0D" w:themeColor="text1" w:themeTint="F2"/>
          <w:sz w:val="24"/>
          <w:szCs w:val="24"/>
          <w:cs/>
        </w:rPr>
        <w:t xml:space="preserve">लुम्बिनी </w:t>
      </w:r>
      <w:r w:rsidR="0086042A" w:rsidRPr="00AC545A">
        <w:rPr>
          <w:rFonts w:cs="Kalimati" w:hint="cs"/>
          <w:color w:val="0D0D0D" w:themeColor="text1" w:themeTint="F2"/>
          <w:sz w:val="24"/>
          <w:szCs w:val="24"/>
          <w:cs/>
        </w:rPr>
        <w:t>प्रदेश</w:t>
      </w:r>
      <w:r w:rsidRPr="00AC545A">
        <w:rPr>
          <w:rFonts w:cs="Kalimati" w:hint="cs"/>
          <w:color w:val="0D0D0D" w:themeColor="text1" w:themeTint="F2"/>
          <w:sz w:val="24"/>
          <w:szCs w:val="24"/>
          <w:cs/>
        </w:rPr>
        <w:t>लाई उद्योग स्थापना र सञ्चालनको आकर्षक गन्तव्यको रुपमा विकास गर्न</w:t>
      </w:r>
      <w:r w:rsidR="00DE0980" w:rsidRPr="00AC545A">
        <w:rPr>
          <w:rFonts w:cs="Kalimati" w:hint="cs"/>
          <w:color w:val="0D0D0D" w:themeColor="text1" w:themeTint="F2"/>
          <w:sz w:val="24"/>
          <w:szCs w:val="24"/>
          <w:cs/>
        </w:rPr>
        <w:t xml:space="preserve"> </w:t>
      </w:r>
      <w:r w:rsidR="00DE0980" w:rsidRPr="00AC545A">
        <w:rPr>
          <w:rFonts w:cs="Kalimati"/>
          <w:color w:val="0D0D0D" w:themeColor="text1" w:themeTint="F2"/>
          <w:sz w:val="24"/>
          <w:szCs w:val="24"/>
          <w:cs/>
        </w:rPr>
        <w:t>मदिराजन्य र सुर्तीजन्य बाहेकका</w:t>
      </w:r>
      <w:r w:rsidR="00DE0980" w:rsidRPr="00AC545A">
        <w:rPr>
          <w:rFonts w:cs="Kalimati" w:hint="cs"/>
          <w:color w:val="0D0D0D" w:themeColor="text1" w:themeTint="F2"/>
          <w:sz w:val="24"/>
          <w:szCs w:val="24"/>
          <w:cs/>
        </w:rPr>
        <w:t xml:space="preserve"> सबै प्रकारका</w:t>
      </w:r>
      <w:r w:rsidR="00DE0980" w:rsidRPr="00AC545A">
        <w:rPr>
          <w:rFonts w:cs="Kalimati"/>
          <w:color w:val="0D0D0D" w:themeColor="text1" w:themeTint="F2"/>
          <w:sz w:val="24"/>
          <w:szCs w:val="24"/>
          <w:cs/>
        </w:rPr>
        <w:t xml:space="preserve"> </w:t>
      </w:r>
      <w:r w:rsidR="005F62F2" w:rsidRPr="00AC545A">
        <w:rPr>
          <w:rFonts w:cs="Kalimati" w:hint="cs"/>
          <w:color w:val="0D0D0D" w:themeColor="text1" w:themeTint="F2"/>
          <w:sz w:val="24"/>
          <w:szCs w:val="24"/>
          <w:cs/>
        </w:rPr>
        <w:t>उद्योग दर्ता र नवीकरणमा हालसम्म लिइ</w:t>
      </w:r>
      <w:r w:rsidR="002330EF" w:rsidRPr="00AC545A">
        <w:rPr>
          <w:rFonts w:cs="Kalimati" w:hint="cs"/>
          <w:color w:val="0D0D0D" w:themeColor="text1" w:themeTint="F2"/>
          <w:sz w:val="24"/>
          <w:szCs w:val="24"/>
          <w:cs/>
        </w:rPr>
        <w:t>ँ</w:t>
      </w:r>
      <w:r w:rsidR="005F62F2" w:rsidRPr="00AC545A">
        <w:rPr>
          <w:rFonts w:cs="Kalimati" w:hint="cs"/>
          <w:color w:val="0D0D0D" w:themeColor="text1" w:themeTint="F2"/>
          <w:sz w:val="24"/>
          <w:szCs w:val="24"/>
          <w:cs/>
        </w:rPr>
        <w:t xml:space="preserve">दै आएको दस्तुरलाई पूर्ण रुपमा छुट दिई निःशुल्क </w:t>
      </w:r>
      <w:r w:rsidR="008723DB" w:rsidRPr="00AC545A">
        <w:rPr>
          <w:rFonts w:cs="Kalimati" w:hint="cs"/>
          <w:color w:val="0D0D0D" w:themeColor="text1" w:themeTint="F2"/>
          <w:sz w:val="24"/>
          <w:szCs w:val="24"/>
          <w:cs/>
        </w:rPr>
        <w:t xml:space="preserve">रुपमा </w:t>
      </w:r>
      <w:r w:rsidR="005F62F2" w:rsidRPr="00AC545A">
        <w:rPr>
          <w:rFonts w:cs="Kalimati" w:hint="cs"/>
          <w:color w:val="0D0D0D" w:themeColor="text1" w:themeTint="F2"/>
          <w:sz w:val="24"/>
          <w:szCs w:val="24"/>
          <w:cs/>
        </w:rPr>
        <w:t xml:space="preserve">गर्ने व्यवस्था </w:t>
      </w:r>
      <w:r w:rsidR="003D6FC6" w:rsidRPr="00AC545A">
        <w:rPr>
          <w:rFonts w:cs="Kalimati" w:hint="cs"/>
          <w:color w:val="0D0D0D" w:themeColor="text1" w:themeTint="F2"/>
          <w:sz w:val="24"/>
          <w:szCs w:val="24"/>
          <w:cs/>
        </w:rPr>
        <w:t>गरेको</w:t>
      </w:r>
      <w:r w:rsidR="005F62F2" w:rsidRPr="00AC545A">
        <w:rPr>
          <w:rFonts w:cs="Kalimati" w:hint="cs"/>
          <w:color w:val="0D0D0D" w:themeColor="text1" w:themeTint="F2"/>
          <w:sz w:val="24"/>
          <w:szCs w:val="24"/>
          <w:cs/>
        </w:rPr>
        <w:t xml:space="preserve"> छु। </w:t>
      </w:r>
      <w:r w:rsidR="0086042A" w:rsidRPr="00AC545A">
        <w:rPr>
          <w:rFonts w:cs="Kalimati" w:hint="cs"/>
          <w:color w:val="0D0D0D" w:themeColor="text1" w:themeTint="F2"/>
          <w:sz w:val="24"/>
          <w:szCs w:val="24"/>
          <w:cs/>
        </w:rPr>
        <w:t xml:space="preserve"> </w:t>
      </w:r>
    </w:p>
    <w:p w14:paraId="28085C5E" w14:textId="2BF81E20" w:rsidR="009047F0" w:rsidRPr="00AC545A" w:rsidRDefault="00970510" w:rsidP="00824393">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प्रदेशमा स्वरोजगारी र रोजगारीका अवसर सिर्जना गर्न </w:t>
      </w:r>
      <w:r w:rsidR="009C6B96" w:rsidRPr="00AC545A">
        <w:rPr>
          <w:rFonts w:cs="Kalimati"/>
          <w:color w:val="0D0D0D" w:themeColor="text1" w:themeTint="F2"/>
          <w:sz w:val="24"/>
          <w:szCs w:val="24"/>
          <w:cs/>
        </w:rPr>
        <w:t>उद्यमशील लुम्बिनी अभियान</w:t>
      </w:r>
      <w:r w:rsidR="005E5C2C" w:rsidRPr="00AC545A">
        <w:rPr>
          <w:rFonts w:cs="Kalimati" w:hint="cs"/>
          <w:color w:val="0D0D0D" w:themeColor="text1" w:themeTint="F2"/>
          <w:sz w:val="24"/>
          <w:szCs w:val="24"/>
          <w:cs/>
        </w:rPr>
        <w:t>लाई</w:t>
      </w:r>
      <w:r w:rsidR="003C0E90" w:rsidRPr="00AC545A">
        <w:rPr>
          <w:rFonts w:cs="Kalimati" w:hint="cs"/>
          <w:color w:val="0D0D0D" w:themeColor="text1" w:themeTint="F2"/>
          <w:sz w:val="24"/>
          <w:szCs w:val="24"/>
          <w:cs/>
        </w:rPr>
        <w:t xml:space="preserve"> उच्च प्राथमिकताका साथ कार्यान्वयनमा ल्याइनेछ। यसका लागि</w:t>
      </w:r>
      <w:r w:rsidR="004D086A" w:rsidRPr="00AC545A">
        <w:rPr>
          <w:rFonts w:cs="Kalimati" w:hint="cs"/>
          <w:color w:val="0D0D0D" w:themeColor="text1" w:themeTint="F2"/>
          <w:sz w:val="24"/>
          <w:szCs w:val="24"/>
          <w:cs/>
        </w:rPr>
        <w:t xml:space="preserve"> महिला</w:t>
      </w:r>
      <w:r w:rsidR="004D086A" w:rsidRPr="00AC545A">
        <w:rPr>
          <w:rFonts w:cs="Kalimati"/>
          <w:color w:val="0D0D0D" w:themeColor="text1" w:themeTint="F2"/>
          <w:sz w:val="24"/>
          <w:szCs w:val="24"/>
        </w:rPr>
        <w:t xml:space="preserve">, </w:t>
      </w:r>
      <w:r w:rsidR="004D086A" w:rsidRPr="00AC545A">
        <w:rPr>
          <w:rFonts w:cs="Kalimati" w:hint="cs"/>
          <w:color w:val="0D0D0D" w:themeColor="text1" w:themeTint="F2"/>
          <w:sz w:val="24"/>
          <w:szCs w:val="24"/>
          <w:cs/>
        </w:rPr>
        <w:t>दलित लगायत</w:t>
      </w:r>
      <w:r w:rsidR="00541585" w:rsidRPr="00AC545A">
        <w:rPr>
          <w:rFonts w:cs="Kalimati" w:hint="cs"/>
          <w:color w:val="0D0D0D" w:themeColor="text1" w:themeTint="F2"/>
          <w:sz w:val="24"/>
          <w:szCs w:val="24"/>
          <w:cs/>
        </w:rPr>
        <w:t xml:space="preserve"> </w:t>
      </w:r>
      <w:r w:rsidR="009C6B96" w:rsidRPr="00AC545A">
        <w:rPr>
          <w:rFonts w:cs="Kalimati"/>
          <w:color w:val="0D0D0D" w:themeColor="text1" w:themeTint="F2"/>
          <w:sz w:val="24"/>
          <w:szCs w:val="24"/>
          <w:cs/>
        </w:rPr>
        <w:t>स्वदेशमै उद्यम गर्न इच्छुक</w:t>
      </w:r>
      <w:r w:rsidR="00F63B0F" w:rsidRPr="00AC545A">
        <w:rPr>
          <w:rFonts w:cs="Kalimati" w:hint="cs"/>
          <w:color w:val="0D0D0D" w:themeColor="text1" w:themeTint="F2"/>
          <w:sz w:val="24"/>
          <w:szCs w:val="24"/>
          <w:cs/>
        </w:rPr>
        <w:t xml:space="preserve"> व्यक्ति </w:t>
      </w:r>
      <w:r w:rsidR="009047F0" w:rsidRPr="00AC545A">
        <w:rPr>
          <w:rFonts w:cs="Kalimati" w:hint="cs"/>
          <w:color w:val="0D0D0D" w:themeColor="text1" w:themeTint="F2"/>
          <w:sz w:val="24"/>
          <w:szCs w:val="24"/>
          <w:cs/>
        </w:rPr>
        <w:t>तथा</w:t>
      </w:r>
      <w:r w:rsidR="00F63B0F" w:rsidRPr="00AC545A">
        <w:rPr>
          <w:rFonts w:cs="Kalimati" w:hint="cs"/>
          <w:color w:val="0D0D0D" w:themeColor="text1" w:themeTint="F2"/>
          <w:sz w:val="24"/>
          <w:szCs w:val="24"/>
          <w:cs/>
        </w:rPr>
        <w:t xml:space="preserve"> </w:t>
      </w:r>
      <w:r w:rsidR="00F63B0F" w:rsidRPr="00AC545A">
        <w:rPr>
          <w:rFonts w:cs="Kalimati" w:hint="cs"/>
          <w:color w:val="0D0D0D" w:themeColor="text1" w:themeTint="F2"/>
          <w:sz w:val="24"/>
          <w:szCs w:val="24"/>
          <w:cs/>
        </w:rPr>
        <w:lastRenderedPageBreak/>
        <w:t xml:space="preserve">संस्थालाई </w:t>
      </w:r>
      <w:r w:rsidR="009C6B96" w:rsidRPr="00AC545A">
        <w:rPr>
          <w:rFonts w:cs="Kalimati"/>
          <w:color w:val="0D0D0D" w:themeColor="text1" w:themeTint="F2"/>
          <w:sz w:val="24"/>
          <w:szCs w:val="24"/>
          <w:cs/>
        </w:rPr>
        <w:t>स्टार्टअप</w:t>
      </w:r>
      <w:r w:rsidR="0059690F" w:rsidRPr="00AC545A">
        <w:rPr>
          <w:rFonts w:cs="Kalimati"/>
          <w:color w:val="0D0D0D" w:themeColor="text1" w:themeTint="F2"/>
          <w:sz w:val="24"/>
          <w:szCs w:val="24"/>
        </w:rPr>
        <w:t>,</w:t>
      </w:r>
      <w:r w:rsidR="001E148E" w:rsidRPr="00AC545A">
        <w:rPr>
          <w:rFonts w:cs="Kalimati" w:hint="cs"/>
          <w:color w:val="0D0D0D" w:themeColor="text1" w:themeTint="F2"/>
          <w:sz w:val="24"/>
          <w:szCs w:val="24"/>
          <w:cs/>
        </w:rPr>
        <w:t xml:space="preserve"> नवप</w:t>
      </w:r>
      <w:r w:rsidR="00F63B0F" w:rsidRPr="00AC545A">
        <w:rPr>
          <w:rFonts w:cs="Kalimati" w:hint="cs"/>
          <w:color w:val="0D0D0D" w:themeColor="text1" w:themeTint="F2"/>
          <w:sz w:val="24"/>
          <w:szCs w:val="24"/>
          <w:cs/>
        </w:rPr>
        <w:t>्रवर्</w:t>
      </w:r>
      <w:r w:rsidR="001E148E" w:rsidRPr="00AC545A">
        <w:rPr>
          <w:rFonts w:cs="Kalimati" w:hint="cs"/>
          <w:color w:val="0D0D0D" w:themeColor="text1" w:themeTint="F2"/>
          <w:sz w:val="24"/>
          <w:szCs w:val="24"/>
          <w:cs/>
        </w:rPr>
        <w:t>तन र उद्यमशीलता</w:t>
      </w:r>
      <w:r w:rsidR="00F63B0F" w:rsidRPr="00AC545A">
        <w:rPr>
          <w:rFonts w:cs="Kalimati" w:hint="cs"/>
          <w:color w:val="0D0D0D" w:themeColor="text1" w:themeTint="F2"/>
          <w:sz w:val="24"/>
          <w:szCs w:val="24"/>
          <w:cs/>
        </w:rPr>
        <w:t>का कार्यक्रम</w:t>
      </w:r>
      <w:r w:rsidR="00BF1045" w:rsidRPr="00AC545A">
        <w:rPr>
          <w:rFonts w:cs="Kalimati" w:hint="cs"/>
          <w:color w:val="0D0D0D" w:themeColor="text1" w:themeTint="F2"/>
          <w:sz w:val="24"/>
          <w:szCs w:val="24"/>
          <w:cs/>
        </w:rPr>
        <w:t>हरू</w:t>
      </w:r>
      <w:r w:rsidR="00F63B0F" w:rsidRPr="00AC545A">
        <w:rPr>
          <w:rFonts w:cs="Kalimati" w:hint="cs"/>
          <w:color w:val="0D0D0D" w:themeColor="text1" w:themeTint="F2"/>
          <w:sz w:val="24"/>
          <w:szCs w:val="24"/>
          <w:cs/>
        </w:rPr>
        <w:t>मा प्रोत्साहन</w:t>
      </w:r>
      <w:r w:rsidR="0059690F" w:rsidRPr="00AC545A">
        <w:rPr>
          <w:rFonts w:cs="Kalimati" w:hint="cs"/>
          <w:color w:val="0D0D0D" w:themeColor="text1" w:themeTint="F2"/>
          <w:sz w:val="24"/>
          <w:szCs w:val="24"/>
          <w:cs/>
        </w:rPr>
        <w:t xml:space="preserve"> गर्न</w:t>
      </w:r>
      <w:r w:rsidR="00F63B0F" w:rsidRPr="00AC545A">
        <w:rPr>
          <w:rFonts w:cs="Kalimati" w:hint="cs"/>
          <w:color w:val="0D0D0D" w:themeColor="text1" w:themeTint="F2"/>
          <w:sz w:val="24"/>
          <w:szCs w:val="24"/>
          <w:cs/>
        </w:rPr>
        <w:t xml:space="preserve"> </w:t>
      </w:r>
      <w:r w:rsidR="009C6B96" w:rsidRPr="00AC545A">
        <w:rPr>
          <w:rFonts w:cs="Kalimati"/>
          <w:color w:val="0D0D0D" w:themeColor="text1" w:themeTint="F2"/>
          <w:sz w:val="24"/>
          <w:szCs w:val="24"/>
          <w:cs/>
        </w:rPr>
        <w:t>उद्यम विकास कोषको विस्तार गरी वीउ पुँजी</w:t>
      </w:r>
      <w:r w:rsidR="001E148E" w:rsidRPr="00AC545A">
        <w:rPr>
          <w:rFonts w:cs="Kalimati"/>
          <w:color w:val="0D0D0D" w:themeColor="text1" w:themeTint="F2"/>
          <w:sz w:val="24"/>
          <w:szCs w:val="24"/>
        </w:rPr>
        <w:t>,</w:t>
      </w:r>
      <w:r w:rsidR="001E148E" w:rsidRPr="00AC545A">
        <w:rPr>
          <w:rFonts w:cs="Kalimati" w:hint="cs"/>
          <w:color w:val="0D0D0D" w:themeColor="text1" w:themeTint="F2"/>
          <w:sz w:val="24"/>
          <w:szCs w:val="24"/>
          <w:cs/>
        </w:rPr>
        <w:t xml:space="preserve"> कर्जाको सहज उपलब्धता र सुरक्षण</w:t>
      </w:r>
      <w:r w:rsidR="0059690F" w:rsidRPr="00AC545A">
        <w:rPr>
          <w:rFonts w:cs="Kalimati" w:hint="cs"/>
          <w:color w:val="0D0D0D" w:themeColor="text1" w:themeTint="F2"/>
          <w:sz w:val="24"/>
          <w:szCs w:val="24"/>
          <w:cs/>
        </w:rPr>
        <w:t xml:space="preserve"> तथा</w:t>
      </w:r>
      <w:r w:rsidR="009C6B96" w:rsidRPr="00AC545A">
        <w:rPr>
          <w:rFonts w:cs="Kalimati"/>
          <w:color w:val="0D0D0D" w:themeColor="text1" w:themeTint="F2"/>
          <w:sz w:val="24"/>
          <w:szCs w:val="24"/>
          <w:cs/>
        </w:rPr>
        <w:t xml:space="preserve"> ब्याज सहुलियत</w:t>
      </w:r>
      <w:r w:rsidR="0059690F" w:rsidRPr="00AC545A">
        <w:rPr>
          <w:rFonts w:cs="Kalimati" w:hint="cs"/>
          <w:color w:val="0D0D0D" w:themeColor="text1" w:themeTint="F2"/>
          <w:sz w:val="24"/>
          <w:szCs w:val="24"/>
          <w:cs/>
        </w:rPr>
        <w:t xml:space="preserve"> प्रदान गर्ने व्यवस्था मिलाएको छु।</w:t>
      </w:r>
      <w:r w:rsidR="00541585" w:rsidRPr="00AC545A">
        <w:rPr>
          <w:rFonts w:cs="Kalimati" w:hint="cs"/>
          <w:color w:val="0D0D0D" w:themeColor="text1" w:themeTint="F2"/>
          <w:sz w:val="24"/>
          <w:szCs w:val="24"/>
          <w:cs/>
        </w:rPr>
        <w:t xml:space="preserve"> </w:t>
      </w:r>
    </w:p>
    <w:p w14:paraId="1E128C2C" w14:textId="5CDBC6A7" w:rsidR="009C6B96" w:rsidRPr="00AC545A" w:rsidRDefault="004C00C1" w:rsidP="00824393">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सूचना प्रविधि प्रति आकर्षित युवा</w:t>
      </w:r>
      <w:r w:rsidR="00BF1045" w:rsidRPr="00AC545A">
        <w:rPr>
          <w:rFonts w:cs="Kalimati" w:hint="cs"/>
          <w:color w:val="0D0D0D" w:themeColor="text1" w:themeTint="F2"/>
          <w:sz w:val="24"/>
          <w:szCs w:val="24"/>
          <w:cs/>
        </w:rPr>
        <w:t>हरू</w:t>
      </w:r>
      <w:r w:rsidRPr="00AC545A">
        <w:rPr>
          <w:rFonts w:cs="Kalimati" w:hint="cs"/>
          <w:color w:val="0D0D0D" w:themeColor="text1" w:themeTint="F2"/>
          <w:sz w:val="24"/>
          <w:szCs w:val="24"/>
          <w:cs/>
        </w:rPr>
        <w:t>लाई कृत्रिम बौद्धिकताको ज्ञान सीप मार्फत स्वरोजगारी सिर्जना गर्नुका साथै</w:t>
      </w:r>
      <w:r w:rsidR="00023F75" w:rsidRPr="00AC545A">
        <w:rPr>
          <w:rFonts w:cs="Kalimati" w:hint="cs"/>
          <w:color w:val="0D0D0D" w:themeColor="text1" w:themeTint="F2"/>
          <w:sz w:val="24"/>
          <w:szCs w:val="24"/>
          <w:cs/>
        </w:rPr>
        <w:t xml:space="preserve"> प्रदेश सरकारबाट प्रदान हुने सबै सेवा</w:t>
      </w:r>
      <w:r w:rsidR="00BF1045" w:rsidRPr="00AC545A">
        <w:rPr>
          <w:rFonts w:cs="Kalimati" w:hint="cs"/>
          <w:color w:val="0D0D0D" w:themeColor="text1" w:themeTint="F2"/>
          <w:sz w:val="24"/>
          <w:szCs w:val="24"/>
          <w:cs/>
        </w:rPr>
        <w:t>हरू</w:t>
      </w:r>
      <w:r w:rsidR="00023F75" w:rsidRPr="00AC545A">
        <w:rPr>
          <w:rFonts w:cs="Kalimati" w:hint="cs"/>
          <w:color w:val="0D0D0D" w:themeColor="text1" w:themeTint="F2"/>
          <w:sz w:val="24"/>
          <w:szCs w:val="24"/>
          <w:cs/>
        </w:rPr>
        <w:t xml:space="preserve">लाई सूचना प्रविधिमा आधारित बनाई सुशासन कायम गर्न </w:t>
      </w:r>
      <w:r w:rsidR="00970510" w:rsidRPr="00AC545A">
        <w:rPr>
          <w:rFonts w:cs="Kalimati"/>
          <w:color w:val="0D0D0D" w:themeColor="text1" w:themeTint="F2"/>
          <w:sz w:val="24"/>
          <w:szCs w:val="24"/>
          <w:cs/>
        </w:rPr>
        <w:t>डिजिटल लुम्बिनी</w:t>
      </w:r>
      <w:r w:rsidR="009047F0" w:rsidRPr="00AC545A">
        <w:rPr>
          <w:rFonts w:cs="Kalimati" w:hint="cs"/>
          <w:color w:val="0D0D0D" w:themeColor="text1" w:themeTint="F2"/>
          <w:sz w:val="24"/>
          <w:szCs w:val="24"/>
          <w:cs/>
        </w:rPr>
        <w:t xml:space="preserve"> </w:t>
      </w:r>
      <w:r w:rsidR="006E17F6" w:rsidRPr="00AC545A">
        <w:rPr>
          <w:rFonts w:cs="Kalimati" w:hint="cs"/>
          <w:color w:val="0D0D0D" w:themeColor="text1" w:themeTint="F2"/>
          <w:sz w:val="24"/>
          <w:szCs w:val="24"/>
          <w:cs/>
        </w:rPr>
        <w:t>अभियानलाई प्राथमिकताका साथ कार्यान्वयन गर्</w:t>
      </w:r>
      <w:r w:rsidR="00023F75" w:rsidRPr="00AC545A">
        <w:rPr>
          <w:rFonts w:cs="Kalimati" w:hint="cs"/>
          <w:color w:val="0D0D0D" w:themeColor="text1" w:themeTint="F2"/>
          <w:sz w:val="24"/>
          <w:szCs w:val="24"/>
          <w:cs/>
        </w:rPr>
        <w:t>न</w:t>
      </w:r>
      <w:r w:rsidR="002344F9" w:rsidRPr="00AC545A">
        <w:rPr>
          <w:rFonts w:cs="Kalimati" w:hint="cs"/>
          <w:color w:val="0D0D0D" w:themeColor="text1" w:themeTint="F2"/>
          <w:sz w:val="24"/>
          <w:szCs w:val="24"/>
          <w:cs/>
        </w:rPr>
        <w:t xml:space="preserve">े </w:t>
      </w:r>
      <w:r w:rsidR="003D6FC6" w:rsidRPr="00AC545A">
        <w:rPr>
          <w:rFonts w:cs="Kalimati" w:hint="cs"/>
          <w:color w:val="0D0D0D" w:themeColor="text1" w:themeTint="F2"/>
          <w:sz w:val="24"/>
          <w:szCs w:val="24"/>
          <w:cs/>
        </w:rPr>
        <w:t>प्रबन्ध</w:t>
      </w:r>
      <w:r w:rsidR="00023F75" w:rsidRPr="00AC545A">
        <w:rPr>
          <w:rFonts w:cs="Kalimati" w:hint="cs"/>
          <w:color w:val="0D0D0D" w:themeColor="text1" w:themeTint="F2"/>
          <w:sz w:val="24"/>
          <w:szCs w:val="24"/>
          <w:cs/>
        </w:rPr>
        <w:t xml:space="preserve"> </w:t>
      </w:r>
      <w:r w:rsidR="003D6FC6" w:rsidRPr="00AC545A">
        <w:rPr>
          <w:rFonts w:cs="Kalimati" w:hint="cs"/>
          <w:color w:val="0D0D0D" w:themeColor="text1" w:themeTint="F2"/>
          <w:sz w:val="24"/>
          <w:szCs w:val="24"/>
          <w:cs/>
        </w:rPr>
        <w:t>गरेको</w:t>
      </w:r>
      <w:r w:rsidR="00023F75" w:rsidRPr="00AC545A">
        <w:rPr>
          <w:rFonts w:cs="Kalimati" w:hint="cs"/>
          <w:color w:val="0D0D0D" w:themeColor="text1" w:themeTint="F2"/>
          <w:sz w:val="24"/>
          <w:szCs w:val="24"/>
          <w:cs/>
        </w:rPr>
        <w:t xml:space="preserve"> छु। </w:t>
      </w:r>
    </w:p>
    <w:p w14:paraId="53FD87A6" w14:textId="75455DBC" w:rsidR="004E423E" w:rsidRPr="00AC545A" w:rsidRDefault="004E423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लुम्बिनी प्रदेश सरकारका कामकारवाहीलाई चुस्त</w:t>
      </w:r>
      <w:r w:rsidR="00EA087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मितव्ययी र प्रभावकारी बनाउन </w:t>
      </w:r>
      <w:r w:rsidR="00EA0872" w:rsidRPr="00AC545A">
        <w:rPr>
          <w:rFonts w:cs="Kalimati" w:hint="cs"/>
          <w:color w:val="0D0D0D" w:themeColor="text1" w:themeTint="F2"/>
          <w:sz w:val="24"/>
          <w:szCs w:val="24"/>
          <w:cs/>
        </w:rPr>
        <w:t>मन्त्रालय</w:t>
      </w:r>
      <w:r w:rsidR="00BF1045" w:rsidRPr="00AC545A">
        <w:rPr>
          <w:rFonts w:cs="Kalimati" w:hint="cs"/>
          <w:color w:val="0D0D0D" w:themeColor="text1" w:themeTint="F2"/>
          <w:sz w:val="24"/>
          <w:szCs w:val="24"/>
          <w:cs/>
        </w:rPr>
        <w:t>हरू</w:t>
      </w:r>
      <w:r w:rsidR="00EA0872" w:rsidRPr="00AC545A">
        <w:rPr>
          <w:rFonts w:cs="Kalimati" w:hint="cs"/>
          <w:color w:val="0D0D0D" w:themeColor="text1" w:themeTint="F2"/>
          <w:sz w:val="24"/>
          <w:szCs w:val="24"/>
          <w:cs/>
        </w:rPr>
        <w:t xml:space="preserve">को पुनर्संरचना गरी मुख्यमन्त्री तथा मन्त्रिपरिषद्को कार्यालय समेत जम्मा ८ वटा मन्त्रालय कायम गर्ने र </w:t>
      </w:r>
      <w:r w:rsidRPr="00AC545A">
        <w:rPr>
          <w:rFonts w:cs="Kalimati" w:hint="cs"/>
          <w:color w:val="0D0D0D" w:themeColor="text1" w:themeTint="F2"/>
          <w:sz w:val="24"/>
          <w:szCs w:val="24"/>
          <w:cs/>
        </w:rPr>
        <w:t>राष्ट्रिय मापदण्ड एवम् प्रदेशको आवश्यकता समेतलाई दृष्ट</w:t>
      </w:r>
      <w:r w:rsidR="00EA0872" w:rsidRPr="00AC545A">
        <w:rPr>
          <w:rFonts w:cs="Kalimati" w:hint="cs"/>
          <w:color w:val="0D0D0D" w:themeColor="text1" w:themeTint="F2"/>
          <w:sz w:val="24"/>
          <w:szCs w:val="24"/>
          <w:cs/>
        </w:rPr>
        <w:t>ि</w:t>
      </w:r>
      <w:r w:rsidRPr="00AC545A">
        <w:rPr>
          <w:rFonts w:cs="Kalimati" w:hint="cs"/>
          <w:color w:val="0D0D0D" w:themeColor="text1" w:themeTint="F2"/>
          <w:sz w:val="24"/>
          <w:szCs w:val="24"/>
          <w:cs/>
        </w:rPr>
        <w:t>गत गरी</w:t>
      </w:r>
      <w:r w:rsidR="00EA0872" w:rsidRPr="00AC545A">
        <w:rPr>
          <w:rFonts w:cs="Kalimati" w:hint="cs"/>
          <w:color w:val="0D0D0D" w:themeColor="text1" w:themeTint="F2"/>
          <w:sz w:val="24"/>
          <w:szCs w:val="24"/>
          <w:cs/>
        </w:rPr>
        <w:t xml:space="preserve"> प्रदेश सरकारको संगठन तथा दरवन्दी पुनरावलोकन मार्फत प्रशासनिक खर्चमा उल्लेखनीय कटौती </w:t>
      </w:r>
      <w:r w:rsidR="003D6FC6" w:rsidRPr="00AC545A">
        <w:rPr>
          <w:rFonts w:cs="Kalimati" w:hint="cs"/>
          <w:color w:val="0D0D0D" w:themeColor="text1" w:themeTint="F2"/>
          <w:sz w:val="24"/>
          <w:szCs w:val="24"/>
          <w:cs/>
        </w:rPr>
        <w:t>हुन जानेछ</w:t>
      </w:r>
      <w:r w:rsidR="00EA0872" w:rsidRPr="00AC545A">
        <w:rPr>
          <w:rFonts w:cs="Kalimati" w:hint="cs"/>
          <w:color w:val="0D0D0D" w:themeColor="text1" w:themeTint="F2"/>
          <w:sz w:val="24"/>
          <w:szCs w:val="24"/>
          <w:cs/>
        </w:rPr>
        <w:t>।</w:t>
      </w:r>
    </w:p>
    <w:p w14:paraId="55F99F54" w14:textId="131BDD9D" w:rsidR="004F3A93" w:rsidRPr="00AC545A" w:rsidRDefault="004F3A93"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लुम्बिनी प्रदेशलाई बालविवाह मुक्त प्रदेश बनाउने लक्ष्य हासिल गर्न स्थानीय तहसँगको सहकार्यमा बालविवाह न्यूनीकरण अभियान सञ्चालन गर्न सबै स्थानीय तहलाई सशर्त अनुदान दिने व्यवस्था मिलाएको छु।</w:t>
      </w:r>
    </w:p>
    <w:p w14:paraId="08828B04" w14:textId="1CFFF47C" w:rsidR="002C1F20" w:rsidRPr="00AC545A" w:rsidRDefault="00EC76EC"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शिशु</w:t>
      </w:r>
      <w:r w:rsidR="00546607" w:rsidRPr="00AC545A">
        <w:rPr>
          <w:rFonts w:cs="Kalimati" w:hint="cs"/>
          <w:color w:val="0D0D0D" w:themeColor="text1" w:themeTint="F2"/>
          <w:sz w:val="24"/>
          <w:szCs w:val="24"/>
          <w:cs/>
        </w:rPr>
        <w:t xml:space="preserve"> तथा मातृ मृत्युदर उल्लेखनीय रुपमा घटाउन</w:t>
      </w:r>
      <w:r w:rsidRPr="00AC545A">
        <w:rPr>
          <w:rFonts w:cs="Kalimati" w:hint="cs"/>
          <w:color w:val="0D0D0D" w:themeColor="text1" w:themeTint="F2"/>
          <w:sz w:val="24"/>
          <w:szCs w:val="24"/>
          <w:cs/>
        </w:rPr>
        <w:t xml:space="preserve"> प्रदेशका सबै स्थानीय तहसँगको सहकार्यमा</w:t>
      </w:r>
      <w:r w:rsidR="00546607" w:rsidRPr="00AC545A">
        <w:rPr>
          <w:rFonts w:cs="Kalimati" w:hint="cs"/>
          <w:color w:val="0D0D0D" w:themeColor="text1" w:themeTint="F2"/>
          <w:sz w:val="24"/>
          <w:szCs w:val="24"/>
          <w:cs/>
        </w:rPr>
        <w:t xml:space="preserve"> संस्थागत </w:t>
      </w:r>
      <w:r w:rsidRPr="00AC545A">
        <w:rPr>
          <w:rFonts w:cs="Kalimati" w:hint="cs"/>
          <w:color w:val="0D0D0D" w:themeColor="text1" w:themeTint="F2"/>
          <w:sz w:val="24"/>
          <w:szCs w:val="24"/>
          <w:cs/>
        </w:rPr>
        <w:t>प्रसुती सेवाको विस्तार</w:t>
      </w:r>
      <w:r w:rsidR="00F854D6" w:rsidRPr="00AC545A">
        <w:rPr>
          <w:rFonts w:cs="Kalimati" w:hint="cs"/>
          <w:color w:val="0D0D0D" w:themeColor="text1" w:themeTint="F2"/>
          <w:sz w:val="24"/>
          <w:szCs w:val="24"/>
          <w:cs/>
        </w:rPr>
        <w:t xml:space="preserve"> मार्फत</w:t>
      </w:r>
      <w:r w:rsidRPr="00AC545A">
        <w:rPr>
          <w:rFonts w:cs="Kalimati" w:hint="cs"/>
          <w:color w:val="0D0D0D" w:themeColor="text1" w:themeTint="F2"/>
          <w:sz w:val="24"/>
          <w:szCs w:val="24"/>
          <w:cs/>
        </w:rPr>
        <w:t xml:space="preserve"> </w:t>
      </w:r>
      <w:r w:rsidR="00ED6979" w:rsidRPr="00AC545A">
        <w:rPr>
          <w:rFonts w:cs="Kalimati" w:hint="cs"/>
          <w:color w:val="0D0D0D" w:themeColor="text1" w:themeTint="F2"/>
          <w:sz w:val="24"/>
          <w:szCs w:val="24"/>
          <w:cs/>
        </w:rPr>
        <w:t>पूर्ण संस्थागत प्रसुति सेवा सुनिश्चित</w:t>
      </w:r>
      <w:r w:rsidR="003F443F" w:rsidRPr="00AC545A">
        <w:rPr>
          <w:rFonts w:cs="Kalimati" w:hint="cs"/>
          <w:color w:val="0D0D0D" w:themeColor="text1" w:themeTint="F2"/>
          <w:sz w:val="24"/>
          <w:szCs w:val="24"/>
          <w:cs/>
        </w:rPr>
        <w:t xml:space="preserve"> प्रदेश घोषणातर्फ</w:t>
      </w:r>
      <w:r w:rsidRPr="00AC545A">
        <w:rPr>
          <w:rFonts w:cs="Kalimati" w:hint="cs"/>
          <w:color w:val="0D0D0D" w:themeColor="text1" w:themeTint="F2"/>
          <w:sz w:val="24"/>
          <w:szCs w:val="24"/>
          <w:cs/>
        </w:rPr>
        <w:t xml:space="preserve"> </w:t>
      </w:r>
      <w:r w:rsidR="00F854D6" w:rsidRPr="00AC545A">
        <w:rPr>
          <w:rFonts w:cs="Kalimati" w:hint="cs"/>
          <w:color w:val="0D0D0D" w:themeColor="text1" w:themeTint="F2"/>
          <w:sz w:val="24"/>
          <w:szCs w:val="24"/>
          <w:cs/>
        </w:rPr>
        <w:t>अग्रसर हुनेछ</w:t>
      </w:r>
      <w:r w:rsidRPr="00AC545A">
        <w:rPr>
          <w:rFonts w:cs="Kalimati" w:hint="cs"/>
          <w:color w:val="0D0D0D" w:themeColor="text1" w:themeTint="F2"/>
          <w:sz w:val="24"/>
          <w:szCs w:val="24"/>
          <w:cs/>
        </w:rPr>
        <w:t>।</w:t>
      </w:r>
      <w:r w:rsidR="00C02906" w:rsidRPr="00AC545A">
        <w:rPr>
          <w:rFonts w:cs="Kalimati" w:hint="cs"/>
          <w:color w:val="0D0D0D" w:themeColor="text1" w:themeTint="F2"/>
          <w:sz w:val="24"/>
          <w:szCs w:val="24"/>
          <w:cs/>
        </w:rPr>
        <w:t xml:space="preserve"> </w:t>
      </w:r>
    </w:p>
    <w:p w14:paraId="1786CA1E" w14:textId="4028EFAC" w:rsidR="00D8226E" w:rsidRPr="00AC545A" w:rsidRDefault="00D8226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lastRenderedPageBreak/>
        <w:t xml:space="preserve">लुम्बिनी प्रदेशलाई सहयोगापेक्षी </w:t>
      </w:r>
      <w:r w:rsidRPr="00AC545A">
        <w:rPr>
          <w:rFonts w:cs="Kalimati"/>
          <w:color w:val="0D0D0D" w:themeColor="text1" w:themeTint="F2"/>
          <w:sz w:val="24"/>
          <w:szCs w:val="24"/>
          <w:cs/>
        </w:rPr>
        <w:t xml:space="preserve">सडक आश्रित मानव </w:t>
      </w:r>
      <w:r w:rsidRPr="00AC545A">
        <w:rPr>
          <w:rFonts w:cs="Kalimati" w:hint="cs"/>
          <w:color w:val="0D0D0D" w:themeColor="text1" w:themeTint="F2"/>
          <w:sz w:val="24"/>
          <w:szCs w:val="24"/>
          <w:cs/>
        </w:rPr>
        <w:t>मुक्त प्रदेश घोषणा गरी सोको दिगोपना सुनिश्चित गर्न यस क्षेत्रमा क्रिया</w:t>
      </w:r>
      <w:r w:rsidR="001730C8">
        <w:rPr>
          <w:rFonts w:cs="Kalimati" w:hint="cs"/>
          <w:color w:val="0D0D0D" w:themeColor="text1" w:themeTint="F2"/>
          <w:sz w:val="24"/>
          <w:szCs w:val="24"/>
          <w:cs/>
        </w:rPr>
        <w:t>शील</w:t>
      </w:r>
      <w:r w:rsidRPr="00AC545A">
        <w:rPr>
          <w:rFonts w:cs="Kalimati" w:hint="cs"/>
          <w:color w:val="0D0D0D" w:themeColor="text1" w:themeTint="F2"/>
          <w:sz w:val="24"/>
          <w:szCs w:val="24"/>
          <w:cs/>
        </w:rPr>
        <w:t xml:space="preserve"> सामाजिक संघसंस्था समेतको सहकार्यमा कार्यक्रम सञ्चालन गर्ने व्यवस्था मिलाएको छु। </w:t>
      </w:r>
    </w:p>
    <w:p w14:paraId="34296841" w14:textId="77777777" w:rsidR="005E4D36" w:rsidRPr="00AC545A" w:rsidRDefault="005E4D36" w:rsidP="00233A6E">
      <w:pPr>
        <w:spacing w:after="0" w:line="360" w:lineRule="auto"/>
        <w:ind w:left="90"/>
        <w:jc w:val="both"/>
        <w:rPr>
          <w:rFonts w:ascii="Mangal" w:eastAsia="Mangal" w:hAnsi="Mangal" w:cs="Kalimati"/>
          <w:b/>
          <w:bCs/>
          <w:color w:val="0D0D0D" w:themeColor="text1" w:themeTint="F2"/>
          <w:sz w:val="24"/>
          <w:szCs w:val="24"/>
        </w:rPr>
      </w:pPr>
    </w:p>
    <w:p w14:paraId="746B4EAE" w14:textId="6C81370A" w:rsidR="00FE26FE" w:rsidRPr="00AC545A" w:rsidRDefault="009A0543" w:rsidP="00233A6E">
      <w:pPr>
        <w:spacing w:after="0" w:line="360" w:lineRule="auto"/>
        <w:ind w:left="90"/>
        <w:jc w:val="both"/>
        <w:rPr>
          <w:rFonts w:ascii="Mangal" w:eastAsia="Mangal" w:hAnsi="Mangal" w:cs="Kalimati"/>
          <w:b/>
          <w:bCs/>
          <w:color w:val="0D0D0D" w:themeColor="text1" w:themeTint="F2"/>
          <w:sz w:val="24"/>
          <w:szCs w:val="24"/>
        </w:rPr>
      </w:pPr>
      <w:r w:rsidRPr="00AC545A">
        <w:rPr>
          <w:rFonts w:ascii="Mangal" w:eastAsia="Mangal" w:hAnsi="Mangal" w:cs="Kalimati" w:hint="cs"/>
          <w:b/>
          <w:bCs/>
          <w:color w:val="0D0D0D" w:themeColor="text1" w:themeTint="F2"/>
          <w:sz w:val="24"/>
          <w:szCs w:val="24"/>
          <w:cs/>
        </w:rPr>
        <w:t>माननीय सभामुख महोदय,</w:t>
      </w:r>
    </w:p>
    <w:p w14:paraId="53B67254" w14:textId="77777777" w:rsidR="009A0543" w:rsidRPr="00AC545A" w:rsidRDefault="009A0543" w:rsidP="00233A6E">
      <w:pPr>
        <w:spacing w:after="0" w:line="360" w:lineRule="auto"/>
        <w:ind w:left="90"/>
        <w:jc w:val="both"/>
        <w:rPr>
          <w:rFonts w:ascii="Arial" w:eastAsia="Times New Roman" w:hAnsi="Arial" w:cs="Kalimati"/>
          <w:color w:val="0D0D0D" w:themeColor="text1" w:themeTint="F2"/>
          <w:kern w:val="0"/>
          <w:sz w:val="24"/>
          <w:szCs w:val="24"/>
          <w:shd w:val="clear" w:color="auto" w:fill="FFFFFF"/>
        </w:rPr>
      </w:pPr>
      <w:r w:rsidRPr="00AC545A">
        <w:rPr>
          <w:rFonts w:ascii="Arial" w:eastAsia="Times New Roman" w:hAnsi="Arial" w:cs="Kalimati" w:hint="cs"/>
          <w:color w:val="0D0D0D" w:themeColor="text1" w:themeTint="F2"/>
          <w:kern w:val="0"/>
          <w:sz w:val="24"/>
          <w:szCs w:val="24"/>
          <w:shd w:val="clear" w:color="auto" w:fill="FFFFFF"/>
          <w:cs/>
        </w:rPr>
        <w:t xml:space="preserve">अब म प्रदेशको आर्थिक स्थिति र चालु आर्थिक वर्षको बजेट कार्यान्वयनको अवस्था संक्षेपमा प्रस्तुत गर्ने अनुमति </w:t>
      </w:r>
      <w:r w:rsidR="003216DD" w:rsidRPr="00AC545A">
        <w:rPr>
          <w:rFonts w:ascii="Arial" w:eastAsia="Times New Roman" w:hAnsi="Arial" w:cs="Kalimati" w:hint="cs"/>
          <w:color w:val="0D0D0D" w:themeColor="text1" w:themeTint="F2"/>
          <w:kern w:val="0"/>
          <w:sz w:val="24"/>
          <w:szCs w:val="24"/>
          <w:shd w:val="clear" w:color="auto" w:fill="FFFFFF"/>
          <w:cs/>
        </w:rPr>
        <w:t>चाहन्छु</w:t>
      </w:r>
      <w:r w:rsidR="00A52447" w:rsidRPr="00AC545A">
        <w:rPr>
          <w:rFonts w:ascii="Arial" w:eastAsia="Times New Roman" w:hAnsi="Arial" w:cs="Kalimati" w:hint="cs"/>
          <w:color w:val="0D0D0D" w:themeColor="text1" w:themeTint="F2"/>
          <w:kern w:val="0"/>
          <w:sz w:val="24"/>
          <w:szCs w:val="24"/>
          <w:shd w:val="clear" w:color="auto" w:fill="FFFFFF"/>
          <w:cs/>
        </w:rPr>
        <w:t>।</w:t>
      </w:r>
    </w:p>
    <w:p w14:paraId="0D29EC0D" w14:textId="77777777" w:rsidR="004B6183" w:rsidRPr="00AC545A" w:rsidRDefault="004B6183" w:rsidP="004B6183">
      <w:pPr>
        <w:pStyle w:val="ListParagraph"/>
        <w:spacing w:after="0" w:line="360" w:lineRule="auto"/>
        <w:ind w:left="450"/>
        <w:jc w:val="both"/>
        <w:rPr>
          <w:rFonts w:cs="Kalimati"/>
          <w:color w:val="0D0D0D" w:themeColor="text1" w:themeTint="F2"/>
          <w:sz w:val="24"/>
          <w:szCs w:val="24"/>
        </w:rPr>
      </w:pPr>
    </w:p>
    <w:p w14:paraId="194CE9F1" w14:textId="66E930A2" w:rsidR="00AF359F" w:rsidRPr="00AC545A" w:rsidRDefault="00A42D89"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विद्युत तथा ग्यास क्षेत्रमा उल्लेख्य वृद्धि भएता पनि कृषि क्षेत्रको न्यून वृद्धि</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र यातायात तथा भण्डारण, सूचना तथा सञ्चार, खुद्रा व्यापार लगायत क्षेत्रमा भएको सामान्य वृद्धिका कारण आर्थिक वर्ष 2082/</w:t>
      </w:r>
      <w:r w:rsidR="00C64B50" w:rsidRPr="00AC545A">
        <w:rPr>
          <w:rFonts w:cs="Kalimati" w:hint="cs"/>
          <w:color w:val="0D0D0D" w:themeColor="text1" w:themeTint="F2"/>
          <w:sz w:val="24"/>
          <w:szCs w:val="24"/>
          <w:cs/>
        </w:rPr>
        <w:t>0</w:t>
      </w:r>
      <w:r w:rsidRPr="00AC545A">
        <w:rPr>
          <w:rFonts w:cs="Kalimati" w:hint="cs"/>
          <w:color w:val="0D0D0D" w:themeColor="text1" w:themeTint="F2"/>
          <w:sz w:val="24"/>
          <w:szCs w:val="24"/>
          <w:cs/>
        </w:rPr>
        <w:t xml:space="preserve">83 मा नेपालको आर्थिक वृद्धि 3.85 प्रतिशत रहने </w:t>
      </w:r>
      <w:r w:rsidR="00CC1AB1" w:rsidRPr="00AC545A">
        <w:rPr>
          <w:rFonts w:cs="Kalimati" w:hint="cs"/>
          <w:color w:val="0D0D0D" w:themeColor="text1" w:themeTint="F2"/>
          <w:sz w:val="24"/>
          <w:szCs w:val="24"/>
          <w:cs/>
        </w:rPr>
        <w:t xml:space="preserve">अनुमान रहँदा </w:t>
      </w:r>
      <w:r w:rsidR="009A0543" w:rsidRPr="00AC545A">
        <w:rPr>
          <w:rFonts w:cs="Kalimati" w:hint="cs"/>
          <w:color w:val="0D0D0D" w:themeColor="text1" w:themeTint="F2"/>
          <w:sz w:val="24"/>
          <w:szCs w:val="24"/>
          <w:cs/>
        </w:rPr>
        <w:t>प्रदेशको आर्थिक वृद्धि</w:t>
      </w:r>
      <w:r w:rsidR="00F509EF" w:rsidRPr="00AC545A">
        <w:rPr>
          <w:rFonts w:cs="Kalimati" w:hint="cs"/>
          <w:color w:val="0D0D0D" w:themeColor="text1" w:themeTint="F2"/>
          <w:sz w:val="24"/>
          <w:szCs w:val="24"/>
          <w:cs/>
        </w:rPr>
        <w:t>दर</w:t>
      </w:r>
      <w:r w:rsidR="009A0543" w:rsidRPr="00AC545A">
        <w:rPr>
          <w:rFonts w:cs="Kalimati" w:hint="cs"/>
          <w:color w:val="0D0D0D" w:themeColor="text1" w:themeTint="F2"/>
          <w:sz w:val="24"/>
          <w:szCs w:val="24"/>
          <w:cs/>
        </w:rPr>
        <w:t xml:space="preserve"> </w:t>
      </w:r>
      <w:r w:rsidR="00265C4A" w:rsidRPr="00AC545A">
        <w:rPr>
          <w:rFonts w:cs="Kalimati" w:hint="cs"/>
          <w:color w:val="0D0D0D" w:themeColor="text1" w:themeTint="F2"/>
          <w:sz w:val="24"/>
          <w:szCs w:val="24"/>
          <w:cs/>
        </w:rPr>
        <w:t>२</w:t>
      </w:r>
      <w:r w:rsidR="00265C4A" w:rsidRPr="00AC545A">
        <w:rPr>
          <w:rFonts w:cs="Kalimati"/>
          <w:color w:val="0D0D0D" w:themeColor="text1" w:themeTint="F2"/>
          <w:sz w:val="24"/>
          <w:szCs w:val="24"/>
        </w:rPr>
        <w:t>.</w:t>
      </w:r>
      <w:r w:rsidR="00265C4A" w:rsidRPr="00AC545A">
        <w:rPr>
          <w:rFonts w:cs="Kalimati" w:hint="cs"/>
          <w:color w:val="0D0D0D" w:themeColor="text1" w:themeTint="F2"/>
          <w:sz w:val="24"/>
          <w:szCs w:val="24"/>
          <w:cs/>
        </w:rPr>
        <w:t>८७</w:t>
      </w:r>
      <w:r w:rsidR="009A0543" w:rsidRPr="00AC545A">
        <w:rPr>
          <w:rFonts w:cs="Kalimati" w:hint="cs"/>
          <w:color w:val="0D0D0D" w:themeColor="text1" w:themeTint="F2"/>
          <w:sz w:val="24"/>
          <w:szCs w:val="24"/>
          <w:cs/>
        </w:rPr>
        <w:t xml:space="preserve"> प्रतिशत हुने </w:t>
      </w:r>
      <w:r w:rsidR="00CC1AB1" w:rsidRPr="00AC545A">
        <w:rPr>
          <w:rFonts w:cs="Kalimati" w:hint="cs"/>
          <w:color w:val="0D0D0D" w:themeColor="text1" w:themeTint="F2"/>
          <w:sz w:val="24"/>
          <w:szCs w:val="24"/>
          <w:cs/>
        </w:rPr>
        <w:t>अनुमान रहेको</w:t>
      </w:r>
      <w:r w:rsidR="00774154" w:rsidRPr="00AC545A">
        <w:rPr>
          <w:rFonts w:cs="Kalimati" w:hint="cs"/>
          <w:color w:val="0D0D0D" w:themeColor="text1" w:themeTint="F2"/>
          <w:sz w:val="24"/>
          <w:szCs w:val="24"/>
          <w:cs/>
        </w:rPr>
        <w:t xml:space="preserve"> </w:t>
      </w:r>
      <w:r w:rsidR="009A0543" w:rsidRPr="00AC545A">
        <w:rPr>
          <w:rFonts w:cs="Kalimati" w:hint="cs"/>
          <w:color w:val="0D0D0D" w:themeColor="text1" w:themeTint="F2"/>
          <w:sz w:val="24"/>
          <w:szCs w:val="24"/>
          <w:cs/>
        </w:rPr>
        <w:t>छ।</w:t>
      </w:r>
      <w:r w:rsidR="009A1444" w:rsidRPr="00AC545A">
        <w:rPr>
          <w:rFonts w:cs="Kalimati" w:hint="cs"/>
          <w:color w:val="0D0D0D" w:themeColor="text1" w:themeTint="F2"/>
          <w:sz w:val="24"/>
          <w:szCs w:val="24"/>
          <w:cs/>
        </w:rPr>
        <w:t xml:space="preserve"> गत आर्थिक वर्ष</w:t>
      </w:r>
      <w:r w:rsidR="00C64B50" w:rsidRPr="00AC545A">
        <w:rPr>
          <w:rFonts w:cs="Kalimati" w:hint="cs"/>
          <w:color w:val="0D0D0D" w:themeColor="text1" w:themeTint="F2"/>
          <w:sz w:val="24"/>
          <w:szCs w:val="24"/>
          <w:cs/>
        </w:rPr>
        <w:t>मा</w:t>
      </w:r>
      <w:r w:rsidR="009A1444" w:rsidRPr="00AC545A">
        <w:rPr>
          <w:rFonts w:cs="Kalimati" w:hint="cs"/>
          <w:color w:val="0D0D0D" w:themeColor="text1" w:themeTint="F2"/>
          <w:sz w:val="24"/>
          <w:szCs w:val="24"/>
          <w:cs/>
        </w:rPr>
        <w:t xml:space="preserve"> </w:t>
      </w:r>
      <w:r w:rsidR="00C64B50" w:rsidRPr="00AC545A">
        <w:rPr>
          <w:rFonts w:cs="Kalimati" w:hint="cs"/>
          <w:color w:val="0D0D0D" w:themeColor="text1" w:themeTint="F2"/>
          <w:sz w:val="24"/>
          <w:szCs w:val="24"/>
          <w:cs/>
        </w:rPr>
        <w:t>त्यस्तो</w:t>
      </w:r>
      <w:r w:rsidR="009A1444" w:rsidRPr="00AC545A">
        <w:rPr>
          <w:rFonts w:cs="Kalimati" w:hint="cs"/>
          <w:color w:val="0D0D0D" w:themeColor="text1" w:themeTint="F2"/>
          <w:sz w:val="24"/>
          <w:szCs w:val="24"/>
          <w:cs/>
        </w:rPr>
        <w:t xml:space="preserve"> वृद्धि</w:t>
      </w:r>
      <w:r w:rsidR="00F509EF" w:rsidRPr="00AC545A">
        <w:rPr>
          <w:rFonts w:cs="Kalimati" w:hint="cs"/>
          <w:color w:val="0D0D0D" w:themeColor="text1" w:themeTint="F2"/>
          <w:sz w:val="24"/>
          <w:szCs w:val="24"/>
          <w:cs/>
        </w:rPr>
        <w:t>दर ४</w:t>
      </w:r>
      <w:r w:rsidR="00F509EF" w:rsidRPr="00AC545A">
        <w:rPr>
          <w:rFonts w:cs="Kalimati"/>
          <w:color w:val="0D0D0D" w:themeColor="text1" w:themeTint="F2"/>
          <w:sz w:val="24"/>
          <w:szCs w:val="24"/>
        </w:rPr>
        <w:t>.</w:t>
      </w:r>
      <w:r w:rsidR="009C49B4" w:rsidRPr="00AC545A">
        <w:rPr>
          <w:rFonts w:cs="Kalimati" w:hint="cs"/>
          <w:color w:val="0D0D0D" w:themeColor="text1" w:themeTint="F2"/>
          <w:sz w:val="24"/>
          <w:szCs w:val="24"/>
          <w:cs/>
        </w:rPr>
        <w:t>२७</w:t>
      </w:r>
      <w:r w:rsidR="009A1444" w:rsidRPr="00AC545A">
        <w:rPr>
          <w:rFonts w:cs="Kalimati" w:hint="cs"/>
          <w:color w:val="0D0D0D" w:themeColor="text1" w:themeTint="F2"/>
          <w:sz w:val="24"/>
          <w:szCs w:val="24"/>
          <w:cs/>
        </w:rPr>
        <w:t xml:space="preserve">  प्रतिशत रहेको थियो।</w:t>
      </w:r>
      <w:r w:rsidR="00CC1AB1" w:rsidRPr="00AC545A">
        <w:rPr>
          <w:rFonts w:cs="Kalimati" w:hint="cs"/>
          <w:color w:val="0D0D0D" w:themeColor="text1" w:themeTint="F2"/>
          <w:sz w:val="24"/>
          <w:szCs w:val="24"/>
          <w:cs/>
        </w:rPr>
        <w:t xml:space="preserve"> </w:t>
      </w:r>
    </w:p>
    <w:p w14:paraId="6C845DDF" w14:textId="77777777" w:rsidR="005E4D36" w:rsidRPr="00AC545A" w:rsidRDefault="009A0543"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चालु आर्थिक वर्ष प्रदेशको कुल गार्हस्थ्य उत्पादन </w:t>
      </w:r>
      <w:r w:rsidR="00C2582E" w:rsidRPr="00AC545A">
        <w:rPr>
          <w:rFonts w:cs="Kalimati" w:hint="cs"/>
          <w:color w:val="0D0D0D" w:themeColor="text1" w:themeTint="F2"/>
          <w:sz w:val="24"/>
          <w:szCs w:val="24"/>
          <w:cs/>
        </w:rPr>
        <w:t>रु.</w:t>
      </w:r>
      <w:r w:rsidR="00483763" w:rsidRPr="00AC545A">
        <w:rPr>
          <w:rFonts w:cs="Kalimati" w:hint="cs"/>
          <w:color w:val="0D0D0D" w:themeColor="text1" w:themeTint="F2"/>
          <w:sz w:val="24"/>
          <w:szCs w:val="24"/>
          <w:cs/>
        </w:rPr>
        <w:t>९</w:t>
      </w:r>
      <w:r w:rsidR="00E535FC" w:rsidRPr="00AC545A">
        <w:rPr>
          <w:rFonts w:cs="Kalimati" w:hint="cs"/>
          <w:color w:val="0D0D0D" w:themeColor="text1" w:themeTint="F2"/>
          <w:sz w:val="24"/>
          <w:szCs w:val="24"/>
          <w:cs/>
        </w:rPr>
        <w:t xml:space="preserve"> खर्ब</w:t>
      </w:r>
      <w:r w:rsidRPr="00AC545A">
        <w:rPr>
          <w:rFonts w:cs="Kalimati" w:hint="cs"/>
          <w:color w:val="0D0D0D" w:themeColor="text1" w:themeTint="F2"/>
          <w:sz w:val="24"/>
          <w:szCs w:val="24"/>
          <w:cs/>
        </w:rPr>
        <w:t xml:space="preserve"> </w:t>
      </w:r>
      <w:r w:rsidR="00483763" w:rsidRPr="00AC545A">
        <w:rPr>
          <w:rFonts w:cs="Kalimati" w:hint="cs"/>
          <w:color w:val="0D0D0D" w:themeColor="text1" w:themeTint="F2"/>
          <w:sz w:val="24"/>
          <w:szCs w:val="24"/>
          <w:cs/>
        </w:rPr>
        <w:t>३७</w:t>
      </w:r>
      <w:r w:rsidRPr="00AC545A">
        <w:rPr>
          <w:rFonts w:cs="Kalimati" w:hint="cs"/>
          <w:color w:val="0D0D0D" w:themeColor="text1" w:themeTint="F2"/>
          <w:sz w:val="24"/>
          <w:szCs w:val="24"/>
          <w:cs/>
        </w:rPr>
        <w:t xml:space="preserve"> </w:t>
      </w:r>
      <w:r w:rsidR="003216DD" w:rsidRPr="00AC545A">
        <w:rPr>
          <w:rFonts w:cs="Kalimati" w:hint="cs"/>
          <w:color w:val="0D0D0D" w:themeColor="text1" w:themeTint="F2"/>
          <w:sz w:val="24"/>
          <w:szCs w:val="24"/>
          <w:cs/>
        </w:rPr>
        <w:t>अर्ब</w:t>
      </w:r>
      <w:r w:rsidRPr="00AC545A">
        <w:rPr>
          <w:rFonts w:cs="Kalimati" w:hint="cs"/>
          <w:color w:val="0D0D0D" w:themeColor="text1" w:themeTint="F2"/>
          <w:sz w:val="24"/>
          <w:szCs w:val="24"/>
          <w:cs/>
        </w:rPr>
        <w:t xml:space="preserve"> हुने अनुमान </w:t>
      </w:r>
      <w:r w:rsidR="0005611F" w:rsidRPr="00AC545A">
        <w:rPr>
          <w:rFonts w:cs="Kalimati" w:hint="cs"/>
          <w:color w:val="0D0D0D" w:themeColor="text1" w:themeTint="F2"/>
          <w:sz w:val="24"/>
          <w:szCs w:val="24"/>
          <w:cs/>
        </w:rPr>
        <w:t xml:space="preserve">रहेको </w:t>
      </w:r>
      <w:r w:rsidRPr="00AC545A">
        <w:rPr>
          <w:rFonts w:cs="Kalimati" w:hint="cs"/>
          <w:color w:val="0D0D0D" w:themeColor="text1" w:themeTint="F2"/>
          <w:sz w:val="24"/>
          <w:szCs w:val="24"/>
          <w:cs/>
        </w:rPr>
        <w:t>छ। राष्ट्रिय कुल गार्हस्थ्य उत्पादनमा यस प्रदेशको योगदान १४.</w:t>
      </w:r>
      <w:r w:rsidR="00483763" w:rsidRPr="00AC545A">
        <w:rPr>
          <w:rFonts w:cs="Kalimati" w:hint="cs"/>
          <w:color w:val="0D0D0D" w:themeColor="text1" w:themeTint="F2"/>
          <w:sz w:val="24"/>
          <w:szCs w:val="24"/>
          <w:cs/>
        </w:rPr>
        <w:t>२</w:t>
      </w:r>
      <w:r w:rsidRPr="00AC545A">
        <w:rPr>
          <w:rFonts w:cs="Kalimati" w:hint="cs"/>
          <w:color w:val="0D0D0D" w:themeColor="text1" w:themeTint="F2"/>
          <w:sz w:val="24"/>
          <w:szCs w:val="24"/>
          <w:cs/>
        </w:rPr>
        <w:t xml:space="preserve"> प्रतिशत रहने अनुमान छ। </w:t>
      </w:r>
    </w:p>
    <w:p w14:paraId="2A08FD18" w14:textId="77777777" w:rsidR="005E4D36" w:rsidRPr="00AC545A" w:rsidRDefault="009A0543"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lastRenderedPageBreak/>
        <w:t xml:space="preserve">प्रदेशको कुल गार्हस्थ्य उत्पादनमा </w:t>
      </w:r>
      <w:r w:rsidR="00483763" w:rsidRPr="00AC545A">
        <w:rPr>
          <w:rFonts w:cs="Kalimati" w:hint="cs"/>
          <w:color w:val="0D0D0D" w:themeColor="text1" w:themeTint="F2"/>
          <w:sz w:val="24"/>
          <w:szCs w:val="24"/>
          <w:cs/>
        </w:rPr>
        <w:t>प्राथमिक क्षेत्र, द्वितीयक क्षेत्र र सेवा क्षेत्रको योगदान क्रमश: ३०.२ प्रतिशत, १४.८ प्रतिशत र ५४.९ प्रतिशत रहने प्रारम्भिक अनुमान छ।</w:t>
      </w:r>
      <w:r w:rsidR="00A65744" w:rsidRPr="00AC545A">
        <w:rPr>
          <w:rFonts w:cs="Kalimati" w:hint="cs"/>
          <w:color w:val="0D0D0D" w:themeColor="text1" w:themeTint="F2"/>
          <w:sz w:val="24"/>
          <w:szCs w:val="24"/>
          <w:cs/>
        </w:rPr>
        <w:t xml:space="preserve"> </w:t>
      </w:r>
    </w:p>
    <w:p w14:paraId="36B78BD5" w14:textId="0F6DB30E" w:rsidR="009A0543" w:rsidRPr="00AC545A" w:rsidRDefault="00A65744"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लुम्बिनी प्रदेशको प्रतिव्यक्ति</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कुल गार्हस्थ्य उत्पादन </w:t>
      </w:r>
      <w:r w:rsidR="009A0543" w:rsidRPr="00AC545A">
        <w:rPr>
          <w:rFonts w:cs="Kalimati" w:hint="cs"/>
          <w:color w:val="0D0D0D" w:themeColor="text1" w:themeTint="F2"/>
          <w:sz w:val="24"/>
          <w:szCs w:val="24"/>
          <w:cs/>
        </w:rPr>
        <w:t>चालु आर्थिक वर्ष १२०</w:t>
      </w:r>
      <w:r w:rsidR="00483763" w:rsidRPr="00AC545A">
        <w:rPr>
          <w:rFonts w:cs="Kalimati" w:hint="cs"/>
          <w:color w:val="0D0D0D" w:themeColor="text1" w:themeTint="F2"/>
          <w:sz w:val="24"/>
          <w:szCs w:val="24"/>
          <w:cs/>
        </w:rPr>
        <w:t>८</w:t>
      </w:r>
      <w:r w:rsidR="009A0543" w:rsidRPr="00AC545A">
        <w:rPr>
          <w:rFonts w:cs="Kalimati" w:hint="cs"/>
          <w:color w:val="0D0D0D" w:themeColor="text1" w:themeTint="F2"/>
          <w:sz w:val="24"/>
          <w:szCs w:val="24"/>
          <w:cs/>
        </w:rPr>
        <w:t xml:space="preserve"> </w:t>
      </w:r>
      <w:r w:rsidR="00371941" w:rsidRPr="00AC545A">
        <w:rPr>
          <w:rFonts w:cs="Kalimati" w:hint="cs"/>
          <w:color w:val="0D0D0D" w:themeColor="text1" w:themeTint="F2"/>
          <w:sz w:val="24"/>
          <w:szCs w:val="24"/>
          <w:cs/>
        </w:rPr>
        <w:t xml:space="preserve">अमेरिकी डलर </w:t>
      </w:r>
      <w:r w:rsidR="009A0543" w:rsidRPr="00AC545A">
        <w:rPr>
          <w:rFonts w:cs="Kalimati" w:hint="cs"/>
          <w:color w:val="0D0D0D" w:themeColor="text1" w:themeTint="F2"/>
          <w:sz w:val="24"/>
          <w:szCs w:val="24"/>
          <w:cs/>
        </w:rPr>
        <w:t xml:space="preserve">पुग्ने अनुमान </w:t>
      </w:r>
      <w:r w:rsidR="0005611F" w:rsidRPr="00AC545A">
        <w:rPr>
          <w:rFonts w:cs="Kalimati" w:hint="cs"/>
          <w:color w:val="0D0D0D" w:themeColor="text1" w:themeTint="F2"/>
          <w:sz w:val="24"/>
          <w:szCs w:val="24"/>
          <w:cs/>
        </w:rPr>
        <w:t xml:space="preserve">गरिएको </w:t>
      </w:r>
      <w:r w:rsidR="009A0543" w:rsidRPr="00AC545A">
        <w:rPr>
          <w:rFonts w:cs="Kalimati" w:hint="cs"/>
          <w:color w:val="0D0D0D" w:themeColor="text1" w:themeTint="F2"/>
          <w:sz w:val="24"/>
          <w:szCs w:val="24"/>
          <w:cs/>
        </w:rPr>
        <w:t>छ।</w:t>
      </w:r>
    </w:p>
    <w:p w14:paraId="7944C322" w14:textId="73F06E99" w:rsidR="00FF73DB" w:rsidRPr="00AC545A" w:rsidRDefault="00FF73D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विद्युतमा पहुँच पुगेक</w:t>
      </w:r>
      <w:r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 जनसङ्‍ख्या ९८.</w:t>
      </w:r>
      <w:r w:rsidR="00B34ACB" w:rsidRPr="00AC545A">
        <w:rPr>
          <w:rFonts w:cs="Kalimati" w:hint="cs"/>
          <w:color w:val="0D0D0D" w:themeColor="text1" w:themeTint="F2"/>
          <w:sz w:val="24"/>
          <w:szCs w:val="24"/>
          <w:cs/>
        </w:rPr>
        <w:t>६</w:t>
      </w:r>
      <w:r w:rsidRPr="00AC545A">
        <w:rPr>
          <w:rFonts w:cs="Kalimati"/>
          <w:color w:val="0D0D0D" w:themeColor="text1" w:themeTint="F2"/>
          <w:sz w:val="24"/>
          <w:szCs w:val="24"/>
          <w:cs/>
        </w:rPr>
        <w:t xml:space="preserve"> प्रतिशत पुगेको छ भने इन्टरनेटमा पहुँच भएक</w:t>
      </w:r>
      <w:r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 घरपरि</w:t>
      </w:r>
      <w:r w:rsidRPr="00AC545A">
        <w:rPr>
          <w:rFonts w:cs="Kalimati" w:hint="cs"/>
          <w:color w:val="0D0D0D" w:themeColor="text1" w:themeTint="F2"/>
          <w:sz w:val="24"/>
          <w:szCs w:val="24"/>
          <w:cs/>
        </w:rPr>
        <w:t>वा</w:t>
      </w:r>
      <w:r w:rsidRPr="00AC545A">
        <w:rPr>
          <w:rFonts w:cs="Kalimati"/>
          <w:color w:val="0D0D0D" w:themeColor="text1" w:themeTint="F2"/>
          <w:sz w:val="24"/>
          <w:szCs w:val="24"/>
          <w:cs/>
        </w:rPr>
        <w:t xml:space="preserve">र </w:t>
      </w:r>
      <w:r w:rsidR="0063017A" w:rsidRPr="00AC545A">
        <w:rPr>
          <w:rFonts w:cs="Kalimati" w:hint="cs"/>
          <w:color w:val="0D0D0D" w:themeColor="text1" w:themeTint="F2"/>
          <w:sz w:val="24"/>
          <w:szCs w:val="24"/>
          <w:cs/>
        </w:rPr>
        <w:t>करिब 80</w:t>
      </w:r>
      <w:r w:rsidRPr="00AC545A">
        <w:rPr>
          <w:rFonts w:cs="Kalimati"/>
          <w:color w:val="0D0D0D" w:themeColor="text1" w:themeTint="F2"/>
          <w:sz w:val="24"/>
          <w:szCs w:val="24"/>
          <w:cs/>
        </w:rPr>
        <w:t xml:space="preserve"> प्रतिशत पुगेको </w:t>
      </w:r>
      <w:r w:rsidR="00DB2C05" w:rsidRPr="00AC545A">
        <w:rPr>
          <w:rFonts w:cs="Kalimati" w:hint="cs"/>
          <w:color w:val="0D0D0D" w:themeColor="text1" w:themeTint="F2"/>
          <w:sz w:val="24"/>
          <w:szCs w:val="24"/>
          <w:cs/>
        </w:rPr>
        <w:t>अनुमान रहेको छ</w:t>
      </w:r>
      <w:r w:rsidRPr="00AC545A">
        <w:rPr>
          <w:rFonts w:cs="Kalimati"/>
          <w:color w:val="0D0D0D" w:themeColor="text1" w:themeTint="F2"/>
          <w:sz w:val="24"/>
          <w:szCs w:val="24"/>
          <w:cs/>
        </w:rPr>
        <w:t>।</w:t>
      </w:r>
    </w:p>
    <w:p w14:paraId="5DFEF8D8" w14:textId="49D59FE0" w:rsidR="00FF73DB" w:rsidRPr="004E2AB6" w:rsidRDefault="00FF73D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E2AB6">
        <w:rPr>
          <w:rFonts w:cs="Kalimati"/>
          <w:color w:val="0D0D0D" w:themeColor="text1" w:themeTint="F2"/>
          <w:sz w:val="24"/>
          <w:szCs w:val="24"/>
          <w:cs/>
        </w:rPr>
        <w:t xml:space="preserve">पछिल्ला </w:t>
      </w:r>
      <w:r w:rsidRPr="004E2AB6">
        <w:rPr>
          <w:rFonts w:cs="Kalimati" w:hint="cs"/>
          <w:color w:val="0D0D0D" w:themeColor="text1" w:themeTint="F2"/>
          <w:sz w:val="24"/>
          <w:szCs w:val="24"/>
          <w:cs/>
        </w:rPr>
        <w:t>सात</w:t>
      </w:r>
      <w:r w:rsidRPr="004E2AB6">
        <w:rPr>
          <w:rFonts w:cs="Kalimati"/>
          <w:color w:val="0D0D0D" w:themeColor="text1" w:themeTint="F2"/>
          <w:sz w:val="24"/>
          <w:szCs w:val="24"/>
          <w:cs/>
        </w:rPr>
        <w:t xml:space="preserve"> आर्थिक वर्षक</w:t>
      </w:r>
      <w:r w:rsidRPr="004E2AB6">
        <w:rPr>
          <w:rFonts w:cs="Kalimati" w:hint="cs"/>
          <w:color w:val="0D0D0D" w:themeColor="text1" w:themeTint="F2"/>
          <w:sz w:val="24"/>
          <w:szCs w:val="24"/>
          <w:cs/>
        </w:rPr>
        <w:t>ो</w:t>
      </w:r>
      <w:r w:rsidRPr="004E2AB6">
        <w:rPr>
          <w:rFonts w:cs="Kalimati"/>
          <w:color w:val="0D0D0D" w:themeColor="text1" w:themeTint="F2"/>
          <w:sz w:val="24"/>
          <w:szCs w:val="24"/>
          <w:cs/>
        </w:rPr>
        <w:t xml:space="preserve"> कुल बजे</w:t>
      </w:r>
      <w:r w:rsidRPr="004E2AB6">
        <w:rPr>
          <w:rFonts w:cs="Kalimati" w:hint="cs"/>
          <w:color w:val="0D0D0D" w:themeColor="text1" w:themeTint="F2"/>
          <w:sz w:val="24"/>
          <w:szCs w:val="24"/>
          <w:cs/>
        </w:rPr>
        <w:t>टमा</w:t>
      </w:r>
      <w:r w:rsidRPr="004E2AB6">
        <w:rPr>
          <w:rFonts w:cs="Kalimati"/>
          <w:color w:val="0D0D0D" w:themeColor="text1" w:themeTint="F2"/>
          <w:sz w:val="24"/>
          <w:szCs w:val="24"/>
          <w:cs/>
        </w:rPr>
        <w:t xml:space="preserve"> प</w:t>
      </w:r>
      <w:r w:rsidRPr="004E2AB6">
        <w:rPr>
          <w:rFonts w:cs="Kalimati" w:hint="cs"/>
          <w:color w:val="0D0D0D" w:themeColor="text1" w:themeTint="F2"/>
          <w:sz w:val="24"/>
          <w:szCs w:val="24"/>
          <w:cs/>
        </w:rPr>
        <w:t>ुँ</w:t>
      </w:r>
      <w:r w:rsidRPr="004E2AB6">
        <w:rPr>
          <w:rFonts w:cs="Kalimati"/>
          <w:color w:val="0D0D0D" w:themeColor="text1" w:themeTint="F2"/>
          <w:sz w:val="24"/>
          <w:szCs w:val="24"/>
          <w:cs/>
        </w:rPr>
        <w:t>जीगत</w:t>
      </w:r>
      <w:r w:rsidRPr="004E2AB6">
        <w:rPr>
          <w:rFonts w:cs="Kalimati" w:hint="cs"/>
          <w:color w:val="0D0D0D" w:themeColor="text1" w:themeTint="F2"/>
          <w:sz w:val="24"/>
          <w:szCs w:val="24"/>
          <w:cs/>
        </w:rPr>
        <w:t xml:space="preserve"> </w:t>
      </w:r>
      <w:r w:rsidRPr="004E2AB6">
        <w:rPr>
          <w:rFonts w:cs="Kalimati"/>
          <w:color w:val="0D0D0D" w:themeColor="text1" w:themeTint="F2"/>
          <w:sz w:val="24"/>
          <w:szCs w:val="24"/>
          <w:cs/>
        </w:rPr>
        <w:t>विनियोजनक</w:t>
      </w:r>
      <w:r w:rsidRPr="004E2AB6">
        <w:rPr>
          <w:rFonts w:cs="Kalimati" w:hint="cs"/>
          <w:color w:val="0D0D0D" w:themeColor="text1" w:themeTint="F2"/>
          <w:sz w:val="24"/>
          <w:szCs w:val="24"/>
          <w:cs/>
        </w:rPr>
        <w:t xml:space="preserve">ो ‍औसत अंश </w:t>
      </w:r>
      <w:r w:rsidR="00761FA9" w:rsidRPr="004E2AB6">
        <w:rPr>
          <w:rFonts w:cs="Kalimati" w:hint="cs"/>
          <w:color w:val="0D0D0D" w:themeColor="text1" w:themeTint="F2"/>
          <w:sz w:val="24"/>
          <w:szCs w:val="24"/>
          <w:cs/>
        </w:rPr>
        <w:t>५९</w:t>
      </w:r>
      <w:r w:rsidRPr="004E2AB6">
        <w:rPr>
          <w:rFonts w:cs="Kalimati"/>
          <w:color w:val="0D0D0D" w:themeColor="text1" w:themeTint="F2"/>
          <w:sz w:val="24"/>
          <w:szCs w:val="24"/>
          <w:cs/>
        </w:rPr>
        <w:t xml:space="preserve"> प्रतिशत भन्दा बढी रहेको छ</w:t>
      </w:r>
      <w:r w:rsidRPr="004E2AB6">
        <w:rPr>
          <w:rFonts w:cs="Kalimati" w:hint="cs"/>
          <w:color w:val="0D0D0D" w:themeColor="text1" w:themeTint="F2"/>
          <w:sz w:val="24"/>
          <w:szCs w:val="24"/>
          <w:cs/>
        </w:rPr>
        <w:t xml:space="preserve"> भने </w:t>
      </w:r>
      <w:r w:rsidRPr="004E2AB6">
        <w:rPr>
          <w:rFonts w:cs="Kalimati"/>
          <w:color w:val="0D0D0D" w:themeColor="text1" w:themeTint="F2"/>
          <w:sz w:val="24"/>
          <w:szCs w:val="24"/>
          <w:cs/>
        </w:rPr>
        <w:t>पुँजीगत</w:t>
      </w:r>
      <w:r w:rsidRPr="004E2AB6">
        <w:rPr>
          <w:rFonts w:cs="Kalimati" w:hint="cs"/>
          <w:color w:val="0D0D0D" w:themeColor="text1" w:themeTint="F2"/>
          <w:sz w:val="24"/>
          <w:szCs w:val="24"/>
          <w:cs/>
        </w:rPr>
        <w:t xml:space="preserve"> खर्चको हिस्सा</w:t>
      </w:r>
      <w:r w:rsidRPr="004E2AB6">
        <w:rPr>
          <w:rFonts w:cs="Kalimati"/>
          <w:color w:val="0D0D0D" w:themeColor="text1" w:themeTint="F2"/>
          <w:sz w:val="24"/>
          <w:szCs w:val="24"/>
          <w:cs/>
        </w:rPr>
        <w:t xml:space="preserve"> विनियोज</w:t>
      </w:r>
      <w:r w:rsidRPr="004E2AB6">
        <w:rPr>
          <w:rFonts w:cs="Kalimati" w:hint="cs"/>
          <w:color w:val="0D0D0D" w:themeColor="text1" w:themeTint="F2"/>
          <w:sz w:val="24"/>
          <w:szCs w:val="24"/>
          <w:cs/>
        </w:rPr>
        <w:t>ित बजेटको ६८</w:t>
      </w:r>
      <w:r w:rsidRPr="004E2AB6">
        <w:rPr>
          <w:rFonts w:cs="Kalimati"/>
          <w:color w:val="0D0D0D" w:themeColor="text1" w:themeTint="F2"/>
          <w:sz w:val="24"/>
          <w:szCs w:val="24"/>
          <w:cs/>
        </w:rPr>
        <w:t xml:space="preserve"> प्रतिशत</w:t>
      </w:r>
      <w:r w:rsidRPr="004E2AB6">
        <w:rPr>
          <w:rFonts w:cs="Kalimati" w:hint="cs"/>
          <w:color w:val="0D0D0D" w:themeColor="text1" w:themeTint="F2"/>
          <w:sz w:val="24"/>
          <w:szCs w:val="24"/>
          <w:cs/>
        </w:rPr>
        <w:t xml:space="preserve"> भन्दा बढी रहेको</w:t>
      </w:r>
      <w:r w:rsidRPr="004E2AB6">
        <w:rPr>
          <w:rFonts w:cs="Kalimati"/>
          <w:color w:val="0D0D0D" w:themeColor="text1" w:themeTint="F2"/>
          <w:sz w:val="24"/>
          <w:szCs w:val="24"/>
          <w:cs/>
        </w:rPr>
        <w:t xml:space="preserve"> छ। </w:t>
      </w:r>
    </w:p>
    <w:p w14:paraId="199D5C4D" w14:textId="2830D90B" w:rsidR="00FF73DB" w:rsidRPr="00AC545A" w:rsidRDefault="00FF73D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चालु आर्थिक वर्षको जेठ २५ सम्मको अवधिमा प्रदेशको आन्तरिक राजस्व गत आर्थिक वर्षको सोही अवधिको तुलनामा </w:t>
      </w:r>
      <w:r w:rsidR="00761FA9" w:rsidRPr="00AC545A">
        <w:rPr>
          <w:rFonts w:cs="Kalimati" w:hint="cs"/>
          <w:color w:val="0D0D0D" w:themeColor="text1" w:themeTint="F2"/>
          <w:sz w:val="24"/>
          <w:szCs w:val="24"/>
          <w:cs/>
        </w:rPr>
        <w:t>१२</w:t>
      </w:r>
      <w:r w:rsidRPr="00AC545A">
        <w:rPr>
          <w:rFonts w:cs="Kalimati" w:hint="cs"/>
          <w:color w:val="0D0D0D" w:themeColor="text1" w:themeTint="F2"/>
          <w:sz w:val="24"/>
          <w:szCs w:val="24"/>
          <w:cs/>
        </w:rPr>
        <w:t xml:space="preserve"> प्रतिशतले वृद्धि भई रु.</w:t>
      </w:r>
      <w:r w:rsidR="002353DB" w:rsidRPr="00AC545A">
        <w:rPr>
          <w:rFonts w:cs="Kalimati" w:hint="cs"/>
          <w:color w:val="0D0D0D" w:themeColor="text1" w:themeTint="F2"/>
          <w:sz w:val="24"/>
          <w:szCs w:val="24"/>
          <w:cs/>
        </w:rPr>
        <w:t>५</w:t>
      </w:r>
      <w:r w:rsidRPr="00AC545A">
        <w:rPr>
          <w:rFonts w:cs="Kalimati" w:hint="cs"/>
          <w:color w:val="0D0D0D" w:themeColor="text1" w:themeTint="F2"/>
          <w:sz w:val="24"/>
          <w:szCs w:val="24"/>
          <w:cs/>
        </w:rPr>
        <w:t xml:space="preserve"> अर्ब </w:t>
      </w:r>
      <w:r w:rsidR="002353DB" w:rsidRPr="00AC545A">
        <w:rPr>
          <w:rFonts w:cs="Kalimati" w:hint="cs"/>
          <w:color w:val="0D0D0D" w:themeColor="text1" w:themeTint="F2"/>
          <w:sz w:val="24"/>
          <w:szCs w:val="24"/>
          <w:cs/>
        </w:rPr>
        <w:t>१४</w:t>
      </w:r>
      <w:r w:rsidRPr="00AC545A">
        <w:rPr>
          <w:rFonts w:cs="Kalimati" w:hint="cs"/>
          <w:color w:val="0D0D0D" w:themeColor="text1" w:themeTint="F2"/>
          <w:sz w:val="24"/>
          <w:szCs w:val="24"/>
          <w:cs/>
        </w:rPr>
        <w:t xml:space="preserve"> करोड </w:t>
      </w:r>
      <w:r w:rsidR="002353DB" w:rsidRPr="00AC545A">
        <w:rPr>
          <w:rFonts w:cs="Kalimati" w:hint="cs"/>
          <w:color w:val="0D0D0D" w:themeColor="text1" w:themeTint="F2"/>
          <w:sz w:val="24"/>
          <w:szCs w:val="24"/>
          <w:cs/>
        </w:rPr>
        <w:t>४</w:t>
      </w:r>
      <w:r w:rsidRPr="00AC545A">
        <w:rPr>
          <w:rFonts w:cs="Kalimati" w:hint="cs"/>
          <w:color w:val="0D0D0D" w:themeColor="text1" w:themeTint="F2"/>
          <w:sz w:val="24"/>
          <w:szCs w:val="24"/>
          <w:cs/>
        </w:rPr>
        <w:t xml:space="preserve"> लाख पुगेको छ। </w:t>
      </w:r>
    </w:p>
    <w:p w14:paraId="44EAA3AE" w14:textId="3504104A" w:rsidR="00FF73DB" w:rsidRPr="00AC545A" w:rsidRDefault="00FF73D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चालु आर्थिक वर्षको</w:t>
      </w:r>
      <w:r w:rsidRPr="00AC545A">
        <w:rPr>
          <w:rFonts w:cs="Kalimati" w:hint="cs"/>
          <w:color w:val="0D0D0D" w:themeColor="text1" w:themeTint="F2"/>
          <w:sz w:val="24"/>
          <w:szCs w:val="24"/>
          <w:cs/>
        </w:rPr>
        <w:t xml:space="preserve"> जेठ 25 सम्म प्रदेश सञ्‍चितकोषमा प्राप्त कुल आय रु.२</w:t>
      </w:r>
      <w:r w:rsidR="002353DB" w:rsidRPr="00AC545A">
        <w:rPr>
          <w:rFonts w:cs="Kalimati" w:hint="cs"/>
          <w:color w:val="0D0D0D" w:themeColor="text1" w:themeTint="F2"/>
          <w:sz w:val="24"/>
          <w:szCs w:val="24"/>
          <w:cs/>
        </w:rPr>
        <w:t xml:space="preserve">६ </w:t>
      </w:r>
      <w:r w:rsidRPr="00AC545A">
        <w:rPr>
          <w:rFonts w:cs="Kalimati" w:hint="cs"/>
          <w:color w:val="0D0D0D" w:themeColor="text1" w:themeTint="F2"/>
          <w:sz w:val="24"/>
          <w:szCs w:val="24"/>
          <w:cs/>
        </w:rPr>
        <w:t xml:space="preserve">अर्ब </w:t>
      </w:r>
      <w:r w:rsidR="002353DB" w:rsidRPr="00AC545A">
        <w:rPr>
          <w:rFonts w:cs="Kalimati" w:hint="cs"/>
          <w:color w:val="0D0D0D" w:themeColor="text1" w:themeTint="F2"/>
          <w:sz w:val="24"/>
          <w:szCs w:val="24"/>
          <w:cs/>
        </w:rPr>
        <w:t>५७</w:t>
      </w:r>
      <w:r w:rsidRPr="00AC545A">
        <w:rPr>
          <w:rFonts w:cs="Kalimati" w:hint="cs"/>
          <w:color w:val="0D0D0D" w:themeColor="text1" w:themeTint="F2"/>
          <w:sz w:val="24"/>
          <w:szCs w:val="24"/>
          <w:cs/>
        </w:rPr>
        <w:t xml:space="preserve"> करोड </w:t>
      </w:r>
      <w:r w:rsidR="002353DB" w:rsidRPr="00AC545A">
        <w:rPr>
          <w:rFonts w:cs="Kalimati" w:hint="cs"/>
          <w:color w:val="0D0D0D" w:themeColor="text1" w:themeTint="F2"/>
          <w:sz w:val="24"/>
          <w:szCs w:val="24"/>
          <w:cs/>
        </w:rPr>
        <w:t>७७</w:t>
      </w:r>
      <w:r w:rsidRPr="00AC545A">
        <w:rPr>
          <w:rFonts w:cs="Kalimati" w:hint="cs"/>
          <w:color w:val="0D0D0D" w:themeColor="text1" w:themeTint="F2"/>
          <w:sz w:val="24"/>
          <w:szCs w:val="24"/>
          <w:cs/>
        </w:rPr>
        <w:t xml:space="preserve"> लाख पुगेको छ। नेपाल सरकारबाट वित्तीय समानीकरण अनुदान रु.7 अर्ब </w:t>
      </w:r>
      <w:r w:rsidR="002353DB" w:rsidRPr="00AC545A">
        <w:rPr>
          <w:rFonts w:cs="Kalimati" w:hint="cs"/>
          <w:color w:val="0D0D0D" w:themeColor="text1" w:themeTint="F2"/>
          <w:sz w:val="24"/>
          <w:szCs w:val="24"/>
          <w:cs/>
        </w:rPr>
        <w:t>७२</w:t>
      </w:r>
      <w:r w:rsidRPr="00AC545A">
        <w:rPr>
          <w:rFonts w:cs="Kalimati" w:hint="cs"/>
          <w:color w:val="0D0D0D" w:themeColor="text1" w:themeTint="F2"/>
          <w:sz w:val="24"/>
          <w:szCs w:val="24"/>
          <w:cs/>
        </w:rPr>
        <w:t xml:space="preserve"> करोड </w:t>
      </w:r>
      <w:r w:rsidR="002353DB" w:rsidRPr="00AC545A">
        <w:rPr>
          <w:rFonts w:cs="Kalimati" w:hint="cs"/>
          <w:color w:val="0D0D0D" w:themeColor="text1" w:themeTint="F2"/>
          <w:sz w:val="24"/>
          <w:szCs w:val="24"/>
          <w:cs/>
        </w:rPr>
        <w:t>२४</w:t>
      </w:r>
      <w:r w:rsidRPr="00AC545A">
        <w:rPr>
          <w:rFonts w:cs="Kalimati" w:hint="cs"/>
          <w:color w:val="0D0D0D" w:themeColor="text1" w:themeTint="F2"/>
          <w:sz w:val="24"/>
          <w:szCs w:val="24"/>
          <w:cs/>
        </w:rPr>
        <w:t xml:space="preserve"> लाख</w:t>
      </w:r>
      <w:r w:rsidRPr="00AC545A">
        <w:rPr>
          <w:rFonts w:cs="Kalimati" w:hint="cs"/>
          <w:color w:val="0D0D0D" w:themeColor="text1" w:themeTint="F2"/>
          <w:sz w:val="24"/>
          <w:szCs w:val="24"/>
        </w:rPr>
        <w:t>,</w:t>
      </w:r>
      <w:r w:rsidRPr="00AC545A">
        <w:rPr>
          <w:rFonts w:cs="Kalimati" w:hint="cs"/>
          <w:color w:val="0D0D0D" w:themeColor="text1" w:themeTint="F2"/>
          <w:sz w:val="24"/>
          <w:szCs w:val="24"/>
          <w:cs/>
        </w:rPr>
        <w:t xml:space="preserve"> सशर्त अनुदान रु.</w:t>
      </w:r>
      <w:r w:rsidR="00DE0D5E" w:rsidRPr="00AC545A">
        <w:rPr>
          <w:rFonts w:cs="Kalimati" w:hint="cs"/>
          <w:color w:val="0D0D0D" w:themeColor="text1" w:themeTint="F2"/>
          <w:sz w:val="24"/>
          <w:szCs w:val="24"/>
          <w:cs/>
        </w:rPr>
        <w:t>२</w:t>
      </w:r>
      <w:r w:rsidRPr="00AC545A">
        <w:rPr>
          <w:rFonts w:cs="Kalimati" w:hint="cs"/>
          <w:color w:val="0D0D0D" w:themeColor="text1" w:themeTint="F2"/>
          <w:sz w:val="24"/>
          <w:szCs w:val="24"/>
          <w:cs/>
        </w:rPr>
        <w:t xml:space="preserve"> अर्ब </w:t>
      </w:r>
      <w:r w:rsidR="00DE0D5E" w:rsidRPr="00AC545A">
        <w:rPr>
          <w:rFonts w:cs="Kalimati" w:hint="cs"/>
          <w:color w:val="0D0D0D" w:themeColor="text1" w:themeTint="F2"/>
          <w:sz w:val="24"/>
          <w:szCs w:val="24"/>
          <w:cs/>
        </w:rPr>
        <w:t>१२</w:t>
      </w:r>
      <w:r w:rsidRPr="00AC545A">
        <w:rPr>
          <w:rFonts w:cs="Kalimati" w:hint="cs"/>
          <w:color w:val="0D0D0D" w:themeColor="text1" w:themeTint="F2"/>
          <w:sz w:val="24"/>
          <w:szCs w:val="24"/>
          <w:cs/>
        </w:rPr>
        <w:t xml:space="preserve"> करोड </w:t>
      </w:r>
      <w:r w:rsidR="00DE0D5E" w:rsidRPr="00AC545A">
        <w:rPr>
          <w:rFonts w:cs="Kalimati" w:hint="cs"/>
          <w:color w:val="0D0D0D" w:themeColor="text1" w:themeTint="F2"/>
          <w:sz w:val="24"/>
          <w:szCs w:val="24"/>
          <w:cs/>
        </w:rPr>
        <w:t>५०</w:t>
      </w:r>
      <w:r w:rsidRPr="00AC545A">
        <w:rPr>
          <w:rFonts w:cs="Kalimati" w:hint="cs"/>
          <w:color w:val="0D0D0D" w:themeColor="text1" w:themeTint="F2"/>
          <w:sz w:val="24"/>
          <w:szCs w:val="24"/>
          <w:cs/>
        </w:rPr>
        <w:t xml:space="preserve"> लाख</w:t>
      </w:r>
      <w:r w:rsidRPr="00AC545A">
        <w:rPr>
          <w:rFonts w:cs="Kalimati" w:hint="cs"/>
          <w:color w:val="0D0D0D" w:themeColor="text1" w:themeTint="F2"/>
          <w:sz w:val="24"/>
          <w:szCs w:val="24"/>
        </w:rPr>
        <w:t>,</w:t>
      </w:r>
      <w:r w:rsidRPr="00AC545A">
        <w:rPr>
          <w:rFonts w:cs="Kalimati" w:hint="cs"/>
          <w:color w:val="0D0D0D" w:themeColor="text1" w:themeTint="F2"/>
          <w:sz w:val="24"/>
          <w:szCs w:val="24"/>
          <w:cs/>
        </w:rPr>
        <w:t xml:space="preserve"> विशेष अनुदान रु.</w:t>
      </w:r>
      <w:r w:rsidR="00DE0D5E" w:rsidRPr="00AC545A">
        <w:rPr>
          <w:rFonts w:cs="Kalimati" w:hint="cs"/>
          <w:color w:val="0D0D0D" w:themeColor="text1" w:themeTint="F2"/>
          <w:sz w:val="24"/>
          <w:szCs w:val="24"/>
          <w:cs/>
        </w:rPr>
        <w:t>३०</w:t>
      </w:r>
      <w:r w:rsidRPr="00AC545A">
        <w:rPr>
          <w:rFonts w:cs="Kalimati" w:hint="cs"/>
          <w:color w:val="0D0D0D" w:themeColor="text1" w:themeTint="F2"/>
          <w:sz w:val="24"/>
          <w:szCs w:val="24"/>
          <w:cs/>
        </w:rPr>
        <w:t xml:space="preserve"> करोड  र समपूरक अनुदान रु.</w:t>
      </w:r>
      <w:r w:rsidR="00DE0D5E" w:rsidRPr="00AC545A">
        <w:rPr>
          <w:rFonts w:cs="Kalimati" w:hint="cs"/>
          <w:color w:val="0D0D0D" w:themeColor="text1" w:themeTint="F2"/>
          <w:sz w:val="24"/>
          <w:szCs w:val="24"/>
          <w:cs/>
        </w:rPr>
        <w:t>३८</w:t>
      </w:r>
      <w:r w:rsidRPr="00AC545A">
        <w:rPr>
          <w:rFonts w:cs="Kalimati" w:hint="cs"/>
          <w:color w:val="0D0D0D" w:themeColor="text1" w:themeTint="F2"/>
          <w:sz w:val="24"/>
          <w:szCs w:val="24"/>
          <w:cs/>
        </w:rPr>
        <w:t xml:space="preserve"> करोड 5</w:t>
      </w:r>
      <w:r w:rsidR="00DE0D5E" w:rsidRPr="00AC545A">
        <w:rPr>
          <w:rFonts w:cs="Kalimati" w:hint="cs"/>
          <w:color w:val="0D0D0D" w:themeColor="text1" w:themeTint="F2"/>
          <w:sz w:val="24"/>
          <w:szCs w:val="24"/>
          <w:cs/>
        </w:rPr>
        <w:t>५</w:t>
      </w:r>
      <w:r w:rsidRPr="00AC545A">
        <w:rPr>
          <w:rFonts w:cs="Kalimati" w:hint="cs"/>
          <w:color w:val="0D0D0D" w:themeColor="text1" w:themeTint="F2"/>
          <w:sz w:val="24"/>
          <w:szCs w:val="24"/>
          <w:cs/>
        </w:rPr>
        <w:t xml:space="preserve"> लाख प्राप्‍त भएको छ। नेपाल सरकारबाट प्राप्‍त हुने राजस्व बाडँफाँटबाट रु.</w:t>
      </w:r>
      <w:r w:rsidR="00DE0D5E" w:rsidRPr="00AC545A">
        <w:rPr>
          <w:rFonts w:cs="Kalimati" w:hint="cs"/>
          <w:color w:val="0D0D0D" w:themeColor="text1" w:themeTint="F2"/>
          <w:sz w:val="24"/>
          <w:szCs w:val="24"/>
          <w:cs/>
        </w:rPr>
        <w:t xml:space="preserve">१० </w:t>
      </w:r>
      <w:r w:rsidRPr="00AC545A">
        <w:rPr>
          <w:rFonts w:cs="Kalimati" w:hint="cs"/>
          <w:color w:val="0D0D0D" w:themeColor="text1" w:themeTint="F2"/>
          <w:sz w:val="24"/>
          <w:szCs w:val="24"/>
          <w:cs/>
        </w:rPr>
        <w:t xml:space="preserve">अर्ब </w:t>
      </w:r>
      <w:r w:rsidR="00DE0D5E" w:rsidRPr="00AC545A">
        <w:rPr>
          <w:rFonts w:cs="Kalimati" w:hint="cs"/>
          <w:color w:val="0D0D0D" w:themeColor="text1" w:themeTint="F2"/>
          <w:sz w:val="24"/>
          <w:szCs w:val="24"/>
          <w:cs/>
        </w:rPr>
        <w:t>१</w:t>
      </w:r>
      <w:r w:rsidRPr="00AC545A">
        <w:rPr>
          <w:rFonts w:cs="Kalimati" w:hint="cs"/>
          <w:color w:val="0D0D0D" w:themeColor="text1" w:themeTint="F2"/>
          <w:sz w:val="24"/>
          <w:szCs w:val="24"/>
          <w:cs/>
        </w:rPr>
        <w:t xml:space="preserve">3 करोड </w:t>
      </w:r>
      <w:r w:rsidR="00DE0D5E" w:rsidRPr="00AC545A">
        <w:rPr>
          <w:rFonts w:cs="Kalimati" w:hint="cs"/>
          <w:color w:val="0D0D0D" w:themeColor="text1" w:themeTint="F2"/>
          <w:sz w:val="24"/>
          <w:szCs w:val="24"/>
          <w:cs/>
        </w:rPr>
        <w:t>८५</w:t>
      </w:r>
      <w:r w:rsidRPr="00AC545A">
        <w:rPr>
          <w:rFonts w:cs="Kalimati" w:hint="cs"/>
          <w:color w:val="0D0D0D" w:themeColor="text1" w:themeTint="F2"/>
          <w:sz w:val="24"/>
          <w:szCs w:val="24"/>
          <w:cs/>
        </w:rPr>
        <w:t xml:space="preserve"> लाख</w:t>
      </w:r>
      <w:r w:rsidRPr="00AC545A">
        <w:rPr>
          <w:rFonts w:cs="Kalimati" w:hint="cs"/>
          <w:color w:val="0D0D0D" w:themeColor="text1" w:themeTint="F2"/>
          <w:sz w:val="24"/>
          <w:szCs w:val="24"/>
        </w:rPr>
        <w:t>,</w:t>
      </w:r>
      <w:r w:rsidRPr="00AC545A">
        <w:rPr>
          <w:rFonts w:cs="Kalimati" w:hint="cs"/>
          <w:color w:val="0D0D0D" w:themeColor="text1" w:themeTint="F2"/>
          <w:sz w:val="24"/>
          <w:szCs w:val="24"/>
          <w:cs/>
        </w:rPr>
        <w:t xml:space="preserve"> रोयल्टी </w:t>
      </w:r>
      <w:r w:rsidRPr="00AC545A">
        <w:rPr>
          <w:rFonts w:cs="Kalimati" w:hint="cs"/>
          <w:color w:val="0D0D0D" w:themeColor="text1" w:themeTint="F2"/>
          <w:sz w:val="24"/>
          <w:szCs w:val="24"/>
          <w:cs/>
        </w:rPr>
        <w:lastRenderedPageBreak/>
        <w:t>बाडँफाँटबाट रु.</w:t>
      </w:r>
      <w:r w:rsidR="00DE0D5E" w:rsidRPr="00AC545A">
        <w:rPr>
          <w:rFonts w:cs="Kalimati" w:hint="cs"/>
          <w:color w:val="0D0D0D" w:themeColor="text1" w:themeTint="F2"/>
          <w:sz w:val="24"/>
          <w:szCs w:val="24"/>
          <w:cs/>
        </w:rPr>
        <w:t>२६</w:t>
      </w:r>
      <w:r w:rsidRPr="00AC545A">
        <w:rPr>
          <w:rFonts w:cs="Kalimati" w:hint="cs"/>
          <w:color w:val="0D0D0D" w:themeColor="text1" w:themeTint="F2"/>
          <w:sz w:val="24"/>
          <w:szCs w:val="24"/>
          <w:cs/>
        </w:rPr>
        <w:t xml:space="preserve"> करोड </w:t>
      </w:r>
      <w:r w:rsidR="00DE0D5E" w:rsidRPr="00AC545A">
        <w:rPr>
          <w:rFonts w:cs="Kalimati" w:hint="cs"/>
          <w:color w:val="0D0D0D" w:themeColor="text1" w:themeTint="F2"/>
          <w:sz w:val="24"/>
          <w:szCs w:val="24"/>
          <w:cs/>
        </w:rPr>
        <w:t>३६</w:t>
      </w:r>
      <w:r w:rsidRPr="00AC545A">
        <w:rPr>
          <w:rFonts w:cs="Kalimati" w:hint="cs"/>
          <w:color w:val="0D0D0D" w:themeColor="text1" w:themeTint="F2"/>
          <w:sz w:val="24"/>
          <w:szCs w:val="24"/>
          <w:cs/>
        </w:rPr>
        <w:t xml:space="preserve"> लाख र प्रदेश सरकारको आन्तरिक राजस्व रु.</w:t>
      </w:r>
      <w:r w:rsidR="00DE0D5E" w:rsidRPr="00AC545A">
        <w:rPr>
          <w:rFonts w:cs="Kalimati" w:hint="cs"/>
          <w:color w:val="0D0D0D" w:themeColor="text1" w:themeTint="F2"/>
          <w:sz w:val="24"/>
          <w:szCs w:val="24"/>
          <w:cs/>
        </w:rPr>
        <w:t>५</w:t>
      </w:r>
      <w:r w:rsidRPr="00AC545A">
        <w:rPr>
          <w:rFonts w:cs="Kalimati" w:hint="cs"/>
          <w:color w:val="0D0D0D" w:themeColor="text1" w:themeTint="F2"/>
          <w:sz w:val="24"/>
          <w:szCs w:val="24"/>
          <w:cs/>
        </w:rPr>
        <w:t xml:space="preserve"> अर्ब </w:t>
      </w:r>
      <w:r w:rsidR="00DE0D5E" w:rsidRPr="00AC545A">
        <w:rPr>
          <w:rFonts w:cs="Kalimati" w:hint="cs"/>
          <w:color w:val="0D0D0D" w:themeColor="text1" w:themeTint="F2"/>
          <w:sz w:val="24"/>
          <w:szCs w:val="24"/>
          <w:cs/>
        </w:rPr>
        <w:t>१४</w:t>
      </w:r>
      <w:r w:rsidRPr="00AC545A">
        <w:rPr>
          <w:rFonts w:cs="Kalimati" w:hint="cs"/>
          <w:color w:val="0D0D0D" w:themeColor="text1" w:themeTint="F2"/>
          <w:sz w:val="24"/>
          <w:szCs w:val="24"/>
          <w:cs/>
        </w:rPr>
        <w:t xml:space="preserve"> करोड ४ लाख प्राप्‍त भएको छ। </w:t>
      </w:r>
    </w:p>
    <w:p w14:paraId="78961C67" w14:textId="65A11BF0" w:rsidR="00FF73DB" w:rsidRPr="00AC545A" w:rsidRDefault="00FF73D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चालु आर्थिक वर्षको जेठ 25 सम्म रु.</w:t>
      </w:r>
      <w:r w:rsidR="00DE0D5E" w:rsidRPr="00AC545A">
        <w:rPr>
          <w:rFonts w:cs="Kalimati" w:hint="cs"/>
          <w:color w:val="0D0D0D" w:themeColor="text1" w:themeTint="F2"/>
          <w:sz w:val="24"/>
          <w:szCs w:val="24"/>
          <w:cs/>
        </w:rPr>
        <w:t>१७</w:t>
      </w:r>
      <w:r w:rsidRPr="00AC545A">
        <w:rPr>
          <w:rFonts w:cs="Kalimati" w:hint="cs"/>
          <w:color w:val="0D0D0D" w:themeColor="text1" w:themeTint="F2"/>
          <w:sz w:val="24"/>
          <w:szCs w:val="24"/>
          <w:cs/>
        </w:rPr>
        <w:t xml:space="preserve"> अर्ब </w:t>
      </w:r>
      <w:r w:rsidR="00DE0D5E" w:rsidRPr="00AC545A">
        <w:rPr>
          <w:rFonts w:cs="Kalimati" w:hint="cs"/>
          <w:color w:val="0D0D0D" w:themeColor="text1" w:themeTint="F2"/>
          <w:sz w:val="24"/>
          <w:szCs w:val="24"/>
          <w:cs/>
        </w:rPr>
        <w:t>४७</w:t>
      </w:r>
      <w:r w:rsidRPr="00AC545A">
        <w:rPr>
          <w:rFonts w:cs="Kalimati" w:hint="cs"/>
          <w:color w:val="0D0D0D" w:themeColor="text1" w:themeTint="F2"/>
          <w:sz w:val="24"/>
          <w:szCs w:val="24"/>
          <w:cs/>
        </w:rPr>
        <w:t xml:space="preserve"> करोड </w:t>
      </w:r>
      <w:r w:rsidR="00DE0D5E" w:rsidRPr="00AC545A">
        <w:rPr>
          <w:rFonts w:cs="Kalimati" w:hint="cs"/>
          <w:color w:val="0D0D0D" w:themeColor="text1" w:themeTint="F2"/>
          <w:sz w:val="24"/>
          <w:szCs w:val="24"/>
          <w:cs/>
        </w:rPr>
        <w:t>८२</w:t>
      </w:r>
      <w:r w:rsidRPr="00AC545A">
        <w:rPr>
          <w:rFonts w:cs="Kalimati" w:hint="cs"/>
          <w:color w:val="0D0D0D" w:themeColor="text1" w:themeTint="F2"/>
          <w:sz w:val="24"/>
          <w:szCs w:val="24"/>
          <w:cs/>
        </w:rPr>
        <w:t xml:space="preserve"> लाख खर्च भएको छ। यो विनियोजित बजेटको </w:t>
      </w:r>
      <w:r w:rsidR="00DE0D5E" w:rsidRPr="00AC545A">
        <w:rPr>
          <w:rFonts w:cs="Kalimati" w:hint="cs"/>
          <w:color w:val="0D0D0D" w:themeColor="text1" w:themeTint="F2"/>
          <w:sz w:val="24"/>
          <w:szCs w:val="24"/>
          <w:cs/>
        </w:rPr>
        <w:t>४४</w:t>
      </w:r>
      <w:r w:rsidR="00DE0D5E" w:rsidRPr="00AC545A">
        <w:rPr>
          <w:rFonts w:cs="Kalimati"/>
          <w:color w:val="0D0D0D" w:themeColor="text1" w:themeTint="F2"/>
          <w:sz w:val="24"/>
          <w:szCs w:val="24"/>
        </w:rPr>
        <w:t>.</w:t>
      </w:r>
      <w:r w:rsidR="00DE0D5E" w:rsidRPr="00AC545A">
        <w:rPr>
          <w:rFonts w:cs="Kalimati" w:hint="cs"/>
          <w:color w:val="0D0D0D" w:themeColor="text1" w:themeTint="F2"/>
          <w:sz w:val="24"/>
          <w:szCs w:val="24"/>
          <w:cs/>
        </w:rPr>
        <w:t>८५</w:t>
      </w:r>
      <w:r w:rsidRPr="00AC545A">
        <w:rPr>
          <w:rFonts w:cs="Kalimati" w:hint="cs"/>
          <w:color w:val="0D0D0D" w:themeColor="text1" w:themeTint="F2"/>
          <w:sz w:val="24"/>
          <w:szCs w:val="24"/>
          <w:cs/>
        </w:rPr>
        <w:t xml:space="preserve"> प्रतिशत हो। पुँजीगततर्फ रु.1</w:t>
      </w:r>
      <w:r w:rsidR="00AD0575" w:rsidRPr="00AC545A">
        <w:rPr>
          <w:rFonts w:cs="Kalimati" w:hint="cs"/>
          <w:color w:val="0D0D0D" w:themeColor="text1" w:themeTint="F2"/>
          <w:sz w:val="24"/>
          <w:szCs w:val="24"/>
          <w:cs/>
        </w:rPr>
        <w:t>०</w:t>
      </w:r>
      <w:r w:rsidRPr="00AC545A">
        <w:rPr>
          <w:rFonts w:cs="Kalimati" w:hint="cs"/>
          <w:color w:val="0D0D0D" w:themeColor="text1" w:themeTint="F2"/>
          <w:sz w:val="24"/>
          <w:szCs w:val="24"/>
          <w:cs/>
        </w:rPr>
        <w:t xml:space="preserve"> अर्ब </w:t>
      </w:r>
      <w:r w:rsidR="00AD0575" w:rsidRPr="00AC545A">
        <w:rPr>
          <w:rFonts w:cs="Kalimati" w:hint="cs"/>
          <w:color w:val="0D0D0D" w:themeColor="text1" w:themeTint="F2"/>
          <w:sz w:val="24"/>
          <w:szCs w:val="24"/>
          <w:cs/>
        </w:rPr>
        <w:t>११</w:t>
      </w:r>
      <w:r w:rsidRPr="00AC545A">
        <w:rPr>
          <w:rFonts w:cs="Kalimati" w:hint="cs"/>
          <w:color w:val="0D0D0D" w:themeColor="text1" w:themeTint="F2"/>
          <w:sz w:val="24"/>
          <w:szCs w:val="24"/>
          <w:cs/>
        </w:rPr>
        <w:t xml:space="preserve"> करोड </w:t>
      </w:r>
      <w:r w:rsidR="00AD0575" w:rsidRPr="00AC545A">
        <w:rPr>
          <w:rFonts w:cs="Kalimati" w:hint="cs"/>
          <w:color w:val="0D0D0D" w:themeColor="text1" w:themeTint="F2"/>
          <w:sz w:val="24"/>
          <w:szCs w:val="24"/>
          <w:cs/>
        </w:rPr>
        <w:t>९</w:t>
      </w:r>
      <w:r w:rsidRPr="00AC545A">
        <w:rPr>
          <w:rFonts w:cs="Kalimati" w:hint="cs"/>
          <w:color w:val="0D0D0D" w:themeColor="text1" w:themeTint="F2"/>
          <w:sz w:val="24"/>
          <w:szCs w:val="24"/>
          <w:cs/>
        </w:rPr>
        <w:t xml:space="preserve"> लाख र चालुतर्फ रु.7 अर्ब </w:t>
      </w:r>
      <w:r w:rsidR="00AD0575" w:rsidRPr="00AC545A">
        <w:rPr>
          <w:rFonts w:cs="Kalimati" w:hint="cs"/>
          <w:color w:val="0D0D0D" w:themeColor="text1" w:themeTint="F2"/>
          <w:sz w:val="24"/>
          <w:szCs w:val="24"/>
          <w:cs/>
        </w:rPr>
        <w:t>३६</w:t>
      </w:r>
      <w:r w:rsidRPr="00AC545A">
        <w:rPr>
          <w:rFonts w:cs="Kalimati" w:hint="cs"/>
          <w:color w:val="0D0D0D" w:themeColor="text1" w:themeTint="F2"/>
          <w:sz w:val="24"/>
          <w:szCs w:val="24"/>
          <w:cs/>
        </w:rPr>
        <w:t xml:space="preserve"> करोड </w:t>
      </w:r>
      <w:r w:rsidR="00AD0575" w:rsidRPr="00AC545A">
        <w:rPr>
          <w:rFonts w:cs="Kalimati" w:hint="cs"/>
          <w:color w:val="0D0D0D" w:themeColor="text1" w:themeTint="F2"/>
          <w:sz w:val="24"/>
          <w:szCs w:val="24"/>
          <w:cs/>
        </w:rPr>
        <w:t xml:space="preserve">७३ </w:t>
      </w:r>
      <w:r w:rsidRPr="00AC545A">
        <w:rPr>
          <w:rFonts w:cs="Kalimati" w:hint="cs"/>
          <w:color w:val="0D0D0D" w:themeColor="text1" w:themeTint="F2"/>
          <w:sz w:val="24"/>
          <w:szCs w:val="24"/>
          <w:cs/>
        </w:rPr>
        <w:t>लाख खर्च भएको छ। स्थानीय तहको लागि वित्तीय हस्तान्तरण मार्फत रु.१ अर्ब ९</w:t>
      </w:r>
      <w:r w:rsidR="00AD0575" w:rsidRPr="00AC545A">
        <w:rPr>
          <w:rFonts w:cs="Kalimati" w:hint="cs"/>
          <w:color w:val="0D0D0D" w:themeColor="text1" w:themeTint="F2"/>
          <w:sz w:val="24"/>
          <w:szCs w:val="24"/>
          <w:cs/>
        </w:rPr>
        <w:t>३</w:t>
      </w:r>
      <w:r w:rsidRPr="00AC545A">
        <w:rPr>
          <w:rFonts w:cs="Kalimati" w:hint="cs"/>
          <w:color w:val="0D0D0D" w:themeColor="text1" w:themeTint="F2"/>
          <w:sz w:val="24"/>
          <w:szCs w:val="24"/>
          <w:cs/>
        </w:rPr>
        <w:t xml:space="preserve"> करोड </w:t>
      </w:r>
      <w:r w:rsidR="00AD0575" w:rsidRPr="00AC545A">
        <w:rPr>
          <w:rFonts w:cs="Kalimati" w:hint="cs"/>
          <w:color w:val="0D0D0D" w:themeColor="text1" w:themeTint="F2"/>
          <w:sz w:val="24"/>
          <w:szCs w:val="24"/>
          <w:cs/>
        </w:rPr>
        <w:t>२३</w:t>
      </w:r>
      <w:r w:rsidRPr="00AC545A">
        <w:rPr>
          <w:rFonts w:cs="Kalimati" w:hint="cs"/>
          <w:color w:val="0D0D0D" w:themeColor="text1" w:themeTint="F2"/>
          <w:sz w:val="24"/>
          <w:szCs w:val="24"/>
          <w:cs/>
        </w:rPr>
        <w:t xml:space="preserve"> लाख निकासा भएको छ, जुन यस शीर्षकमा भएको विनियोजनको </w:t>
      </w:r>
      <w:r w:rsidR="00AD0575" w:rsidRPr="00AC545A">
        <w:rPr>
          <w:rFonts w:cs="Kalimati" w:hint="cs"/>
          <w:color w:val="0D0D0D" w:themeColor="text1" w:themeTint="F2"/>
          <w:sz w:val="24"/>
          <w:szCs w:val="24"/>
          <w:cs/>
        </w:rPr>
        <w:t>५६</w:t>
      </w:r>
      <w:r w:rsidR="00AD0575" w:rsidRPr="00AC545A">
        <w:rPr>
          <w:rFonts w:cs="Kalimati"/>
          <w:color w:val="0D0D0D" w:themeColor="text1" w:themeTint="F2"/>
          <w:sz w:val="24"/>
          <w:szCs w:val="24"/>
        </w:rPr>
        <w:t>.</w:t>
      </w:r>
      <w:r w:rsidR="00AD0575" w:rsidRPr="00AC545A">
        <w:rPr>
          <w:rFonts w:cs="Kalimati" w:hint="cs"/>
          <w:color w:val="0D0D0D" w:themeColor="text1" w:themeTint="F2"/>
          <w:sz w:val="24"/>
          <w:szCs w:val="24"/>
          <w:cs/>
        </w:rPr>
        <w:t>४२</w:t>
      </w:r>
      <w:r w:rsidRPr="00AC545A">
        <w:rPr>
          <w:rFonts w:cs="Kalimati" w:hint="cs"/>
          <w:color w:val="0D0D0D" w:themeColor="text1" w:themeTint="F2"/>
          <w:sz w:val="24"/>
          <w:szCs w:val="24"/>
          <w:cs/>
        </w:rPr>
        <w:t xml:space="preserve"> प्रतिशत हो। </w:t>
      </w:r>
    </w:p>
    <w:p w14:paraId="06FD954B" w14:textId="522ADFA0" w:rsidR="004F6509" w:rsidRPr="00AC545A" w:rsidRDefault="004F6509"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प्रदेश गौरवक</w:t>
      </w:r>
      <w:r w:rsidR="001B66E7"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 आयोज</w:t>
      </w:r>
      <w:r w:rsidR="001B66E7" w:rsidRPr="00AC545A">
        <w:rPr>
          <w:rFonts w:cs="Kalimati" w:hint="cs"/>
          <w:color w:val="0D0D0D" w:themeColor="text1" w:themeTint="F2"/>
          <w:sz w:val="24"/>
          <w:szCs w:val="24"/>
          <w:cs/>
        </w:rPr>
        <w:t>नाको रुपमा रहेको</w:t>
      </w:r>
      <w:r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प्रदेश राजधानी व्यवस्थापन तथा निर्माण कार्य</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पहिलो चरण</w:t>
      </w:r>
      <w:r w:rsidRPr="00AC545A">
        <w:rPr>
          <w:rFonts w:cs="Kalimati" w:hint="cs"/>
          <w:color w:val="0D0D0D" w:themeColor="text1" w:themeTint="F2"/>
          <w:sz w:val="24"/>
          <w:szCs w:val="24"/>
          <w:cs/>
        </w:rPr>
        <w:t xml:space="preserve">को </w:t>
      </w:r>
      <w:r w:rsidRPr="00AC545A">
        <w:rPr>
          <w:rFonts w:cs="Kalimati"/>
          <w:color w:val="0D0D0D" w:themeColor="text1" w:themeTint="F2"/>
          <w:sz w:val="24"/>
          <w:szCs w:val="24"/>
          <w:cs/>
        </w:rPr>
        <w:t>भौतिक प्रगति</w:t>
      </w:r>
      <w:r w:rsidRPr="00AC545A">
        <w:rPr>
          <w:rFonts w:cs="Kalimati"/>
          <w:color w:val="0D0D0D" w:themeColor="text1" w:themeTint="F2"/>
          <w:sz w:val="24"/>
          <w:szCs w:val="24"/>
        </w:rPr>
        <w:t xml:space="preserve"> </w:t>
      </w:r>
      <w:r w:rsidR="001B66E7" w:rsidRPr="00AC545A">
        <w:rPr>
          <w:rFonts w:cs="Kalimati" w:hint="cs"/>
          <w:color w:val="0D0D0D" w:themeColor="text1" w:themeTint="F2"/>
          <w:sz w:val="24"/>
          <w:szCs w:val="24"/>
          <w:cs/>
        </w:rPr>
        <w:t xml:space="preserve">शत प्रतिशत </w:t>
      </w:r>
      <w:r w:rsidRPr="00AC545A">
        <w:rPr>
          <w:rFonts w:cs="Kalimati"/>
          <w:color w:val="0D0D0D" w:themeColor="text1" w:themeTint="F2"/>
          <w:sz w:val="24"/>
          <w:szCs w:val="24"/>
          <w:cs/>
        </w:rPr>
        <w:t>र वित्तीय प्रगति</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९</w:t>
      </w:r>
      <w:r w:rsidRPr="00AC545A">
        <w:rPr>
          <w:rFonts w:cs="Kalimati"/>
          <w:color w:val="0D0D0D" w:themeColor="text1" w:themeTint="F2"/>
          <w:sz w:val="24"/>
          <w:szCs w:val="24"/>
          <w:cs/>
        </w:rPr>
        <w:t>५.</w:t>
      </w:r>
      <w:r w:rsidRPr="00AC545A">
        <w:rPr>
          <w:rFonts w:cs="Kalimati" w:hint="cs"/>
          <w:color w:val="0D0D0D" w:themeColor="text1" w:themeTint="F2"/>
          <w:sz w:val="24"/>
          <w:szCs w:val="24"/>
          <w:cs/>
        </w:rPr>
        <w:t>५८</w:t>
      </w:r>
      <w:r w:rsidR="001B66E7" w:rsidRPr="00AC545A">
        <w:rPr>
          <w:rFonts w:cs="Kalimati" w:hint="cs"/>
          <w:color w:val="0D0D0D" w:themeColor="text1" w:themeTint="F2"/>
          <w:sz w:val="24"/>
          <w:szCs w:val="24"/>
          <w:cs/>
        </w:rPr>
        <w:t xml:space="preserve"> प्रतिशत</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रहेको </w:t>
      </w:r>
      <w:r w:rsidR="00085318" w:rsidRPr="00AC545A">
        <w:rPr>
          <w:rFonts w:cs="Kalimati" w:hint="cs"/>
          <w:color w:val="0D0D0D" w:themeColor="text1" w:themeTint="F2"/>
          <w:sz w:val="24"/>
          <w:szCs w:val="24"/>
          <w:cs/>
        </w:rPr>
        <w:t>छ</w:t>
      </w:r>
      <w:r w:rsidRPr="00AC545A">
        <w:rPr>
          <w:rFonts w:cs="Kalimati" w:hint="cs"/>
          <w:color w:val="0D0D0D" w:themeColor="text1" w:themeTint="F2"/>
          <w:sz w:val="24"/>
          <w:szCs w:val="24"/>
          <w:cs/>
        </w:rPr>
        <w:t>।</w:t>
      </w:r>
      <w:r w:rsidR="003F443F" w:rsidRPr="00AC545A">
        <w:rPr>
          <w:rFonts w:cs="Kalimati" w:hint="cs"/>
          <w:color w:val="0D0D0D" w:themeColor="text1" w:themeTint="F2"/>
          <w:sz w:val="24"/>
          <w:szCs w:val="24"/>
          <w:cs/>
        </w:rPr>
        <w:t xml:space="preserve"> दोस्रो चरणको निर्माण कार्य आगामी आर्थिक वर्ष भित्रै सम्पन्न हुने व्यवस्था मिलाइएको छ।</w:t>
      </w:r>
      <w:r w:rsidRPr="00AC545A">
        <w:rPr>
          <w:rFonts w:cs="Kalimati" w:hint="cs"/>
          <w:color w:val="0D0D0D" w:themeColor="text1" w:themeTint="F2"/>
          <w:sz w:val="24"/>
          <w:szCs w:val="24"/>
          <w:cs/>
        </w:rPr>
        <w:t xml:space="preserve"> प्रदेश राजधानीका प्रशासनिक भवनहरू निर्माण सम्पन्‍न भए पश्चात एकै परिसरबाट मिति २०८३ वैशाख २१ </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गतेबाट सेवा प्रवाह समेत शुरु भइसकेको छ।</w:t>
      </w:r>
    </w:p>
    <w:p w14:paraId="7B45017E" w14:textId="77777777" w:rsidR="006B7141" w:rsidRPr="00AC545A" w:rsidRDefault="006B7141" w:rsidP="00085318">
      <w:pPr>
        <w:spacing w:after="0" w:line="360" w:lineRule="auto"/>
        <w:jc w:val="both"/>
        <w:rPr>
          <w:rFonts w:ascii="Arial" w:eastAsia="Times New Roman" w:hAnsi="Arial" w:cs="Kalimati"/>
          <w:color w:val="0D0D0D" w:themeColor="text1" w:themeTint="F2"/>
          <w:kern w:val="0"/>
          <w:sz w:val="24"/>
          <w:szCs w:val="24"/>
          <w:shd w:val="clear" w:color="auto" w:fill="FFFFFF"/>
        </w:rPr>
      </w:pPr>
    </w:p>
    <w:p w14:paraId="69BA959A" w14:textId="51D1DD55" w:rsidR="008E5E4A" w:rsidRPr="00AC545A" w:rsidRDefault="00185DB0" w:rsidP="00085318">
      <w:pPr>
        <w:spacing w:after="0" w:line="360" w:lineRule="auto"/>
        <w:jc w:val="both"/>
        <w:rPr>
          <w:rFonts w:ascii="Arial" w:eastAsia="Times New Roman" w:hAnsi="Arial" w:cs="Kalimati"/>
          <w:color w:val="0D0D0D" w:themeColor="text1" w:themeTint="F2"/>
          <w:kern w:val="0"/>
          <w:sz w:val="24"/>
          <w:szCs w:val="24"/>
          <w:shd w:val="clear" w:color="auto" w:fill="FFFFFF"/>
        </w:rPr>
      </w:pPr>
      <w:r w:rsidRPr="00AC545A">
        <w:rPr>
          <w:rFonts w:ascii="Arial" w:eastAsia="Times New Roman" w:hAnsi="Arial" w:cs="Kalimati"/>
          <w:color w:val="0D0D0D" w:themeColor="text1" w:themeTint="F2"/>
          <w:kern w:val="0"/>
          <w:sz w:val="24"/>
          <w:szCs w:val="24"/>
          <w:shd w:val="clear" w:color="auto" w:fill="FFFFFF"/>
          <w:cs/>
        </w:rPr>
        <w:t>चालु आर्थिक वर्ष</w:t>
      </w:r>
      <w:r w:rsidR="00700DB0" w:rsidRPr="00AC545A">
        <w:rPr>
          <w:rFonts w:ascii="Arial" w:eastAsia="Times New Roman" w:hAnsi="Arial" w:cs="Kalimati" w:hint="cs"/>
          <w:color w:val="0D0D0D" w:themeColor="text1" w:themeTint="F2"/>
          <w:kern w:val="0"/>
          <w:sz w:val="24"/>
          <w:szCs w:val="24"/>
          <w:shd w:val="clear" w:color="auto" w:fill="FFFFFF"/>
          <w:cs/>
        </w:rPr>
        <w:t>मा</w:t>
      </w:r>
      <w:r w:rsidRPr="00AC545A">
        <w:rPr>
          <w:rFonts w:ascii="Arial" w:eastAsia="Times New Roman" w:hAnsi="Arial" w:cs="Kalimati" w:hint="cs"/>
          <w:color w:val="0D0D0D" w:themeColor="text1" w:themeTint="F2"/>
          <w:kern w:val="0"/>
          <w:sz w:val="24"/>
          <w:szCs w:val="24"/>
          <w:shd w:val="clear" w:color="auto" w:fill="FFFFFF"/>
          <w:cs/>
        </w:rPr>
        <w:t xml:space="preserve"> </w:t>
      </w:r>
      <w:r w:rsidRPr="00AC545A">
        <w:rPr>
          <w:rFonts w:ascii="Arial" w:eastAsia="Times New Roman" w:hAnsi="Arial" w:cs="Kalimati"/>
          <w:color w:val="0D0D0D" w:themeColor="text1" w:themeTint="F2"/>
          <w:kern w:val="0"/>
          <w:sz w:val="24"/>
          <w:szCs w:val="24"/>
          <w:shd w:val="clear" w:color="auto" w:fill="FFFFFF"/>
          <w:cs/>
        </w:rPr>
        <w:t>आर्थिक</w:t>
      </w:r>
      <w:r w:rsidRPr="00AC545A">
        <w:rPr>
          <w:rFonts w:ascii="Arial" w:eastAsia="Times New Roman" w:hAnsi="Arial" w:cs="Kalimati" w:hint="cs"/>
          <w:color w:val="0D0D0D" w:themeColor="text1" w:themeTint="F2"/>
          <w:kern w:val="0"/>
          <w:sz w:val="24"/>
          <w:szCs w:val="24"/>
          <w:shd w:val="clear" w:color="auto" w:fill="FFFFFF"/>
        </w:rPr>
        <w:t>,</w:t>
      </w:r>
      <w:r w:rsidRPr="00AC545A">
        <w:rPr>
          <w:rFonts w:ascii="Arial" w:eastAsia="Times New Roman" w:hAnsi="Arial" w:cs="Kalimati"/>
          <w:color w:val="0D0D0D" w:themeColor="text1" w:themeTint="F2"/>
          <w:kern w:val="0"/>
          <w:sz w:val="24"/>
          <w:szCs w:val="24"/>
          <w:shd w:val="clear" w:color="auto" w:fill="FFFFFF"/>
          <w:cs/>
        </w:rPr>
        <w:t xml:space="preserve"> सामाजिक</w:t>
      </w:r>
      <w:r w:rsidRPr="00AC545A">
        <w:rPr>
          <w:rFonts w:ascii="Arial" w:eastAsia="Times New Roman" w:hAnsi="Arial" w:cs="Kalimati" w:hint="cs"/>
          <w:color w:val="0D0D0D" w:themeColor="text1" w:themeTint="F2"/>
          <w:kern w:val="0"/>
          <w:sz w:val="24"/>
          <w:szCs w:val="24"/>
          <w:shd w:val="clear" w:color="auto" w:fill="FFFFFF"/>
          <w:cs/>
        </w:rPr>
        <w:t xml:space="preserve"> </w:t>
      </w:r>
      <w:r w:rsidR="00E535FC" w:rsidRPr="00AC545A">
        <w:rPr>
          <w:rFonts w:ascii="Arial" w:eastAsia="Times New Roman" w:hAnsi="Arial" w:cs="Kalimati" w:hint="cs"/>
          <w:color w:val="0D0D0D" w:themeColor="text1" w:themeTint="F2"/>
          <w:kern w:val="0"/>
          <w:sz w:val="24"/>
          <w:szCs w:val="24"/>
          <w:shd w:val="clear" w:color="auto" w:fill="FFFFFF"/>
          <w:cs/>
        </w:rPr>
        <w:t>एवम्</w:t>
      </w:r>
      <w:r w:rsidRPr="00AC545A">
        <w:rPr>
          <w:rFonts w:ascii="Arial" w:eastAsia="Times New Roman" w:hAnsi="Arial" w:cs="Kalimati" w:hint="cs"/>
          <w:color w:val="0D0D0D" w:themeColor="text1" w:themeTint="F2"/>
          <w:kern w:val="0"/>
          <w:sz w:val="24"/>
          <w:szCs w:val="24"/>
          <w:shd w:val="clear" w:color="auto" w:fill="FFFFFF"/>
          <w:cs/>
        </w:rPr>
        <w:t xml:space="preserve"> पूर्वाधारसँग सम्बन्धित</w:t>
      </w:r>
      <w:r w:rsidRPr="00AC545A">
        <w:rPr>
          <w:rFonts w:ascii="Arial" w:eastAsia="Times New Roman" w:hAnsi="Arial" w:cs="Kalimati"/>
          <w:color w:val="0D0D0D" w:themeColor="text1" w:themeTint="F2"/>
          <w:kern w:val="0"/>
          <w:sz w:val="24"/>
          <w:szCs w:val="24"/>
          <w:shd w:val="clear" w:color="auto" w:fill="FFFFFF"/>
          <w:cs/>
        </w:rPr>
        <w:t xml:space="preserve"> परिसूचक र तथ्याङ्</w:t>
      </w:r>
      <w:r w:rsidR="00195110" w:rsidRPr="00AC545A">
        <w:rPr>
          <w:rFonts w:ascii="Arial" w:eastAsia="Times New Roman" w:hAnsi="Arial" w:cs="Kalimati" w:hint="cs"/>
          <w:color w:val="0D0D0D" w:themeColor="text1" w:themeTint="F2"/>
          <w:kern w:val="0"/>
          <w:sz w:val="24"/>
          <w:szCs w:val="24"/>
          <w:shd w:val="clear" w:color="auto" w:fill="FFFFFF"/>
          <w:cs/>
        </w:rPr>
        <w:t>‍क</w:t>
      </w:r>
      <w:r w:rsidRPr="00AC545A">
        <w:rPr>
          <w:rFonts w:ascii="Arial" w:eastAsia="Times New Roman" w:hAnsi="Arial" w:cs="Kalimati"/>
          <w:color w:val="0D0D0D" w:themeColor="text1" w:themeTint="F2"/>
          <w:kern w:val="0"/>
          <w:sz w:val="24"/>
          <w:szCs w:val="24"/>
          <w:shd w:val="clear" w:color="auto" w:fill="FFFFFF"/>
          <w:cs/>
        </w:rPr>
        <w:t xml:space="preserve"> समावेश भएको </w:t>
      </w:r>
      <w:r w:rsidRPr="00AC545A">
        <w:rPr>
          <w:rFonts w:ascii="Arial" w:eastAsia="Times New Roman" w:hAnsi="Arial" w:cs="Kalimati" w:hint="cs"/>
          <w:color w:val="0D0D0D" w:themeColor="text1" w:themeTint="F2"/>
          <w:kern w:val="0"/>
          <w:sz w:val="24"/>
          <w:szCs w:val="24"/>
          <w:shd w:val="clear" w:color="auto" w:fill="FFFFFF"/>
          <w:cs/>
        </w:rPr>
        <w:t xml:space="preserve">लुम्बिनी प्रदेशको </w:t>
      </w:r>
      <w:r w:rsidRPr="00AC545A">
        <w:rPr>
          <w:rFonts w:ascii="Arial" w:eastAsia="Times New Roman" w:hAnsi="Arial" w:cs="Kalimati"/>
          <w:color w:val="0D0D0D" w:themeColor="text1" w:themeTint="F2"/>
          <w:kern w:val="0"/>
          <w:sz w:val="24"/>
          <w:szCs w:val="24"/>
          <w:shd w:val="clear" w:color="auto" w:fill="FFFFFF"/>
          <w:cs/>
        </w:rPr>
        <w:t xml:space="preserve">आर्थिक सर्वेक्षण </w:t>
      </w:r>
      <w:r w:rsidR="00926F70" w:rsidRPr="00AC545A">
        <w:rPr>
          <w:rFonts w:ascii="Arial" w:eastAsia="Times New Roman" w:hAnsi="Arial" w:cs="Kalimati" w:hint="cs"/>
          <w:color w:val="0D0D0D" w:themeColor="text1" w:themeTint="F2"/>
          <w:kern w:val="0"/>
          <w:sz w:val="24"/>
          <w:szCs w:val="24"/>
          <w:shd w:val="clear" w:color="auto" w:fill="FFFFFF"/>
          <w:cs/>
        </w:rPr>
        <w:t>२०८२</w:t>
      </w:r>
      <w:r w:rsidR="00926F70" w:rsidRPr="00AC545A">
        <w:rPr>
          <w:rFonts w:ascii="Arial" w:eastAsia="Times New Roman" w:hAnsi="Arial" w:cs="Kalimati"/>
          <w:color w:val="0D0D0D" w:themeColor="text1" w:themeTint="F2"/>
          <w:kern w:val="0"/>
          <w:sz w:val="24"/>
          <w:szCs w:val="24"/>
          <w:shd w:val="clear" w:color="auto" w:fill="FFFFFF"/>
        </w:rPr>
        <w:t>/</w:t>
      </w:r>
      <w:r w:rsidR="003F443F" w:rsidRPr="00AC545A">
        <w:rPr>
          <w:rFonts w:ascii="Arial" w:eastAsia="Times New Roman" w:hAnsi="Arial" w:cs="Kalimati" w:hint="cs"/>
          <w:color w:val="0D0D0D" w:themeColor="text1" w:themeTint="F2"/>
          <w:kern w:val="0"/>
          <w:sz w:val="24"/>
          <w:szCs w:val="24"/>
          <w:shd w:val="clear" w:color="auto" w:fill="FFFFFF"/>
          <w:cs/>
        </w:rPr>
        <w:t>0</w:t>
      </w:r>
      <w:r w:rsidR="00926F70" w:rsidRPr="00AC545A">
        <w:rPr>
          <w:rFonts w:ascii="Arial" w:eastAsia="Times New Roman" w:hAnsi="Arial" w:cs="Kalimati" w:hint="cs"/>
          <w:color w:val="0D0D0D" w:themeColor="text1" w:themeTint="F2"/>
          <w:kern w:val="0"/>
          <w:sz w:val="24"/>
          <w:szCs w:val="24"/>
          <w:shd w:val="clear" w:color="auto" w:fill="FFFFFF"/>
          <w:cs/>
        </w:rPr>
        <w:t xml:space="preserve">८३ </w:t>
      </w:r>
      <w:r w:rsidRPr="00AC545A">
        <w:rPr>
          <w:rFonts w:ascii="Arial" w:eastAsia="Times New Roman" w:hAnsi="Arial" w:cs="Kalimati"/>
          <w:color w:val="0D0D0D" w:themeColor="text1" w:themeTint="F2"/>
          <w:kern w:val="0"/>
          <w:sz w:val="24"/>
          <w:szCs w:val="24"/>
          <w:shd w:val="clear" w:color="auto" w:fill="FFFFFF"/>
          <w:cs/>
        </w:rPr>
        <w:t xml:space="preserve">सम्मानित </w:t>
      </w:r>
      <w:r w:rsidRPr="00AC545A">
        <w:rPr>
          <w:rFonts w:ascii="Arial" w:eastAsia="Times New Roman" w:hAnsi="Arial" w:cs="Kalimati" w:hint="cs"/>
          <w:color w:val="0D0D0D" w:themeColor="text1" w:themeTint="F2"/>
          <w:kern w:val="0"/>
          <w:sz w:val="24"/>
          <w:szCs w:val="24"/>
          <w:shd w:val="clear" w:color="auto" w:fill="FFFFFF"/>
          <w:cs/>
        </w:rPr>
        <w:t xml:space="preserve">सभा </w:t>
      </w:r>
      <w:r w:rsidRPr="00AC545A">
        <w:rPr>
          <w:rFonts w:ascii="Arial" w:eastAsia="Times New Roman" w:hAnsi="Arial" w:cs="Kalimati"/>
          <w:color w:val="0D0D0D" w:themeColor="text1" w:themeTint="F2"/>
          <w:kern w:val="0"/>
          <w:sz w:val="24"/>
          <w:szCs w:val="24"/>
          <w:shd w:val="clear" w:color="auto" w:fill="FFFFFF"/>
          <w:cs/>
        </w:rPr>
        <w:t>समक्ष पेश गरिसकेको छु।</w:t>
      </w:r>
    </w:p>
    <w:p w14:paraId="7995F4F1" w14:textId="77777777" w:rsidR="002F0775" w:rsidRPr="00AC545A" w:rsidRDefault="002F0775" w:rsidP="00233A6E">
      <w:pPr>
        <w:spacing w:after="0" w:line="360" w:lineRule="auto"/>
        <w:jc w:val="both"/>
        <w:rPr>
          <w:rFonts w:ascii="Arial" w:eastAsia="Times New Roman" w:hAnsi="Arial" w:cs="Kalimati"/>
          <w:color w:val="0D0D0D" w:themeColor="text1" w:themeTint="F2"/>
          <w:kern w:val="0"/>
          <w:sz w:val="24"/>
          <w:szCs w:val="24"/>
          <w:shd w:val="clear" w:color="auto" w:fill="FFFFFF"/>
        </w:rPr>
      </w:pPr>
    </w:p>
    <w:p w14:paraId="0A621EA3" w14:textId="77777777" w:rsidR="00F40C51" w:rsidRPr="00AC545A" w:rsidRDefault="007165EF" w:rsidP="00233A6E">
      <w:pPr>
        <w:spacing w:after="0" w:line="360" w:lineRule="auto"/>
        <w:ind w:left="90"/>
        <w:jc w:val="both"/>
        <w:rPr>
          <w:rFonts w:ascii="Arial" w:eastAsia="Times New Roman" w:hAnsi="Arial" w:cs="Kalimati"/>
          <w:b/>
          <w:bCs/>
          <w:color w:val="0D0D0D" w:themeColor="text1" w:themeTint="F2"/>
          <w:kern w:val="0"/>
          <w:sz w:val="24"/>
          <w:szCs w:val="24"/>
          <w:shd w:val="clear" w:color="auto" w:fill="FFFFFF"/>
        </w:rPr>
      </w:pPr>
      <w:r w:rsidRPr="00AC545A">
        <w:rPr>
          <w:rFonts w:ascii="Arial" w:eastAsia="Times New Roman" w:hAnsi="Arial" w:cs="Kalimati" w:hint="cs"/>
          <w:b/>
          <w:bCs/>
          <w:color w:val="0D0D0D" w:themeColor="text1" w:themeTint="F2"/>
          <w:kern w:val="0"/>
          <w:sz w:val="24"/>
          <w:szCs w:val="24"/>
          <w:shd w:val="clear" w:color="auto" w:fill="FFFFFF"/>
          <w:cs/>
        </w:rPr>
        <w:lastRenderedPageBreak/>
        <w:t>माननीय सभामुख महोदय,</w:t>
      </w:r>
    </w:p>
    <w:p w14:paraId="713DFB39" w14:textId="77777777" w:rsidR="006F35B3" w:rsidRPr="00AC545A" w:rsidRDefault="006F35B3" w:rsidP="00233A6E">
      <w:pPr>
        <w:spacing w:after="0" w:line="360" w:lineRule="auto"/>
        <w:ind w:left="90"/>
        <w:jc w:val="both"/>
        <w:rPr>
          <w:rFonts w:ascii="Arial" w:eastAsia="Times New Roman" w:hAnsi="Arial" w:cs="Kalimati"/>
          <w:color w:val="0D0D0D" w:themeColor="text1" w:themeTint="F2"/>
          <w:sz w:val="24"/>
          <w:szCs w:val="24"/>
          <w:shd w:val="clear" w:color="auto" w:fill="FFFFFF"/>
        </w:rPr>
      </w:pPr>
      <w:r w:rsidRPr="00AC545A">
        <w:rPr>
          <w:rFonts w:ascii="Arial" w:eastAsia="Times New Roman" w:hAnsi="Arial" w:cs="Kalimati" w:hint="cs"/>
          <w:color w:val="0D0D0D" w:themeColor="text1" w:themeTint="F2"/>
          <w:sz w:val="24"/>
          <w:szCs w:val="24"/>
          <w:shd w:val="clear" w:color="auto" w:fill="FFFFFF"/>
          <w:cs/>
        </w:rPr>
        <w:t>अब म</w:t>
      </w:r>
      <w:r w:rsidR="00B938BC" w:rsidRPr="00AC545A">
        <w:rPr>
          <w:rFonts w:ascii="Arial" w:eastAsia="Times New Roman" w:hAnsi="Arial" w:cs="Kalimati" w:hint="cs"/>
          <w:color w:val="0D0D0D" w:themeColor="text1" w:themeTint="F2"/>
          <w:sz w:val="24"/>
          <w:szCs w:val="24"/>
          <w:shd w:val="clear" w:color="auto" w:fill="FFFFFF"/>
          <w:cs/>
        </w:rPr>
        <w:t xml:space="preserve"> आगामी आर्थिक वर्ष</w:t>
      </w:r>
      <w:r w:rsidRPr="00AC545A">
        <w:rPr>
          <w:rFonts w:ascii="Arial" w:eastAsia="Times New Roman" w:hAnsi="Arial" w:cs="Kalimati" w:hint="cs"/>
          <w:color w:val="0D0D0D" w:themeColor="text1" w:themeTint="F2"/>
          <w:sz w:val="24"/>
          <w:szCs w:val="24"/>
          <w:shd w:val="clear" w:color="auto" w:fill="FFFFFF"/>
          <w:cs/>
        </w:rPr>
        <w:t xml:space="preserve"> स्थानीय तहको लागि वित्तीय हस्तान्तरण सम्बन्धी विवरण प्रस्तुत गर्ने अनुमति </w:t>
      </w:r>
      <w:r w:rsidR="003216DD" w:rsidRPr="00AC545A">
        <w:rPr>
          <w:rFonts w:ascii="Arial" w:eastAsia="Times New Roman" w:hAnsi="Arial" w:cs="Kalimati" w:hint="cs"/>
          <w:color w:val="0D0D0D" w:themeColor="text1" w:themeTint="F2"/>
          <w:sz w:val="24"/>
          <w:szCs w:val="24"/>
          <w:shd w:val="clear" w:color="auto" w:fill="FFFFFF"/>
          <w:cs/>
        </w:rPr>
        <w:t>चाहन्छु</w:t>
      </w:r>
      <w:r w:rsidRPr="00AC545A">
        <w:rPr>
          <w:rFonts w:ascii="Arial" w:eastAsia="Times New Roman" w:hAnsi="Arial" w:cs="Kalimati" w:hint="cs"/>
          <w:color w:val="0D0D0D" w:themeColor="text1" w:themeTint="F2"/>
          <w:sz w:val="24"/>
          <w:szCs w:val="24"/>
          <w:shd w:val="clear" w:color="auto" w:fill="FFFFFF"/>
          <w:cs/>
        </w:rPr>
        <w:t>।</w:t>
      </w:r>
    </w:p>
    <w:p w14:paraId="71DBB9C2" w14:textId="1A3BDF02" w:rsidR="006F35B3" w:rsidRPr="00AC545A" w:rsidRDefault="006F35B3"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राष्ट्रिय प्राकृतिक स्रोत तथा वित्त आयोगको सिफारिसका आधारमा</w:t>
      </w:r>
      <w:r w:rsidR="00A960F6" w:rsidRPr="00AC545A">
        <w:rPr>
          <w:rFonts w:cs="Kalimati" w:hint="cs"/>
          <w:color w:val="0D0D0D" w:themeColor="text1" w:themeTint="F2"/>
          <w:sz w:val="24"/>
          <w:szCs w:val="24"/>
          <w:cs/>
        </w:rPr>
        <w:t xml:space="preserve"> स्थानीय तहका लागि</w:t>
      </w:r>
      <w:r w:rsidRPr="00AC545A">
        <w:rPr>
          <w:rFonts w:cs="Kalimati" w:hint="cs"/>
          <w:color w:val="0D0D0D" w:themeColor="text1" w:themeTint="F2"/>
          <w:sz w:val="24"/>
          <w:szCs w:val="24"/>
          <w:cs/>
        </w:rPr>
        <w:t xml:space="preserve"> वित्तीय समानीकरण अनुदान </w:t>
      </w:r>
      <w:r w:rsidR="00C2582E" w:rsidRPr="00AC545A">
        <w:rPr>
          <w:rFonts w:cs="Kalimati" w:hint="cs"/>
          <w:color w:val="0D0D0D" w:themeColor="text1" w:themeTint="F2"/>
          <w:sz w:val="24"/>
          <w:szCs w:val="24"/>
          <w:cs/>
        </w:rPr>
        <w:t>रु.</w:t>
      </w:r>
      <w:r w:rsidRPr="00AC545A">
        <w:rPr>
          <w:rFonts w:cs="Kalimati" w:hint="cs"/>
          <w:color w:val="0D0D0D" w:themeColor="text1" w:themeTint="F2"/>
          <w:sz w:val="24"/>
          <w:szCs w:val="24"/>
          <w:cs/>
        </w:rPr>
        <w:t>९</w:t>
      </w:r>
      <w:r w:rsidR="000F71E2" w:rsidRPr="00AC545A">
        <w:rPr>
          <w:rFonts w:cs="Kalimati" w:hint="cs"/>
          <w:color w:val="0D0D0D" w:themeColor="text1" w:themeTint="F2"/>
          <w:sz w:val="24"/>
          <w:szCs w:val="24"/>
          <w:cs/>
        </w:rPr>
        <w:t>६</w:t>
      </w:r>
      <w:r w:rsidR="00577B57"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करोड हस्तान्तरण गर्ने व्यवस्था मिलाएको छु।</w:t>
      </w:r>
    </w:p>
    <w:p w14:paraId="157231A7" w14:textId="690F3FEC" w:rsidR="006F35B3" w:rsidRPr="00AC545A" w:rsidRDefault="005316A4"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स्थानीय तहसँगको सहलगानीमा </w:t>
      </w:r>
      <w:r w:rsidR="003E202B" w:rsidRPr="00AC545A">
        <w:rPr>
          <w:rFonts w:cs="Kalimati" w:hint="cs"/>
          <w:color w:val="0D0D0D" w:themeColor="text1" w:themeTint="F2"/>
          <w:sz w:val="24"/>
          <w:szCs w:val="24"/>
          <w:cs/>
        </w:rPr>
        <w:t>आर्थिक</w:t>
      </w:r>
      <w:r w:rsidR="003E202B" w:rsidRPr="00AC545A">
        <w:rPr>
          <w:rFonts w:cs="Kalimati"/>
          <w:color w:val="0D0D0D" w:themeColor="text1" w:themeTint="F2"/>
          <w:sz w:val="24"/>
          <w:szCs w:val="24"/>
        </w:rPr>
        <w:t>,</w:t>
      </w:r>
      <w:r w:rsidR="003E202B" w:rsidRPr="00AC545A">
        <w:rPr>
          <w:rFonts w:cs="Kalimati" w:hint="cs"/>
          <w:color w:val="0D0D0D" w:themeColor="text1" w:themeTint="F2"/>
          <w:sz w:val="24"/>
          <w:szCs w:val="24"/>
          <w:cs/>
        </w:rPr>
        <w:t xml:space="preserve"> सामाजिक विकासमा टेवा पुर्‍याउने </w:t>
      </w:r>
      <w:r w:rsidR="006F35B3" w:rsidRPr="00AC545A">
        <w:rPr>
          <w:rFonts w:cs="Kalimati" w:hint="cs"/>
          <w:color w:val="0D0D0D" w:themeColor="text1" w:themeTint="F2"/>
          <w:sz w:val="24"/>
          <w:szCs w:val="24"/>
          <w:cs/>
        </w:rPr>
        <w:t>पूर्वाधार आयोजना कार्यान्वयनका लागि स्थानीय तहलाई समपूरक अनुदान</w:t>
      </w:r>
      <w:r w:rsidRPr="00AC545A">
        <w:rPr>
          <w:rFonts w:cs="Kalimati" w:hint="cs"/>
          <w:color w:val="0D0D0D" w:themeColor="text1" w:themeTint="F2"/>
          <w:sz w:val="24"/>
          <w:szCs w:val="24"/>
          <w:cs/>
        </w:rPr>
        <w:t xml:space="preserve"> स्वरुप</w:t>
      </w:r>
      <w:r w:rsidR="006F35B3" w:rsidRPr="00AC545A">
        <w:rPr>
          <w:rFonts w:cs="Kalimati" w:hint="cs"/>
          <w:color w:val="0D0D0D" w:themeColor="text1" w:themeTint="F2"/>
          <w:sz w:val="24"/>
          <w:szCs w:val="24"/>
          <w:cs/>
        </w:rPr>
        <w:t xml:space="preserve"> </w:t>
      </w:r>
      <w:r w:rsidR="00C2582E" w:rsidRPr="00AC545A">
        <w:rPr>
          <w:rFonts w:cs="Kalimati" w:hint="cs"/>
          <w:color w:val="0D0D0D" w:themeColor="text1" w:themeTint="F2"/>
          <w:sz w:val="24"/>
          <w:szCs w:val="24"/>
          <w:cs/>
        </w:rPr>
        <w:t>रु.</w:t>
      </w:r>
      <w:r w:rsidR="0066566B" w:rsidRPr="00AC545A">
        <w:rPr>
          <w:rFonts w:cs="Kalimati" w:hint="cs"/>
          <w:color w:val="0D0D0D" w:themeColor="text1" w:themeTint="F2"/>
          <w:sz w:val="24"/>
          <w:szCs w:val="24"/>
          <w:cs/>
        </w:rPr>
        <w:t xml:space="preserve">98 करोड </w:t>
      </w:r>
      <w:r w:rsidR="000F71E2" w:rsidRPr="00AC545A">
        <w:rPr>
          <w:rFonts w:cs="Kalimati" w:hint="cs"/>
          <w:color w:val="0D0D0D" w:themeColor="text1" w:themeTint="F2"/>
          <w:sz w:val="24"/>
          <w:szCs w:val="24"/>
          <w:cs/>
        </w:rPr>
        <w:t>४०</w:t>
      </w:r>
      <w:r w:rsidR="0066566B" w:rsidRPr="00AC545A">
        <w:rPr>
          <w:rFonts w:cs="Kalimati" w:hint="cs"/>
          <w:color w:val="0D0D0D" w:themeColor="text1" w:themeTint="F2"/>
          <w:sz w:val="24"/>
          <w:szCs w:val="24"/>
          <w:cs/>
        </w:rPr>
        <w:t xml:space="preserve"> लाख</w:t>
      </w:r>
      <w:r w:rsidR="006F35B3" w:rsidRPr="00AC545A">
        <w:rPr>
          <w:rFonts w:cs="Kalimati" w:hint="cs"/>
          <w:color w:val="0D0D0D" w:themeColor="text1" w:themeTint="F2"/>
          <w:sz w:val="24"/>
          <w:szCs w:val="24"/>
          <w:cs/>
        </w:rPr>
        <w:t xml:space="preserve"> विनियोजन गरेको छु। </w:t>
      </w:r>
      <w:r w:rsidR="00C7180A" w:rsidRPr="00AC545A">
        <w:rPr>
          <w:rFonts w:cs="Kalimati" w:hint="cs"/>
          <w:color w:val="0D0D0D" w:themeColor="text1" w:themeTint="F2"/>
          <w:sz w:val="24"/>
          <w:szCs w:val="24"/>
          <w:cs/>
        </w:rPr>
        <w:t>स्थानीय तहमा लक्षित वर्ग</w:t>
      </w:r>
      <w:r w:rsidR="00C7180A" w:rsidRPr="00AC545A">
        <w:rPr>
          <w:rFonts w:cs="Kalimati"/>
          <w:color w:val="0D0D0D" w:themeColor="text1" w:themeTint="F2"/>
          <w:sz w:val="24"/>
          <w:szCs w:val="24"/>
        </w:rPr>
        <w:t xml:space="preserve">, </w:t>
      </w:r>
      <w:r w:rsidR="00C7180A" w:rsidRPr="00AC545A">
        <w:rPr>
          <w:rFonts w:cs="Kalimati" w:hint="cs"/>
          <w:color w:val="0D0D0D" w:themeColor="text1" w:themeTint="F2"/>
          <w:sz w:val="24"/>
          <w:szCs w:val="24"/>
          <w:cs/>
        </w:rPr>
        <w:t>शिक्षा</w:t>
      </w:r>
      <w:r w:rsidR="00C7180A" w:rsidRPr="00AC545A">
        <w:rPr>
          <w:rFonts w:cs="Kalimati"/>
          <w:color w:val="0D0D0D" w:themeColor="text1" w:themeTint="F2"/>
          <w:sz w:val="24"/>
          <w:szCs w:val="24"/>
        </w:rPr>
        <w:t xml:space="preserve">, </w:t>
      </w:r>
      <w:r w:rsidR="00C7180A" w:rsidRPr="00AC545A">
        <w:rPr>
          <w:rFonts w:cs="Kalimati" w:hint="cs"/>
          <w:color w:val="0D0D0D" w:themeColor="text1" w:themeTint="F2"/>
          <w:sz w:val="24"/>
          <w:szCs w:val="24"/>
          <w:cs/>
        </w:rPr>
        <w:t>स्वास्थ्य</w:t>
      </w:r>
      <w:r w:rsidR="00C7180A" w:rsidRPr="00AC545A">
        <w:rPr>
          <w:rFonts w:cs="Kalimati"/>
          <w:color w:val="0D0D0D" w:themeColor="text1" w:themeTint="F2"/>
          <w:sz w:val="24"/>
          <w:szCs w:val="24"/>
        </w:rPr>
        <w:t>,</w:t>
      </w:r>
      <w:r w:rsidR="00C7180A" w:rsidRPr="00AC545A">
        <w:rPr>
          <w:rFonts w:cs="Kalimati" w:hint="cs"/>
          <w:color w:val="0D0D0D" w:themeColor="text1" w:themeTint="F2"/>
          <w:sz w:val="24"/>
          <w:szCs w:val="24"/>
          <w:cs/>
        </w:rPr>
        <w:t xml:space="preserve"> खानेपानी</w:t>
      </w:r>
      <w:r w:rsidR="00C7180A" w:rsidRPr="00AC545A">
        <w:rPr>
          <w:rFonts w:cs="Kalimati"/>
          <w:color w:val="0D0D0D" w:themeColor="text1" w:themeTint="F2"/>
          <w:sz w:val="24"/>
          <w:szCs w:val="24"/>
        </w:rPr>
        <w:t xml:space="preserve"> </w:t>
      </w:r>
      <w:r w:rsidR="00C7180A" w:rsidRPr="00AC545A">
        <w:rPr>
          <w:rFonts w:cs="Kalimati" w:hint="cs"/>
          <w:color w:val="0D0D0D" w:themeColor="text1" w:themeTint="F2"/>
          <w:sz w:val="24"/>
          <w:szCs w:val="24"/>
          <w:cs/>
        </w:rPr>
        <w:t xml:space="preserve">लगायतका </w:t>
      </w:r>
      <w:r w:rsidR="006F35B3" w:rsidRPr="00AC545A">
        <w:rPr>
          <w:rFonts w:cs="Kalimati" w:hint="cs"/>
          <w:color w:val="0D0D0D" w:themeColor="text1" w:themeTint="F2"/>
          <w:sz w:val="24"/>
          <w:szCs w:val="24"/>
          <w:cs/>
        </w:rPr>
        <w:t xml:space="preserve">सामाजिक </w:t>
      </w:r>
      <w:r w:rsidR="00C7180A" w:rsidRPr="00AC545A">
        <w:rPr>
          <w:rFonts w:cs="Kalimati" w:hint="cs"/>
          <w:color w:val="0D0D0D" w:themeColor="text1" w:themeTint="F2"/>
          <w:sz w:val="24"/>
          <w:szCs w:val="24"/>
          <w:cs/>
        </w:rPr>
        <w:t xml:space="preserve">क्षेत्रका </w:t>
      </w:r>
      <w:r w:rsidR="006F35B3" w:rsidRPr="00AC545A">
        <w:rPr>
          <w:rFonts w:cs="Kalimati" w:hint="cs"/>
          <w:color w:val="0D0D0D" w:themeColor="text1" w:themeTint="F2"/>
          <w:sz w:val="24"/>
          <w:szCs w:val="24"/>
          <w:cs/>
        </w:rPr>
        <w:t xml:space="preserve">विकास </w:t>
      </w:r>
      <w:r w:rsidR="00C7180A" w:rsidRPr="00AC545A">
        <w:rPr>
          <w:rFonts w:cs="Kalimati" w:hint="cs"/>
          <w:color w:val="0D0D0D" w:themeColor="text1" w:themeTint="F2"/>
          <w:sz w:val="24"/>
          <w:szCs w:val="24"/>
          <w:cs/>
        </w:rPr>
        <w:t>कार्यक्रममा खर्च गर्ने गरी</w:t>
      </w:r>
      <w:r w:rsidR="006F35B3" w:rsidRPr="00AC545A">
        <w:rPr>
          <w:rFonts w:cs="Kalimati" w:hint="cs"/>
          <w:color w:val="0D0D0D" w:themeColor="text1" w:themeTint="F2"/>
          <w:sz w:val="24"/>
          <w:szCs w:val="24"/>
          <w:cs/>
        </w:rPr>
        <w:t xml:space="preserve"> विशेष अनुदान</w:t>
      </w:r>
      <w:r w:rsidR="00C7180A" w:rsidRPr="00AC545A">
        <w:rPr>
          <w:rFonts w:cs="Kalimati" w:hint="cs"/>
          <w:color w:val="0D0D0D" w:themeColor="text1" w:themeTint="F2"/>
          <w:sz w:val="24"/>
          <w:szCs w:val="24"/>
          <w:cs/>
        </w:rPr>
        <w:t>मा</w:t>
      </w:r>
      <w:r w:rsidR="006F35B3" w:rsidRPr="00AC545A">
        <w:rPr>
          <w:rFonts w:cs="Kalimati" w:hint="cs"/>
          <w:color w:val="0D0D0D" w:themeColor="text1" w:themeTint="F2"/>
          <w:sz w:val="24"/>
          <w:szCs w:val="24"/>
          <w:cs/>
        </w:rPr>
        <w:t xml:space="preserve"> </w:t>
      </w:r>
      <w:r w:rsidR="00C2582E" w:rsidRPr="00AC545A">
        <w:rPr>
          <w:rFonts w:cs="Kalimati" w:hint="cs"/>
          <w:color w:val="0D0D0D" w:themeColor="text1" w:themeTint="F2"/>
          <w:sz w:val="24"/>
          <w:szCs w:val="24"/>
          <w:cs/>
        </w:rPr>
        <w:t>रु.</w:t>
      </w:r>
      <w:r w:rsidR="000F71E2" w:rsidRPr="00AC545A">
        <w:rPr>
          <w:rFonts w:cs="Kalimati" w:hint="cs"/>
          <w:color w:val="0D0D0D" w:themeColor="text1" w:themeTint="F2"/>
          <w:sz w:val="24"/>
          <w:szCs w:val="24"/>
          <w:cs/>
        </w:rPr>
        <w:t>२०</w:t>
      </w:r>
      <w:r w:rsidR="006F35B3" w:rsidRPr="00AC545A">
        <w:rPr>
          <w:rFonts w:cs="Kalimati" w:hint="cs"/>
          <w:color w:val="0D0D0D" w:themeColor="text1" w:themeTint="F2"/>
          <w:sz w:val="24"/>
          <w:szCs w:val="24"/>
          <w:cs/>
        </w:rPr>
        <w:t xml:space="preserve"> करोड विनियोजन गरेको छु। स्थानीय तहमा जाने सशर्त अनुदानको लागि </w:t>
      </w:r>
      <w:r w:rsidR="00C2582E" w:rsidRPr="00AC545A">
        <w:rPr>
          <w:rFonts w:cs="Kalimati" w:hint="cs"/>
          <w:color w:val="0D0D0D" w:themeColor="text1" w:themeTint="F2"/>
          <w:sz w:val="24"/>
          <w:szCs w:val="24"/>
          <w:cs/>
        </w:rPr>
        <w:t>रु</w:t>
      </w:r>
      <w:r w:rsidR="0066566B" w:rsidRPr="00AC545A">
        <w:rPr>
          <w:rFonts w:cs="Kalimati" w:hint="cs"/>
          <w:color w:val="0D0D0D" w:themeColor="text1" w:themeTint="F2"/>
          <w:sz w:val="24"/>
          <w:szCs w:val="24"/>
          <w:cs/>
        </w:rPr>
        <w:t xml:space="preserve">.१ अर्ब </w:t>
      </w:r>
      <w:r w:rsidR="004F0CA0" w:rsidRPr="00AC545A">
        <w:rPr>
          <w:rFonts w:cs="Kalimati" w:hint="cs"/>
          <w:color w:val="0D0D0D" w:themeColor="text1" w:themeTint="F2"/>
          <w:sz w:val="24"/>
          <w:szCs w:val="24"/>
          <w:cs/>
        </w:rPr>
        <w:t xml:space="preserve">41 </w:t>
      </w:r>
      <w:r w:rsidR="0066566B" w:rsidRPr="00AC545A">
        <w:rPr>
          <w:rFonts w:cs="Kalimati" w:hint="cs"/>
          <w:color w:val="0D0D0D" w:themeColor="text1" w:themeTint="F2"/>
          <w:sz w:val="24"/>
          <w:szCs w:val="24"/>
          <w:cs/>
        </w:rPr>
        <w:t>करोड १</w:t>
      </w:r>
      <w:r w:rsidR="004F0CA0" w:rsidRPr="00AC545A">
        <w:rPr>
          <w:rFonts w:cs="Kalimati" w:hint="cs"/>
          <w:color w:val="0D0D0D" w:themeColor="text1" w:themeTint="F2"/>
          <w:sz w:val="24"/>
          <w:szCs w:val="24"/>
          <w:cs/>
        </w:rPr>
        <w:t>2</w:t>
      </w:r>
      <w:r w:rsidR="0066566B" w:rsidRPr="00AC545A">
        <w:rPr>
          <w:rFonts w:cs="Kalimati" w:hint="cs"/>
          <w:color w:val="0D0D0D" w:themeColor="text1" w:themeTint="F2"/>
          <w:sz w:val="24"/>
          <w:szCs w:val="24"/>
          <w:cs/>
        </w:rPr>
        <w:t xml:space="preserve"> लाख </w:t>
      </w:r>
      <w:r w:rsidR="004F0CA0" w:rsidRPr="00AC545A">
        <w:rPr>
          <w:rFonts w:cs="Kalimati" w:hint="cs"/>
          <w:color w:val="0D0D0D" w:themeColor="text1" w:themeTint="F2"/>
          <w:sz w:val="24"/>
          <w:szCs w:val="24"/>
          <w:cs/>
        </w:rPr>
        <w:t xml:space="preserve">50 हजार </w:t>
      </w:r>
      <w:r w:rsidR="006F35B3" w:rsidRPr="00AC545A">
        <w:rPr>
          <w:rFonts w:cs="Kalimati" w:hint="cs"/>
          <w:color w:val="0D0D0D" w:themeColor="text1" w:themeTint="F2"/>
          <w:sz w:val="24"/>
          <w:szCs w:val="24"/>
          <w:cs/>
        </w:rPr>
        <w:t xml:space="preserve">विनियोजन गरेको छु। सशर्त, </w:t>
      </w:r>
      <w:r w:rsidR="00AA034F" w:rsidRPr="00AC545A">
        <w:rPr>
          <w:rFonts w:cs="Kalimati" w:hint="cs"/>
          <w:color w:val="0D0D0D" w:themeColor="text1" w:themeTint="F2"/>
          <w:sz w:val="24"/>
          <w:szCs w:val="24"/>
          <w:cs/>
        </w:rPr>
        <w:t>समपूरक</w:t>
      </w:r>
      <w:r w:rsidR="006F35B3" w:rsidRPr="00AC545A">
        <w:rPr>
          <w:rFonts w:cs="Kalimati" w:hint="cs"/>
          <w:color w:val="0D0D0D" w:themeColor="text1" w:themeTint="F2"/>
          <w:sz w:val="24"/>
          <w:szCs w:val="24"/>
          <w:cs/>
        </w:rPr>
        <w:t xml:space="preserve"> र विशेष अनुदान</w:t>
      </w:r>
      <w:r w:rsidR="00A443F7" w:rsidRPr="00AC545A">
        <w:rPr>
          <w:rFonts w:cs="Kalimati" w:hint="cs"/>
          <w:color w:val="0D0D0D" w:themeColor="text1" w:themeTint="F2"/>
          <w:sz w:val="24"/>
          <w:szCs w:val="24"/>
          <w:cs/>
        </w:rPr>
        <w:t>को रकम</w:t>
      </w:r>
      <w:r w:rsidR="006F35B3" w:rsidRPr="00AC545A">
        <w:rPr>
          <w:rFonts w:cs="Kalimati" w:hint="cs"/>
          <w:color w:val="0D0D0D" w:themeColor="text1" w:themeTint="F2"/>
          <w:sz w:val="24"/>
          <w:szCs w:val="24"/>
          <w:cs/>
        </w:rPr>
        <w:t xml:space="preserve"> कार्यसम्पादनका आधारमा हस्तान्तरण गर्ने व्यवस्था मिलाएको छु।</w:t>
      </w:r>
    </w:p>
    <w:p w14:paraId="58E795FA" w14:textId="44C5959A" w:rsidR="006F35B3" w:rsidRPr="00AC545A" w:rsidRDefault="007B683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राजस्व बाँडफाँटबाट </w:t>
      </w:r>
      <w:r w:rsidR="006F35B3" w:rsidRPr="00AC545A">
        <w:rPr>
          <w:rFonts w:cs="Kalimati" w:hint="cs"/>
          <w:color w:val="0D0D0D" w:themeColor="text1" w:themeTint="F2"/>
          <w:sz w:val="24"/>
          <w:szCs w:val="24"/>
          <w:cs/>
        </w:rPr>
        <w:t xml:space="preserve">स्थानीय तहमा </w:t>
      </w:r>
      <w:r w:rsidR="00C2582E" w:rsidRPr="00AC545A">
        <w:rPr>
          <w:rFonts w:cs="Kalimati" w:hint="cs"/>
          <w:color w:val="0D0D0D" w:themeColor="text1" w:themeTint="F2"/>
          <w:sz w:val="24"/>
          <w:szCs w:val="24"/>
          <w:cs/>
        </w:rPr>
        <w:t>रु.</w:t>
      </w:r>
      <w:r w:rsidR="006B0F60" w:rsidRPr="00AC545A">
        <w:rPr>
          <w:rFonts w:cs="Kalimati" w:hint="cs"/>
          <w:color w:val="0D0D0D" w:themeColor="text1" w:themeTint="F2"/>
          <w:sz w:val="24"/>
          <w:szCs w:val="24"/>
          <w:cs/>
        </w:rPr>
        <w:t xml:space="preserve">१ </w:t>
      </w:r>
      <w:r w:rsidR="003216DD" w:rsidRPr="00AC545A">
        <w:rPr>
          <w:rFonts w:cs="Kalimati" w:hint="cs"/>
          <w:color w:val="0D0D0D" w:themeColor="text1" w:themeTint="F2"/>
          <w:sz w:val="24"/>
          <w:szCs w:val="24"/>
          <w:cs/>
        </w:rPr>
        <w:t>अर्ब</w:t>
      </w:r>
      <w:r w:rsidR="006F35B3" w:rsidRPr="00AC545A">
        <w:rPr>
          <w:rFonts w:cs="Kalimati" w:hint="cs"/>
          <w:color w:val="0D0D0D" w:themeColor="text1" w:themeTint="F2"/>
          <w:sz w:val="24"/>
          <w:szCs w:val="24"/>
          <w:cs/>
        </w:rPr>
        <w:t xml:space="preserve"> </w:t>
      </w:r>
      <w:r w:rsidR="000F71E2" w:rsidRPr="00AC545A">
        <w:rPr>
          <w:rFonts w:cs="Kalimati" w:hint="cs"/>
          <w:color w:val="0D0D0D" w:themeColor="text1" w:themeTint="F2"/>
          <w:sz w:val="24"/>
          <w:szCs w:val="24"/>
          <w:cs/>
        </w:rPr>
        <w:t>४५</w:t>
      </w:r>
      <w:r w:rsidR="006F35B3" w:rsidRPr="00AC545A">
        <w:rPr>
          <w:rFonts w:cs="Kalimati" w:hint="cs"/>
          <w:color w:val="0D0D0D" w:themeColor="text1" w:themeTint="F2"/>
          <w:sz w:val="24"/>
          <w:szCs w:val="24"/>
          <w:cs/>
        </w:rPr>
        <w:t xml:space="preserve"> करोड हस्तान्तरण हुने अनुमान </w:t>
      </w:r>
      <w:r w:rsidR="00DA0FCD" w:rsidRPr="00AC545A">
        <w:rPr>
          <w:rFonts w:cs="Kalimati" w:hint="cs"/>
          <w:color w:val="0D0D0D" w:themeColor="text1" w:themeTint="F2"/>
          <w:sz w:val="24"/>
          <w:szCs w:val="24"/>
          <w:cs/>
        </w:rPr>
        <w:t xml:space="preserve">गरिएको </w:t>
      </w:r>
      <w:r w:rsidR="006F35B3" w:rsidRPr="00AC545A">
        <w:rPr>
          <w:rFonts w:cs="Kalimati" w:hint="cs"/>
          <w:color w:val="0D0D0D" w:themeColor="text1" w:themeTint="F2"/>
          <w:sz w:val="24"/>
          <w:szCs w:val="24"/>
          <w:cs/>
        </w:rPr>
        <w:t xml:space="preserve">छ। अनुदान र राजस्व बाँडफाँट गरी </w:t>
      </w:r>
      <w:r w:rsidR="00B938BC" w:rsidRPr="00AC545A">
        <w:rPr>
          <w:rFonts w:cs="Kalimati" w:hint="cs"/>
          <w:color w:val="0D0D0D" w:themeColor="text1" w:themeTint="F2"/>
          <w:sz w:val="24"/>
          <w:szCs w:val="24"/>
          <w:cs/>
        </w:rPr>
        <w:t>स्थानीय तहमा आगामी आर्थिक वर्ष</w:t>
      </w:r>
      <w:r w:rsidR="006F35B3" w:rsidRPr="00AC545A">
        <w:rPr>
          <w:rFonts w:cs="Kalimati" w:hint="cs"/>
          <w:color w:val="0D0D0D" w:themeColor="text1" w:themeTint="F2"/>
          <w:sz w:val="24"/>
          <w:szCs w:val="24"/>
          <w:cs/>
        </w:rPr>
        <w:t xml:space="preserve"> </w:t>
      </w:r>
      <w:r w:rsidR="00AF7E70" w:rsidRPr="00AC545A">
        <w:rPr>
          <w:rFonts w:cs="Kalimati" w:hint="cs"/>
          <w:color w:val="0D0D0D" w:themeColor="text1" w:themeTint="F2"/>
          <w:sz w:val="24"/>
          <w:szCs w:val="24"/>
          <w:cs/>
        </w:rPr>
        <w:t xml:space="preserve">कुल </w:t>
      </w:r>
      <w:r w:rsidR="00C2582E" w:rsidRPr="00AC545A">
        <w:rPr>
          <w:rFonts w:cs="Kalimati" w:hint="cs"/>
          <w:color w:val="0D0D0D" w:themeColor="text1" w:themeTint="F2"/>
          <w:sz w:val="24"/>
          <w:szCs w:val="24"/>
          <w:cs/>
        </w:rPr>
        <w:t>रु.</w:t>
      </w:r>
      <w:r w:rsidR="003D22EB" w:rsidRPr="00AC545A">
        <w:rPr>
          <w:rFonts w:cs="Kalimati" w:hint="cs"/>
          <w:color w:val="0D0D0D" w:themeColor="text1" w:themeTint="F2"/>
          <w:sz w:val="24"/>
          <w:szCs w:val="24"/>
          <w:cs/>
        </w:rPr>
        <w:t xml:space="preserve"> </w:t>
      </w:r>
      <w:r w:rsidR="00AD7ED1" w:rsidRPr="00AC545A">
        <w:rPr>
          <w:rFonts w:cs="Kalimati" w:hint="cs"/>
          <w:color w:val="0D0D0D" w:themeColor="text1" w:themeTint="F2"/>
          <w:sz w:val="24"/>
          <w:szCs w:val="24"/>
          <w:cs/>
        </w:rPr>
        <w:t xml:space="preserve">5 </w:t>
      </w:r>
      <w:r w:rsidR="003D22EB" w:rsidRPr="00AC545A">
        <w:rPr>
          <w:rFonts w:cs="Kalimati" w:hint="cs"/>
          <w:color w:val="0D0D0D" w:themeColor="text1" w:themeTint="F2"/>
          <w:sz w:val="24"/>
          <w:szCs w:val="24"/>
          <w:cs/>
        </w:rPr>
        <w:t xml:space="preserve">अर्ब </w:t>
      </w:r>
      <w:r w:rsidR="00AD7ED1" w:rsidRPr="00AC545A">
        <w:rPr>
          <w:rFonts w:cs="Kalimati" w:hint="cs"/>
          <w:color w:val="0D0D0D" w:themeColor="text1" w:themeTint="F2"/>
          <w:sz w:val="24"/>
          <w:szCs w:val="24"/>
          <w:cs/>
        </w:rPr>
        <w:t>5</w:t>
      </w:r>
      <w:r w:rsidR="0060481D" w:rsidRPr="00AC545A">
        <w:rPr>
          <w:rFonts w:cs="Kalimati" w:hint="cs"/>
          <w:color w:val="0D0D0D" w:themeColor="text1" w:themeTint="F2"/>
          <w:sz w:val="24"/>
          <w:szCs w:val="24"/>
          <w:cs/>
        </w:rPr>
        <w:t>2</w:t>
      </w:r>
      <w:r w:rsidR="00AD7ED1" w:rsidRPr="00AC545A">
        <w:rPr>
          <w:rFonts w:cs="Kalimati" w:hint="cs"/>
          <w:color w:val="0D0D0D" w:themeColor="text1" w:themeTint="F2"/>
          <w:sz w:val="24"/>
          <w:szCs w:val="24"/>
          <w:cs/>
        </w:rPr>
        <w:t xml:space="preserve"> लाख 50 हजार</w:t>
      </w:r>
      <w:r w:rsidR="006F35B3" w:rsidRPr="00AC545A">
        <w:rPr>
          <w:rFonts w:cs="Kalimati" w:hint="cs"/>
          <w:color w:val="0D0D0D" w:themeColor="text1" w:themeTint="F2"/>
          <w:sz w:val="24"/>
          <w:szCs w:val="24"/>
          <w:cs/>
        </w:rPr>
        <w:t xml:space="preserve"> हस्तान्तरण हुने अनुमान छ।</w:t>
      </w:r>
    </w:p>
    <w:p w14:paraId="3FA12A02" w14:textId="77777777" w:rsidR="001A2C2F" w:rsidRPr="00F252C5" w:rsidRDefault="001A2C2F" w:rsidP="00F252C5">
      <w:pPr>
        <w:pStyle w:val="ListParagraph"/>
        <w:spacing w:after="0" w:line="360" w:lineRule="auto"/>
        <w:ind w:left="900"/>
        <w:jc w:val="both"/>
        <w:rPr>
          <w:rFonts w:cs="Kalimati"/>
          <w:color w:val="0D0D0D" w:themeColor="text1" w:themeTint="F2"/>
          <w:sz w:val="24"/>
          <w:szCs w:val="24"/>
        </w:rPr>
      </w:pPr>
    </w:p>
    <w:p w14:paraId="47718E82" w14:textId="3C55B8D9" w:rsidR="00112B60" w:rsidRPr="00AC545A" w:rsidRDefault="00896187" w:rsidP="00233A6E">
      <w:pPr>
        <w:spacing w:after="0" w:line="360" w:lineRule="auto"/>
        <w:ind w:left="90"/>
        <w:jc w:val="both"/>
        <w:rPr>
          <w:rFonts w:ascii="Arial" w:eastAsia="Times New Roman" w:hAnsi="Arial" w:cs="Kalimati"/>
          <w:b/>
          <w:bCs/>
          <w:color w:val="0D0D0D" w:themeColor="text1" w:themeTint="F2"/>
          <w:kern w:val="0"/>
          <w:sz w:val="24"/>
          <w:szCs w:val="24"/>
          <w:shd w:val="clear" w:color="auto" w:fill="FFFFFF"/>
        </w:rPr>
      </w:pPr>
      <w:r w:rsidRPr="00AC545A">
        <w:rPr>
          <w:rFonts w:ascii="Arial" w:eastAsia="Times New Roman" w:hAnsi="Arial" w:cs="Kalimati"/>
          <w:b/>
          <w:bCs/>
          <w:color w:val="0D0D0D" w:themeColor="text1" w:themeTint="F2"/>
          <w:kern w:val="0"/>
          <w:sz w:val="24"/>
          <w:szCs w:val="24"/>
          <w:shd w:val="clear" w:color="auto" w:fill="FFFFFF"/>
          <w:cs/>
        </w:rPr>
        <w:lastRenderedPageBreak/>
        <w:t>माननीय</w:t>
      </w:r>
      <w:r w:rsidR="00D34DDB" w:rsidRPr="00AC545A">
        <w:rPr>
          <w:rFonts w:ascii="Arial" w:eastAsia="Times New Roman" w:hAnsi="Arial" w:cs="Kalimati"/>
          <w:b/>
          <w:bCs/>
          <w:color w:val="0D0D0D" w:themeColor="text1" w:themeTint="F2"/>
          <w:kern w:val="0"/>
          <w:sz w:val="24"/>
          <w:szCs w:val="24"/>
          <w:shd w:val="clear" w:color="auto" w:fill="FFFFFF"/>
          <w:cs/>
        </w:rPr>
        <w:t xml:space="preserve"> सभामुख महोदय</w:t>
      </w:r>
      <w:r w:rsidR="008A5FF3" w:rsidRPr="00AC545A">
        <w:rPr>
          <w:rFonts w:ascii="Arial" w:eastAsia="Times New Roman" w:hAnsi="Arial" w:cs="Kalimati" w:hint="cs"/>
          <w:b/>
          <w:bCs/>
          <w:color w:val="0D0D0D" w:themeColor="text1" w:themeTint="F2"/>
          <w:kern w:val="0"/>
          <w:sz w:val="24"/>
          <w:szCs w:val="24"/>
          <w:shd w:val="clear" w:color="auto" w:fill="FFFFFF"/>
          <w:cs/>
        </w:rPr>
        <w:t>,</w:t>
      </w:r>
    </w:p>
    <w:p w14:paraId="6A74E046" w14:textId="77777777" w:rsidR="00AB0F51" w:rsidRPr="00AC545A" w:rsidRDefault="00D34DDB" w:rsidP="00233A6E">
      <w:pPr>
        <w:spacing w:after="0" w:line="360" w:lineRule="auto"/>
        <w:ind w:left="90"/>
        <w:jc w:val="both"/>
        <w:rPr>
          <w:rFonts w:ascii="Arial" w:eastAsia="Times New Roman" w:hAnsi="Arial" w:cs="Kalimati"/>
          <w:color w:val="0D0D0D" w:themeColor="text1" w:themeTint="F2"/>
          <w:kern w:val="0"/>
          <w:sz w:val="24"/>
          <w:szCs w:val="24"/>
          <w:shd w:val="clear" w:color="auto" w:fill="FFFFFF"/>
        </w:rPr>
      </w:pPr>
      <w:r w:rsidRPr="00AC545A">
        <w:rPr>
          <w:rFonts w:ascii="Arial" w:eastAsia="Times New Roman" w:hAnsi="Arial" w:cs="Kalimati"/>
          <w:color w:val="0D0D0D" w:themeColor="text1" w:themeTint="F2"/>
          <w:kern w:val="0"/>
          <w:sz w:val="24"/>
          <w:szCs w:val="24"/>
          <w:shd w:val="clear" w:color="auto" w:fill="FFFFFF"/>
          <w:cs/>
        </w:rPr>
        <w:t>अब म आ</w:t>
      </w:r>
      <w:r w:rsidR="006A474C" w:rsidRPr="00AC545A">
        <w:rPr>
          <w:rFonts w:ascii="Arial" w:eastAsia="Times New Roman" w:hAnsi="Arial" w:cs="Kalimati"/>
          <w:color w:val="0D0D0D" w:themeColor="text1" w:themeTint="F2"/>
          <w:kern w:val="0"/>
          <w:sz w:val="24"/>
          <w:szCs w:val="24"/>
          <w:shd w:val="clear" w:color="auto" w:fill="FFFFFF"/>
          <w:cs/>
        </w:rPr>
        <w:t xml:space="preserve">गामी आर्थिक वर्षको </w:t>
      </w:r>
      <w:r w:rsidRPr="00AC545A">
        <w:rPr>
          <w:rFonts w:ascii="Arial" w:eastAsia="Times New Roman" w:hAnsi="Arial" w:cs="Kalimati"/>
          <w:color w:val="0D0D0D" w:themeColor="text1" w:themeTint="F2"/>
          <w:kern w:val="0"/>
          <w:sz w:val="24"/>
          <w:szCs w:val="24"/>
          <w:shd w:val="clear" w:color="auto" w:fill="FFFFFF"/>
          <w:cs/>
        </w:rPr>
        <w:t>क्षेत्रगत कार्यक्रम र</w:t>
      </w:r>
      <w:r w:rsidR="0043420A" w:rsidRPr="00AC545A">
        <w:rPr>
          <w:rFonts w:ascii="Arial" w:eastAsia="Times New Roman" w:hAnsi="Arial" w:cs="Kalimati" w:hint="cs"/>
          <w:color w:val="0D0D0D" w:themeColor="text1" w:themeTint="F2"/>
          <w:kern w:val="0"/>
          <w:sz w:val="24"/>
          <w:szCs w:val="24"/>
          <w:shd w:val="clear" w:color="auto" w:fill="FFFFFF"/>
          <w:cs/>
        </w:rPr>
        <w:t xml:space="preserve"> विनियोजन</w:t>
      </w:r>
      <w:r w:rsidR="0043420A" w:rsidRPr="00AC545A">
        <w:rPr>
          <w:rFonts w:ascii="Arial" w:eastAsia="Times New Roman" w:hAnsi="Arial" w:cs="Kalimati"/>
          <w:color w:val="0D0D0D" w:themeColor="text1" w:themeTint="F2"/>
          <w:kern w:val="0"/>
          <w:sz w:val="24"/>
          <w:szCs w:val="24"/>
          <w:shd w:val="clear" w:color="auto" w:fill="FFFFFF"/>
          <w:cs/>
        </w:rPr>
        <w:t xml:space="preserve"> प्रस्तुत गर्ने अनुमति चाहन्छु</w:t>
      </w:r>
      <w:r w:rsidRPr="00AC545A">
        <w:rPr>
          <w:rFonts w:ascii="Arial" w:eastAsia="Times New Roman" w:hAnsi="Arial" w:cs="Kalimati"/>
          <w:color w:val="0D0D0D" w:themeColor="text1" w:themeTint="F2"/>
          <w:kern w:val="0"/>
          <w:sz w:val="24"/>
          <w:szCs w:val="24"/>
          <w:shd w:val="clear" w:color="auto" w:fill="FFFFFF"/>
          <w:cs/>
        </w:rPr>
        <w:t>।</w:t>
      </w:r>
    </w:p>
    <w:p w14:paraId="20CCCF79" w14:textId="11B08529" w:rsidR="00055EFC" w:rsidRPr="00AC545A" w:rsidRDefault="00055EFC" w:rsidP="00233A6E">
      <w:pPr>
        <w:spacing w:after="0" w:line="360" w:lineRule="auto"/>
        <w:ind w:left="90"/>
        <w:jc w:val="both"/>
        <w:rPr>
          <w:rFonts w:ascii="Arial" w:eastAsia="Times New Roman" w:hAnsi="Arial" w:cs="Kalimati"/>
          <w:b/>
          <w:bCs/>
          <w:color w:val="0D0D0D" w:themeColor="text1" w:themeTint="F2"/>
          <w:kern w:val="0"/>
          <w:sz w:val="28"/>
          <w:szCs w:val="28"/>
          <w:shd w:val="clear" w:color="auto" w:fill="FFFFFF"/>
        </w:rPr>
      </w:pPr>
      <w:r w:rsidRPr="00AC545A">
        <w:rPr>
          <w:rFonts w:ascii="Arial" w:eastAsia="Times New Roman" w:hAnsi="Arial" w:cs="Kalimati" w:hint="cs"/>
          <w:b/>
          <w:bCs/>
          <w:color w:val="0D0D0D" w:themeColor="text1" w:themeTint="F2"/>
          <w:kern w:val="0"/>
          <w:sz w:val="28"/>
          <w:szCs w:val="28"/>
          <w:shd w:val="clear" w:color="auto" w:fill="FFFFFF"/>
          <w:cs/>
        </w:rPr>
        <w:t>कृषि</w:t>
      </w:r>
      <w:r w:rsidR="00FB213D" w:rsidRPr="00AC545A">
        <w:rPr>
          <w:rFonts w:ascii="Arial" w:eastAsia="Times New Roman" w:hAnsi="Arial" w:cs="Kalimati"/>
          <w:b/>
          <w:bCs/>
          <w:color w:val="0D0D0D" w:themeColor="text1" w:themeTint="F2"/>
          <w:kern w:val="0"/>
          <w:sz w:val="28"/>
          <w:szCs w:val="28"/>
          <w:shd w:val="clear" w:color="auto" w:fill="FFFFFF"/>
        </w:rPr>
        <w:t>,</w:t>
      </w:r>
      <w:r w:rsidR="001D5D2B" w:rsidRPr="00AC545A">
        <w:rPr>
          <w:rFonts w:ascii="Arial" w:eastAsia="Times New Roman" w:hAnsi="Arial" w:cs="Kalimati" w:hint="cs"/>
          <w:b/>
          <w:bCs/>
          <w:color w:val="0D0D0D" w:themeColor="text1" w:themeTint="F2"/>
          <w:kern w:val="0"/>
          <w:sz w:val="28"/>
          <w:szCs w:val="28"/>
          <w:shd w:val="clear" w:color="auto" w:fill="FFFFFF"/>
          <w:cs/>
        </w:rPr>
        <w:t xml:space="preserve"> </w:t>
      </w:r>
      <w:r w:rsidR="00FB213D" w:rsidRPr="00AC545A">
        <w:rPr>
          <w:rFonts w:ascii="Arial" w:eastAsia="Times New Roman" w:hAnsi="Arial" w:cs="Kalimati" w:hint="cs"/>
          <w:b/>
          <w:bCs/>
          <w:color w:val="0D0D0D" w:themeColor="text1" w:themeTint="F2"/>
          <w:kern w:val="0"/>
          <w:sz w:val="28"/>
          <w:szCs w:val="28"/>
          <w:shd w:val="clear" w:color="auto" w:fill="FFFFFF"/>
          <w:cs/>
        </w:rPr>
        <w:t>भ</w:t>
      </w:r>
      <w:r w:rsidR="001D5D2B" w:rsidRPr="00AC545A">
        <w:rPr>
          <w:rFonts w:ascii="Arial" w:eastAsia="Times New Roman" w:hAnsi="Arial" w:cs="Kalimati" w:hint="cs"/>
          <w:b/>
          <w:bCs/>
          <w:color w:val="0D0D0D" w:themeColor="text1" w:themeTint="F2"/>
          <w:kern w:val="0"/>
          <w:sz w:val="28"/>
          <w:szCs w:val="28"/>
          <w:shd w:val="clear" w:color="auto" w:fill="FFFFFF"/>
          <w:cs/>
        </w:rPr>
        <w:t>ू</w:t>
      </w:r>
      <w:r w:rsidR="00FB213D" w:rsidRPr="00AC545A">
        <w:rPr>
          <w:rFonts w:ascii="Arial" w:eastAsia="Times New Roman" w:hAnsi="Arial" w:cs="Kalimati" w:hint="cs"/>
          <w:b/>
          <w:bCs/>
          <w:color w:val="0D0D0D" w:themeColor="text1" w:themeTint="F2"/>
          <w:kern w:val="0"/>
          <w:sz w:val="28"/>
          <w:szCs w:val="28"/>
          <w:shd w:val="clear" w:color="auto" w:fill="FFFFFF"/>
          <w:cs/>
        </w:rPr>
        <w:t>म</w:t>
      </w:r>
      <w:r w:rsidR="001D5D2B" w:rsidRPr="00AC545A">
        <w:rPr>
          <w:rFonts w:ascii="Arial" w:eastAsia="Times New Roman" w:hAnsi="Arial" w:cs="Kalimati" w:hint="cs"/>
          <w:b/>
          <w:bCs/>
          <w:color w:val="0D0D0D" w:themeColor="text1" w:themeTint="F2"/>
          <w:kern w:val="0"/>
          <w:sz w:val="28"/>
          <w:szCs w:val="28"/>
          <w:shd w:val="clear" w:color="auto" w:fill="FFFFFF"/>
          <w:cs/>
        </w:rPr>
        <w:t>ि</w:t>
      </w:r>
      <w:r w:rsidR="00FB213D" w:rsidRPr="00AC545A">
        <w:rPr>
          <w:rFonts w:ascii="Arial" w:eastAsia="Times New Roman" w:hAnsi="Arial" w:cs="Kalimati" w:hint="cs"/>
          <w:b/>
          <w:bCs/>
          <w:color w:val="0D0D0D" w:themeColor="text1" w:themeTint="F2"/>
          <w:kern w:val="0"/>
          <w:sz w:val="28"/>
          <w:szCs w:val="28"/>
          <w:shd w:val="clear" w:color="auto" w:fill="FFFFFF"/>
          <w:cs/>
        </w:rPr>
        <w:t xml:space="preserve"> व्यवस्था तथा सहकारी</w:t>
      </w:r>
    </w:p>
    <w:p w14:paraId="61E52036" w14:textId="46E8ECAA"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 xml:space="preserve">कृषिको उत्पादकत्व वृद्धिका लागि सिँचाइ सहित कृषि विकास कार्यक्रम मार्फत </w:t>
      </w:r>
      <w:r w:rsidRPr="00AC545A">
        <w:rPr>
          <w:rFonts w:cs="Kalimati" w:hint="cs"/>
          <w:color w:val="0D0D0D" w:themeColor="text1" w:themeTint="F2"/>
          <w:sz w:val="24"/>
          <w:szCs w:val="24"/>
          <w:cs/>
        </w:rPr>
        <w:t>थ</w:t>
      </w:r>
      <w:r w:rsidRPr="00AC545A">
        <w:rPr>
          <w:rFonts w:cs="Kalimati"/>
          <w:color w:val="0D0D0D" w:themeColor="text1" w:themeTint="F2"/>
          <w:sz w:val="24"/>
          <w:szCs w:val="24"/>
          <w:cs/>
        </w:rPr>
        <w:t>प ५५० हेक्टर सिंचित क्षेत्रको बिस्तार गरिनेछ। साथै</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एकीकृत कृषि तथा सिँचाइ विकास कार्यक्रमलाई थप प्रभावकारी बनाउँदै सिंचित क्षेत्रमा बसन्ते बालीलाई प्रवर्द्धन गरी उत्पादन तथा बाली सघनता वृद्धि गर्नका लागि रु. ४ करोड </w:t>
      </w:r>
      <w:r w:rsidR="007F5A9B" w:rsidRPr="00AC545A">
        <w:rPr>
          <w:rFonts w:cs="Kalimati" w:hint="cs"/>
          <w:color w:val="0D0D0D" w:themeColor="text1" w:themeTint="F2"/>
          <w:sz w:val="24"/>
          <w:szCs w:val="24"/>
          <w:cs/>
        </w:rPr>
        <w:t>९९</w:t>
      </w:r>
      <w:r w:rsidRPr="00AC545A">
        <w:rPr>
          <w:rFonts w:cs="Kalimati"/>
          <w:color w:val="0D0D0D" w:themeColor="text1" w:themeTint="F2"/>
          <w:sz w:val="24"/>
          <w:szCs w:val="24"/>
          <w:cs/>
        </w:rPr>
        <w:t xml:space="preserve"> लाख विनियोजन गरेको छु ।</w:t>
      </w:r>
    </w:p>
    <w:p w14:paraId="72FD6790" w14:textId="502883A0"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F252C5">
        <w:rPr>
          <w:rFonts w:cs="Kalimati"/>
          <w:color w:val="0D0D0D" w:themeColor="text1" w:themeTint="F2"/>
          <w:sz w:val="24"/>
          <w:szCs w:val="24"/>
          <w:cs/>
        </w:rPr>
        <w:t>"किसानको खेतबारी र गोठमा प्राविधिक सेवा</w:t>
      </w:r>
      <w:r w:rsidRPr="00F252C5">
        <w:rPr>
          <w:rFonts w:cs="Kalimati"/>
          <w:color w:val="0D0D0D" w:themeColor="text1" w:themeTint="F2"/>
          <w:sz w:val="24"/>
          <w:szCs w:val="24"/>
        </w:rPr>
        <w:t xml:space="preserve">, </w:t>
      </w:r>
      <w:r w:rsidRPr="00F252C5">
        <w:rPr>
          <w:rFonts w:cs="Kalimati"/>
          <w:color w:val="0D0D0D" w:themeColor="text1" w:themeTint="F2"/>
          <w:sz w:val="24"/>
          <w:szCs w:val="24"/>
          <w:cs/>
        </w:rPr>
        <w:t>व्यावसाय</w:t>
      </w:r>
      <w:r w:rsidR="00F24325" w:rsidRPr="00F252C5">
        <w:rPr>
          <w:rFonts w:cs="Kalimati" w:hint="cs"/>
          <w:color w:val="0D0D0D" w:themeColor="text1" w:themeTint="F2"/>
          <w:sz w:val="24"/>
          <w:szCs w:val="24"/>
          <w:cs/>
        </w:rPr>
        <w:t>ि</w:t>
      </w:r>
      <w:r w:rsidRPr="00F252C5">
        <w:rPr>
          <w:rFonts w:cs="Kalimati"/>
          <w:color w:val="0D0D0D" w:themeColor="text1" w:themeTint="F2"/>
          <w:sz w:val="24"/>
          <w:szCs w:val="24"/>
          <w:cs/>
        </w:rPr>
        <w:t>क कृषिजन्य उत्पादनमा टेवा"</w:t>
      </w:r>
      <w:r w:rsidRPr="00AC545A">
        <w:rPr>
          <w:rFonts w:cs="Kalimati"/>
          <w:color w:val="0D0D0D" w:themeColor="text1" w:themeTint="F2"/>
          <w:sz w:val="24"/>
          <w:szCs w:val="24"/>
          <w:cs/>
        </w:rPr>
        <w:t xml:space="preserve"> भन्ने मान्यतालाई आत्मसाथ गर्दै कम्तीमा २० हजार कृषकको खेतवारी र गोठमै पुग</w:t>
      </w:r>
      <w:r w:rsidR="00F24325"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 उपचार सेवा र प्राविधिक परामर्श सेवा उपलब्ध गराउन स्थलगत सेवा सञ्चालनको लागि रु. २</w:t>
      </w:r>
      <w:r w:rsidR="00C12FD1"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करोड ७८ लाख बजेट विनियोजन गरेको छु।</w:t>
      </w:r>
    </w:p>
    <w:p w14:paraId="4BB28A6D" w14:textId="0D2E3333"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बाली</w:t>
      </w:r>
      <w:r w:rsidRPr="00AC545A">
        <w:rPr>
          <w:rFonts w:cs="Kalimati"/>
          <w:color w:val="0D0D0D" w:themeColor="text1" w:themeTint="F2"/>
          <w:sz w:val="24"/>
          <w:szCs w:val="24"/>
          <w:cs/>
        </w:rPr>
        <w:t xml:space="preserve"> वस्तु विशेषमा आधारित सघन व्यवसायिक क्षेत्र विकास गर्न उच्च सम्भावना भएका स्वदेशी मसिना धान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बसन्ते मकै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तरकारी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आलु</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स्याउ</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सुन्तलाजात फलफूल</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गाई</w:t>
      </w:r>
      <w:r w:rsidR="00F10486" w:rsidRPr="00AC545A">
        <w:rPr>
          <w:rFonts w:cs="Kalimati"/>
          <w:color w:val="0D0D0D" w:themeColor="text1" w:themeTint="F2"/>
          <w:sz w:val="24"/>
          <w:szCs w:val="24"/>
        </w:rPr>
        <w:t>,</w:t>
      </w:r>
      <w:r w:rsidRPr="00AC545A">
        <w:rPr>
          <w:rFonts w:cs="Kalimati"/>
          <w:color w:val="0D0D0D" w:themeColor="text1" w:themeTint="F2"/>
          <w:sz w:val="24"/>
          <w:szCs w:val="24"/>
          <w:cs/>
        </w:rPr>
        <w:t>भै</w:t>
      </w:r>
      <w:r w:rsidR="00B912FF" w:rsidRPr="00AC545A">
        <w:rPr>
          <w:rFonts w:cs="Kalimati" w:hint="cs"/>
          <w:color w:val="0D0D0D" w:themeColor="text1" w:themeTint="F2"/>
          <w:sz w:val="24"/>
          <w:szCs w:val="24"/>
          <w:cs/>
        </w:rPr>
        <w:t>ँ</w:t>
      </w:r>
      <w:r w:rsidRPr="00AC545A">
        <w:rPr>
          <w:rFonts w:cs="Kalimati"/>
          <w:color w:val="0D0D0D" w:themeColor="text1" w:themeTint="F2"/>
          <w:sz w:val="24"/>
          <w:szCs w:val="24"/>
          <w:cs/>
        </w:rPr>
        <w:t>सी</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बाख</w:t>
      </w:r>
      <w:r w:rsidR="00C12FD1" w:rsidRPr="00AC545A">
        <w:rPr>
          <w:rFonts w:cs="Kalimati" w:hint="cs"/>
          <w:color w:val="0D0D0D" w:themeColor="text1" w:themeTint="F2"/>
          <w:sz w:val="24"/>
          <w:szCs w:val="24"/>
          <w:cs/>
        </w:rPr>
        <w:t>्रा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भेडा</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कुखुरा तथा मत्स्य उत्पादन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प्रशोधन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मूल्य अभिवृद्धि र बजारीकरणलाई एकीकृत रूपमा विकास गर्न रु. </w:t>
      </w:r>
      <w:r w:rsidRPr="00AC545A">
        <w:rPr>
          <w:rFonts w:cs="Kalimati"/>
          <w:color w:val="0D0D0D" w:themeColor="text1" w:themeTint="F2"/>
          <w:sz w:val="24"/>
          <w:szCs w:val="24"/>
          <w:cs/>
        </w:rPr>
        <w:lastRenderedPageBreak/>
        <w:t>२ करोड ३३ लाख विनियोजन गरेको छु ।</w:t>
      </w:r>
      <w:r w:rsidR="005B2974" w:rsidRPr="00AC545A">
        <w:rPr>
          <w:rFonts w:cs="Kalimati" w:hint="cs"/>
          <w:color w:val="0D0D0D" w:themeColor="text1" w:themeTint="F2"/>
          <w:sz w:val="24"/>
          <w:szCs w:val="24"/>
          <w:cs/>
        </w:rPr>
        <w:t xml:space="preserve"> साथै प्रदेशभरी गुणस्तरीय फलफुल उत्पादन तथा क्षेत्र विस्तारका लागि फलफुल विकास कार्यक्रममा विशेष अनुदान स्वरुप रु ६ करोड ५० लाख विनियोजन गरेको छु।</w:t>
      </w:r>
    </w:p>
    <w:p w14:paraId="34232F2D" w14:textId="3802DFB6"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 xml:space="preserve">लुम्बिनी प्रदेशको माटोको स्वास्थ्य सुधार गर्दै स्वस्थ उत्पादन तथा उत्पादकत्व वृद्धि गर्नका लागि माटो स्वास्थ्य व्यवस्थापन गर्न तथा कम्तिमा ४००० कृषकको माटो जाँच गरी माटो स्वास्थ्य प्रमाण पत्र उपलब्ध गराउनका लागि </w:t>
      </w:r>
      <w:r w:rsidR="00946EBC" w:rsidRPr="00AC545A">
        <w:rPr>
          <w:rFonts w:cs="Kalimati" w:hint="cs"/>
          <w:color w:val="0D0D0D" w:themeColor="text1" w:themeTint="F2"/>
          <w:sz w:val="24"/>
          <w:szCs w:val="24"/>
          <w:cs/>
        </w:rPr>
        <w:t>आवश्यक रकम विनियोजन</w:t>
      </w:r>
      <w:r w:rsidRPr="00AC545A">
        <w:rPr>
          <w:rFonts w:cs="Kalimati"/>
          <w:color w:val="0D0D0D" w:themeColor="text1" w:themeTint="F2"/>
          <w:sz w:val="24"/>
          <w:szCs w:val="24"/>
          <w:cs/>
        </w:rPr>
        <w:t xml:space="preserve"> गरेको छु ।</w:t>
      </w:r>
    </w:p>
    <w:p w14:paraId="54FB17C3" w14:textId="4637FFB2"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सीमान्तकृत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विपन्न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मुक्तकमैया</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मुक्तकम्लहरी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भूमिहीन लगायतका कम्तिमा १००० घर</w:t>
      </w:r>
      <w:r w:rsidR="00445EBE" w:rsidRPr="00AC545A">
        <w:rPr>
          <w:rFonts w:cs="Kalimati" w:hint="cs"/>
          <w:color w:val="0D0D0D" w:themeColor="text1" w:themeTint="F2"/>
          <w:sz w:val="24"/>
          <w:szCs w:val="24"/>
          <w:cs/>
        </w:rPr>
        <w:t>धु</w:t>
      </w:r>
      <w:r w:rsidRPr="00AC545A">
        <w:rPr>
          <w:rFonts w:cs="Kalimati"/>
          <w:color w:val="0D0D0D" w:themeColor="text1" w:themeTint="F2"/>
          <w:sz w:val="24"/>
          <w:szCs w:val="24"/>
          <w:cs/>
        </w:rPr>
        <w:t>रीको जीवनस्तर सुधारका लागि आय आर्जन तथा स्वरोजगार लक्षित कार्यक्रम</w:t>
      </w:r>
      <w:r w:rsidR="00445EBE" w:rsidRPr="00AC545A">
        <w:rPr>
          <w:rFonts w:cs="Kalimati" w:hint="cs"/>
          <w:color w:val="0D0D0D" w:themeColor="text1" w:themeTint="F2"/>
          <w:sz w:val="24"/>
          <w:szCs w:val="24"/>
          <w:cs/>
        </w:rPr>
        <w:t>मा</w:t>
      </w:r>
      <w:r w:rsidRPr="00AC545A">
        <w:rPr>
          <w:rFonts w:cs="Kalimati"/>
          <w:color w:val="0D0D0D" w:themeColor="text1" w:themeTint="F2"/>
          <w:sz w:val="24"/>
          <w:szCs w:val="24"/>
          <w:cs/>
        </w:rPr>
        <w:t xml:space="preserve"> रु. १ करोड २२ लाख विनियोजन गरेको छु ।</w:t>
      </w:r>
    </w:p>
    <w:p w14:paraId="2B779909" w14:textId="78683B4A"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पशुपन्छीमा लाग्ने रोगको उपचार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नियन्त्रण र रोक</w:t>
      </w:r>
      <w:r w:rsidRPr="00AC545A">
        <w:rPr>
          <w:rFonts w:cs="Kalimati" w:hint="cs"/>
          <w:color w:val="0D0D0D" w:themeColor="text1" w:themeTint="F2"/>
          <w:sz w:val="24"/>
          <w:szCs w:val="24"/>
          <w:cs/>
        </w:rPr>
        <w:t>था</w:t>
      </w:r>
      <w:r w:rsidRPr="00AC545A">
        <w:rPr>
          <w:rFonts w:cs="Kalimati"/>
          <w:color w:val="0D0D0D" w:themeColor="text1" w:themeTint="F2"/>
          <w:sz w:val="24"/>
          <w:szCs w:val="24"/>
          <w:cs/>
        </w:rPr>
        <w:t xml:space="preserve">मको लागि उपचार तथा खोप सेवा सञ्चालनको लागि रु. १ करोड </w:t>
      </w:r>
      <w:r w:rsidR="00073E7E" w:rsidRPr="00AC545A">
        <w:rPr>
          <w:rFonts w:cs="Kalimati" w:hint="cs"/>
          <w:color w:val="0D0D0D" w:themeColor="text1" w:themeTint="F2"/>
          <w:sz w:val="24"/>
          <w:szCs w:val="24"/>
          <w:cs/>
        </w:rPr>
        <w:t>४०</w:t>
      </w:r>
      <w:r w:rsidRPr="00AC545A">
        <w:rPr>
          <w:rFonts w:cs="Kalimati"/>
          <w:color w:val="0D0D0D" w:themeColor="text1" w:themeTint="F2"/>
          <w:sz w:val="24"/>
          <w:szCs w:val="24"/>
          <w:cs/>
        </w:rPr>
        <w:t xml:space="preserve"> लाख विनियोजन गरेको छु।प्रदेशका पहाडी जिल्ला</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लाई पूर्ण खोरेत मुक्त बनाउने अभियान सम्पन्न गर्न १३ लाख पशु</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 xml:space="preserve">मा खोरेत विरुद्धको खोप लगाउनको लागि रु. </w:t>
      </w:r>
      <w:r w:rsidR="00073E7E" w:rsidRPr="00AC545A">
        <w:rPr>
          <w:rFonts w:cs="Kalimati" w:hint="cs"/>
          <w:color w:val="0D0D0D" w:themeColor="text1" w:themeTint="F2"/>
          <w:sz w:val="24"/>
          <w:szCs w:val="24"/>
          <w:cs/>
        </w:rPr>
        <w:t>६</w:t>
      </w:r>
      <w:r w:rsidRPr="00AC545A">
        <w:rPr>
          <w:rFonts w:cs="Kalimati"/>
          <w:color w:val="0D0D0D" w:themeColor="text1" w:themeTint="F2"/>
          <w:sz w:val="24"/>
          <w:szCs w:val="24"/>
          <w:cs/>
        </w:rPr>
        <w:t xml:space="preserve"> करोड </w:t>
      </w:r>
      <w:r w:rsidR="00BF3B99" w:rsidRPr="00AC545A">
        <w:rPr>
          <w:rFonts w:cs="Kalimati" w:hint="cs"/>
          <w:color w:val="0D0D0D" w:themeColor="text1" w:themeTint="F2"/>
          <w:sz w:val="24"/>
          <w:szCs w:val="24"/>
          <w:cs/>
        </w:rPr>
        <w:t>वि</w:t>
      </w:r>
      <w:r w:rsidRPr="00AC545A">
        <w:rPr>
          <w:rFonts w:cs="Kalimati"/>
          <w:color w:val="0D0D0D" w:themeColor="text1" w:themeTint="F2"/>
          <w:sz w:val="24"/>
          <w:szCs w:val="24"/>
          <w:cs/>
        </w:rPr>
        <w:t>नियोजन गरेको छु।</w:t>
      </w:r>
    </w:p>
    <w:p w14:paraId="74E00DA3" w14:textId="1177B17F"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 xml:space="preserve">कृषिको जैविक विविधता संरक्षण </w:t>
      </w:r>
      <w:r w:rsidR="00C76EBC" w:rsidRPr="00AC545A">
        <w:rPr>
          <w:rFonts w:cs="Kalimati" w:hint="cs"/>
          <w:color w:val="0D0D0D" w:themeColor="text1" w:themeTint="F2"/>
          <w:sz w:val="24"/>
          <w:szCs w:val="24"/>
          <w:cs/>
        </w:rPr>
        <w:t>गर्दै</w:t>
      </w:r>
      <w:r w:rsidRPr="00AC545A">
        <w:rPr>
          <w:rFonts w:cs="Kalimati"/>
          <w:color w:val="0D0D0D" w:themeColor="text1" w:themeTint="F2"/>
          <w:sz w:val="24"/>
          <w:szCs w:val="24"/>
          <w:cs/>
        </w:rPr>
        <w:t xml:space="preserve"> रैथाने तथा स्थानीय जातका बालीवस्तु प्रवर्द्धनका लागि तिल्की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निम्खायारो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कालानमक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जर्डन तथा झिनुवामा प्रति कठ्ठा रु. १ हजारका दरले क्षेत्रफलमा आधारित प्रोत्साहन अनुदान उपलब्ध गराउने व्यवस्था मिलाएको छु ।</w:t>
      </w:r>
    </w:p>
    <w:p w14:paraId="4959C342" w14:textId="2FED4486"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lastRenderedPageBreak/>
        <w:t>करिडोर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लोकमार्ग</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तथा भित्रि सडक आसपासका लुम्बिनी प्रदेश भित्रका सम्भाव्य क्षेत्र तथा वाली वस्तुको पहिचान गरी उत्पादन तथा बजार</w:t>
      </w:r>
      <w:r w:rsidR="00F10486" w:rsidRPr="00AC545A">
        <w:rPr>
          <w:rFonts w:cs="Kalimati" w:hint="cs"/>
          <w:color w:val="0D0D0D" w:themeColor="text1" w:themeTint="F2"/>
          <w:sz w:val="24"/>
          <w:szCs w:val="24"/>
          <w:cs/>
        </w:rPr>
        <w:t>ी</w:t>
      </w:r>
      <w:r w:rsidRPr="00AC545A">
        <w:rPr>
          <w:rFonts w:cs="Kalimati"/>
          <w:color w:val="0D0D0D" w:themeColor="text1" w:themeTint="F2"/>
          <w:sz w:val="24"/>
          <w:szCs w:val="24"/>
          <w:cs/>
        </w:rPr>
        <w:t>करणका कार्यक्रम सञ्चालनका लागि सम्भाव्यता अध्ययन कार्य अगाड</w:t>
      </w:r>
      <w:r w:rsidR="00F10486"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 बढाउन आवश्यक बजेट विनियोजन गरेको छु।</w:t>
      </w:r>
    </w:p>
    <w:p w14:paraId="2C5842D0" w14:textId="581CAE73" w:rsidR="00FF651E"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कृषि क्षेत्रको उत्पादन र उत्पादकत्व वृद्धिका लागि उत्पादन सामग्री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यान्त्रिकीकरण</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व्यावसाय</w:t>
      </w:r>
      <w:r w:rsidR="00F10486"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करण तथा बजारीकरणमा सहयोग उपलब्ध गराउन उत्पादन प्रवर्द्धन कार्यकम सञ्चालनका लागि रु. </w:t>
      </w:r>
      <w:r w:rsidR="004C3A4B" w:rsidRPr="00AC545A">
        <w:rPr>
          <w:rFonts w:cs="Kalimati" w:hint="cs"/>
          <w:color w:val="0D0D0D" w:themeColor="text1" w:themeTint="F2"/>
          <w:sz w:val="24"/>
          <w:szCs w:val="24"/>
          <w:cs/>
        </w:rPr>
        <w:t>५</w:t>
      </w:r>
      <w:r w:rsidRPr="00AC545A">
        <w:rPr>
          <w:rFonts w:cs="Kalimati"/>
          <w:color w:val="0D0D0D" w:themeColor="text1" w:themeTint="F2"/>
          <w:sz w:val="24"/>
          <w:szCs w:val="24"/>
          <w:cs/>
        </w:rPr>
        <w:t xml:space="preserve"> करोड ९</w:t>
      </w:r>
      <w:r w:rsidR="004C3A4B" w:rsidRPr="00AC545A">
        <w:rPr>
          <w:rFonts w:cs="Kalimati" w:hint="cs"/>
          <w:color w:val="0D0D0D" w:themeColor="text1" w:themeTint="F2"/>
          <w:sz w:val="24"/>
          <w:szCs w:val="24"/>
          <w:cs/>
        </w:rPr>
        <w:t>०</w:t>
      </w:r>
      <w:r w:rsidRPr="00AC545A">
        <w:rPr>
          <w:rFonts w:cs="Kalimati"/>
          <w:color w:val="0D0D0D" w:themeColor="text1" w:themeTint="F2"/>
          <w:sz w:val="24"/>
          <w:szCs w:val="24"/>
          <w:cs/>
        </w:rPr>
        <w:t xml:space="preserve"> लाख विनियोजन गरेको छु ।</w:t>
      </w:r>
    </w:p>
    <w:p w14:paraId="39CA1F19" w14:textId="33B977AD" w:rsidR="00054BFC" w:rsidRPr="00AC545A" w:rsidRDefault="00054BFC"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हुलाकी </w:t>
      </w:r>
      <w:r w:rsidR="00DF08AB" w:rsidRPr="00AC545A">
        <w:rPr>
          <w:rFonts w:cs="Kalimati" w:hint="cs"/>
          <w:color w:val="0D0D0D" w:themeColor="text1" w:themeTint="F2"/>
          <w:sz w:val="24"/>
          <w:szCs w:val="24"/>
          <w:cs/>
        </w:rPr>
        <w:t>सडक</w:t>
      </w:r>
      <w:r w:rsidRPr="00AC545A">
        <w:rPr>
          <w:rFonts w:cs="Kalimati" w:hint="cs"/>
          <w:color w:val="0D0D0D" w:themeColor="text1" w:themeTint="F2"/>
          <w:sz w:val="24"/>
          <w:szCs w:val="24"/>
          <w:cs/>
        </w:rPr>
        <w:t xml:space="preserve"> आसपासका क्षेत्रमा मासु र दुग्धजन्य बस्तुको उत्पादन वृद्धिका लागि हुलाकी </w:t>
      </w:r>
      <w:r w:rsidR="00DF08AB" w:rsidRPr="00AC545A">
        <w:rPr>
          <w:rFonts w:cs="Kalimati" w:hint="cs"/>
          <w:color w:val="0D0D0D" w:themeColor="text1" w:themeTint="F2"/>
          <w:sz w:val="24"/>
          <w:szCs w:val="24"/>
          <w:cs/>
        </w:rPr>
        <w:t>सडक</w:t>
      </w:r>
      <w:r w:rsidRPr="00AC545A">
        <w:rPr>
          <w:rFonts w:cs="Kalimati" w:hint="cs"/>
          <w:color w:val="0D0D0D" w:themeColor="text1" w:themeTint="F2"/>
          <w:sz w:val="24"/>
          <w:szCs w:val="24"/>
          <w:cs/>
        </w:rPr>
        <w:t xml:space="preserve"> लक्षित भैँसी बंश सुधार तथा प्रवर्द्धन कार्यक्रमका लागि</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विशेष अनुदान सहित रू ६ करोड ६५ लाख बजेट विनियोजन गरेको छु। </w:t>
      </w:r>
    </w:p>
    <w:p w14:paraId="0F1308B2" w14:textId="1EDC8FCB" w:rsidR="005B2974" w:rsidRPr="00AC545A" w:rsidRDefault="00FF651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 xml:space="preserve">सहकारीमा </w:t>
      </w:r>
      <w:r w:rsidRPr="00AC545A">
        <w:rPr>
          <w:rFonts w:cs="Kalimati" w:hint="cs"/>
          <w:color w:val="0D0D0D" w:themeColor="text1" w:themeTint="F2"/>
          <w:sz w:val="24"/>
          <w:szCs w:val="24"/>
          <w:cs/>
        </w:rPr>
        <w:t>आ</w:t>
      </w:r>
      <w:r w:rsidRPr="00AC545A">
        <w:rPr>
          <w:rFonts w:cs="Kalimati"/>
          <w:color w:val="0D0D0D" w:themeColor="text1" w:themeTint="F2"/>
          <w:sz w:val="24"/>
          <w:szCs w:val="24"/>
          <w:cs/>
        </w:rPr>
        <w:t>वद्ध सदस्य</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को उद्यम</w:t>
      </w:r>
      <w:r w:rsidR="001730C8">
        <w:rPr>
          <w:rFonts w:cs="Kalimati"/>
          <w:color w:val="0D0D0D" w:themeColor="text1" w:themeTint="F2"/>
          <w:sz w:val="24"/>
          <w:szCs w:val="24"/>
          <w:cs/>
        </w:rPr>
        <w:t>शील</w:t>
      </w:r>
      <w:r w:rsidRPr="00AC545A">
        <w:rPr>
          <w:rFonts w:cs="Kalimati"/>
          <w:color w:val="0D0D0D" w:themeColor="text1" w:themeTint="F2"/>
          <w:sz w:val="24"/>
          <w:szCs w:val="24"/>
          <w:cs/>
        </w:rPr>
        <w:t>ता विकास</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सहकारी</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को स</w:t>
      </w:r>
      <w:r w:rsidR="005B7235" w:rsidRPr="00AC545A">
        <w:rPr>
          <w:rFonts w:cs="Kalimati" w:hint="cs"/>
          <w:color w:val="0D0D0D" w:themeColor="text1" w:themeTint="F2"/>
          <w:sz w:val="24"/>
          <w:szCs w:val="24"/>
          <w:cs/>
        </w:rPr>
        <w:t>ब</w:t>
      </w:r>
      <w:r w:rsidRPr="00AC545A">
        <w:rPr>
          <w:rFonts w:cs="Kalimati"/>
          <w:color w:val="0D0D0D" w:themeColor="text1" w:themeTint="F2"/>
          <w:sz w:val="24"/>
          <w:szCs w:val="24"/>
          <w:cs/>
        </w:rPr>
        <w:t>ल</w:t>
      </w:r>
      <w:r w:rsidR="005B7235" w:rsidRPr="00AC545A">
        <w:rPr>
          <w:rFonts w:cs="Kalimati" w:hint="cs"/>
          <w:color w:val="0D0D0D" w:themeColor="text1" w:themeTint="F2"/>
          <w:sz w:val="24"/>
          <w:szCs w:val="24"/>
          <w:cs/>
        </w:rPr>
        <w:t>ी</w:t>
      </w:r>
      <w:r w:rsidRPr="00AC545A">
        <w:rPr>
          <w:rFonts w:cs="Kalimati"/>
          <w:color w:val="0D0D0D" w:themeColor="text1" w:themeTint="F2"/>
          <w:sz w:val="24"/>
          <w:szCs w:val="24"/>
          <w:cs/>
        </w:rPr>
        <w:t>करण</w:t>
      </w:r>
      <w:r w:rsidRPr="00AC545A">
        <w:rPr>
          <w:rFonts w:cs="Kalimati"/>
          <w:color w:val="0D0D0D" w:themeColor="text1" w:themeTint="F2"/>
          <w:sz w:val="24"/>
          <w:szCs w:val="24"/>
        </w:rPr>
        <w:t xml:space="preserve">, </w:t>
      </w:r>
      <w:r w:rsidR="005B7235" w:rsidRPr="00AC545A">
        <w:rPr>
          <w:rFonts w:cs="Kalimati" w:hint="cs"/>
          <w:color w:val="0D0D0D" w:themeColor="text1" w:themeTint="F2"/>
          <w:sz w:val="24"/>
          <w:szCs w:val="24"/>
          <w:cs/>
        </w:rPr>
        <w:t xml:space="preserve">सदस्यहरूको बचतको सुरक्षाको लागि प्रभावकारी अनुगमन तथा नियमन र </w:t>
      </w:r>
      <w:r w:rsidRPr="00AC545A">
        <w:rPr>
          <w:rFonts w:cs="Kalimati"/>
          <w:color w:val="0D0D0D" w:themeColor="text1" w:themeTint="F2"/>
          <w:sz w:val="24"/>
          <w:szCs w:val="24"/>
          <w:cs/>
        </w:rPr>
        <w:t>स्थान</w:t>
      </w:r>
      <w:r w:rsidRPr="00AC545A">
        <w:rPr>
          <w:rFonts w:cs="Kalimati" w:hint="cs"/>
          <w:color w:val="0D0D0D" w:themeColor="text1" w:themeTint="F2"/>
          <w:sz w:val="24"/>
          <w:szCs w:val="24"/>
          <w:cs/>
        </w:rPr>
        <w:t>ी</w:t>
      </w:r>
      <w:r w:rsidRPr="00AC545A">
        <w:rPr>
          <w:rFonts w:cs="Kalimati"/>
          <w:color w:val="0D0D0D" w:themeColor="text1" w:themeTint="F2"/>
          <w:sz w:val="24"/>
          <w:szCs w:val="24"/>
          <w:cs/>
        </w:rPr>
        <w:t>य तहका कर्मचारीको क्षमता अभिवृद्धि लगायतका कार्यका लागि सहकारी तथा गरिबी निवारण कार्यक्रममा रु. २ करोड ७७ लाख विनियोजन गरेको छु ।</w:t>
      </w:r>
    </w:p>
    <w:p w14:paraId="5D571A02" w14:textId="54821B69" w:rsidR="00AE13E7" w:rsidRDefault="00AE13E7"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मानव</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पशु तथा वातावरणीय स्वास्थ्यबीचको अन्तरसम्बन्धलाई ध्यानमा राख्दै एन्टिमाइक्रोबियल रेसिस्टेन्स</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तथा जुनोटिक रोगहरूको रोकथाम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निगरानी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lastRenderedPageBreak/>
        <w:t xml:space="preserve">नियन्त्रण र व्यवस्थापनका लागि </w:t>
      </w:r>
      <w:r w:rsidRPr="00F252C5">
        <w:rPr>
          <w:rFonts w:ascii="Times New Roman" w:hAnsi="Times New Roman" w:cs="Times New Roman" w:hint="cs"/>
          <w:color w:val="0D0D0D" w:themeColor="text1" w:themeTint="F2"/>
          <w:sz w:val="24"/>
          <w:szCs w:val="24"/>
          <w:cs/>
        </w:rPr>
        <w:t>“</w:t>
      </w:r>
      <w:r w:rsidRPr="00AC545A">
        <w:rPr>
          <w:rFonts w:cs="Kalimati" w:hint="cs"/>
          <w:color w:val="0D0D0D" w:themeColor="text1" w:themeTint="F2"/>
          <w:sz w:val="24"/>
          <w:szCs w:val="24"/>
          <w:cs/>
        </w:rPr>
        <w:t>एक</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स्वास्थ्य</w:t>
      </w:r>
      <w:r w:rsidRPr="00F252C5">
        <w:rPr>
          <w:rFonts w:ascii="Times New Roman" w:hAnsi="Times New Roman" w:cs="Times New Roman" w:hint="cs"/>
          <w:color w:val="0D0D0D" w:themeColor="text1" w:themeTint="F2"/>
          <w:sz w:val="24"/>
          <w:szCs w:val="24"/>
          <w:cs/>
        </w:rPr>
        <w:t>”</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अवधारणा कार्यक्रमका लागि बजेट विनियोजन गरेको छु।</w:t>
      </w:r>
    </w:p>
    <w:p w14:paraId="6FF97A52" w14:textId="33816BE4" w:rsidR="00737124" w:rsidRDefault="005B03CA"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कृषि</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भूम</w:t>
      </w:r>
      <w:r w:rsidRPr="00AC545A">
        <w:rPr>
          <w:rFonts w:cs="Kalimati" w:hint="cs"/>
          <w:color w:val="0D0D0D" w:themeColor="text1" w:themeTint="F2"/>
          <w:sz w:val="24"/>
          <w:szCs w:val="24"/>
          <w:cs/>
        </w:rPr>
        <w:t>ि</w:t>
      </w:r>
      <w:r w:rsidRPr="00AC545A">
        <w:rPr>
          <w:rFonts w:cs="Kalimati"/>
          <w:color w:val="0D0D0D" w:themeColor="text1" w:themeTint="F2"/>
          <w:sz w:val="24"/>
          <w:szCs w:val="24"/>
          <w:cs/>
        </w:rPr>
        <w:t xml:space="preserve"> व्यवस्था तथा सहकारी मन्त्रालयको लागि </w:t>
      </w:r>
      <w:r w:rsidR="00C2582E" w:rsidRPr="00AC545A">
        <w:rPr>
          <w:rFonts w:cs="Kalimati" w:hint="cs"/>
          <w:color w:val="0D0D0D" w:themeColor="text1" w:themeTint="F2"/>
          <w:sz w:val="24"/>
          <w:szCs w:val="24"/>
          <w:cs/>
        </w:rPr>
        <w:t>रु.</w:t>
      </w:r>
      <w:r w:rsidR="001D5485" w:rsidRPr="00AC545A">
        <w:rPr>
          <w:rFonts w:cs="Kalimati" w:hint="cs"/>
          <w:color w:val="0D0D0D" w:themeColor="text1" w:themeTint="F2"/>
          <w:sz w:val="24"/>
          <w:szCs w:val="24"/>
          <w:cs/>
        </w:rPr>
        <w:t xml:space="preserve">१ अर्ब </w:t>
      </w:r>
      <w:r w:rsidR="00664449" w:rsidRPr="00AC545A">
        <w:rPr>
          <w:rFonts w:cs="Kalimati" w:hint="cs"/>
          <w:color w:val="0D0D0D" w:themeColor="text1" w:themeTint="F2"/>
          <w:sz w:val="24"/>
          <w:szCs w:val="24"/>
          <w:cs/>
        </w:rPr>
        <w:t>७८</w:t>
      </w:r>
      <w:r w:rsidR="001D5485" w:rsidRPr="00AC545A">
        <w:rPr>
          <w:rFonts w:cs="Kalimati" w:hint="cs"/>
          <w:color w:val="0D0D0D" w:themeColor="text1" w:themeTint="F2"/>
          <w:sz w:val="24"/>
          <w:szCs w:val="24"/>
          <w:cs/>
        </w:rPr>
        <w:t xml:space="preserve"> करोड </w:t>
      </w:r>
      <w:r w:rsidR="00664449" w:rsidRPr="00AC545A">
        <w:rPr>
          <w:rFonts w:cs="Kalimati" w:hint="cs"/>
          <w:color w:val="0D0D0D" w:themeColor="text1" w:themeTint="F2"/>
          <w:sz w:val="24"/>
          <w:szCs w:val="24"/>
          <w:cs/>
        </w:rPr>
        <w:t>७</w:t>
      </w:r>
      <w:r w:rsidR="00C97219" w:rsidRPr="00AC545A">
        <w:rPr>
          <w:rFonts w:cs="Kalimati" w:hint="cs"/>
          <w:color w:val="0D0D0D" w:themeColor="text1" w:themeTint="F2"/>
          <w:sz w:val="24"/>
          <w:szCs w:val="24"/>
          <w:cs/>
        </w:rPr>
        <w:t xml:space="preserve"> लाख</w:t>
      </w:r>
      <w:r w:rsidRPr="00AC545A">
        <w:rPr>
          <w:rFonts w:cs="Kalimati"/>
          <w:color w:val="0D0D0D" w:themeColor="text1" w:themeTint="F2"/>
          <w:sz w:val="24"/>
          <w:szCs w:val="24"/>
          <w:cs/>
        </w:rPr>
        <w:t xml:space="preserve">  विनियोजन गरेको छु</w:t>
      </w:r>
      <w:r w:rsidRPr="00AC545A">
        <w:rPr>
          <w:rFonts w:cs="Kalimati" w:hint="cs"/>
          <w:color w:val="0D0D0D" w:themeColor="text1" w:themeTint="F2"/>
          <w:sz w:val="24"/>
          <w:szCs w:val="24"/>
          <w:cs/>
        </w:rPr>
        <w:t>।</w:t>
      </w:r>
    </w:p>
    <w:p w14:paraId="0714E0D3" w14:textId="77777777" w:rsidR="00B51097" w:rsidRPr="00AC545A" w:rsidRDefault="00B51097" w:rsidP="00B51097">
      <w:pPr>
        <w:pStyle w:val="ListParagraph"/>
        <w:spacing w:after="0" w:line="360" w:lineRule="auto"/>
        <w:jc w:val="both"/>
        <w:rPr>
          <w:rFonts w:cs="Kalimati"/>
          <w:color w:val="0D0D0D" w:themeColor="text1" w:themeTint="F2"/>
          <w:sz w:val="24"/>
          <w:szCs w:val="24"/>
        </w:rPr>
      </w:pPr>
    </w:p>
    <w:p w14:paraId="50D693E6" w14:textId="77777777" w:rsidR="00F76CB9" w:rsidRPr="00AC545A" w:rsidRDefault="00F76CB9" w:rsidP="00B51097">
      <w:pPr>
        <w:spacing w:after="0" w:line="276" w:lineRule="auto"/>
        <w:ind w:left="90"/>
        <w:jc w:val="both"/>
        <w:rPr>
          <w:rFonts w:eastAsia="Times New Roman" w:cs="Kalimati"/>
          <w:b/>
          <w:bCs/>
          <w:color w:val="0D0D0D" w:themeColor="text1" w:themeTint="F2"/>
          <w:sz w:val="24"/>
          <w:szCs w:val="24"/>
        </w:rPr>
      </w:pPr>
      <w:r w:rsidRPr="00AC545A">
        <w:rPr>
          <w:rFonts w:eastAsia="Times New Roman" w:cs="Kalimati" w:hint="cs"/>
          <w:b/>
          <w:bCs/>
          <w:color w:val="0D0D0D" w:themeColor="text1" w:themeTint="F2"/>
          <w:sz w:val="24"/>
          <w:szCs w:val="24"/>
          <w:cs/>
        </w:rPr>
        <w:t>माननीय सभामुख महोदय</w:t>
      </w:r>
      <w:r w:rsidRPr="00AC545A">
        <w:rPr>
          <w:rFonts w:eastAsia="Times New Roman" w:cs="Kalimati"/>
          <w:b/>
          <w:bCs/>
          <w:color w:val="0D0D0D" w:themeColor="text1" w:themeTint="F2"/>
          <w:sz w:val="24"/>
          <w:szCs w:val="24"/>
        </w:rPr>
        <w:t>,</w:t>
      </w:r>
    </w:p>
    <w:p w14:paraId="52F4BEFD" w14:textId="6668E860" w:rsidR="00FA1B3B" w:rsidRPr="00AC545A" w:rsidRDefault="00FA1B3B" w:rsidP="00571D1F">
      <w:pPr>
        <w:spacing w:after="0" w:line="240" w:lineRule="auto"/>
        <w:ind w:left="90"/>
        <w:jc w:val="both"/>
        <w:rPr>
          <w:rFonts w:eastAsia="Times New Roman" w:cs="Kalimati"/>
          <w:b/>
          <w:bCs/>
          <w:color w:val="0D0D0D" w:themeColor="text1" w:themeTint="F2"/>
          <w:sz w:val="36"/>
          <w:szCs w:val="36"/>
          <w:vertAlign w:val="subscript"/>
        </w:rPr>
      </w:pPr>
      <w:bookmarkStart w:id="0" w:name="_Hlk200648090"/>
      <w:r w:rsidRPr="00AC545A">
        <w:rPr>
          <w:rFonts w:eastAsia="Times New Roman" w:cs="Kalimati" w:hint="cs"/>
          <w:b/>
          <w:bCs/>
          <w:color w:val="0D0D0D" w:themeColor="text1" w:themeTint="F2"/>
          <w:sz w:val="36"/>
          <w:szCs w:val="36"/>
          <w:vertAlign w:val="subscript"/>
          <w:cs/>
        </w:rPr>
        <w:t>उद्योग</w:t>
      </w:r>
      <w:r w:rsidR="00FE7DD1" w:rsidRPr="00AC545A">
        <w:rPr>
          <w:rFonts w:eastAsia="Times New Roman" w:cs="Kalimati"/>
          <w:b/>
          <w:bCs/>
          <w:color w:val="0D0D0D" w:themeColor="text1" w:themeTint="F2"/>
          <w:sz w:val="36"/>
          <w:szCs w:val="36"/>
          <w:vertAlign w:val="subscript"/>
        </w:rPr>
        <w:t xml:space="preserve">, </w:t>
      </w:r>
      <w:r w:rsidR="00C60032" w:rsidRPr="00AC545A">
        <w:rPr>
          <w:rFonts w:eastAsia="Times New Roman" w:cs="Kalimati" w:hint="cs"/>
          <w:b/>
          <w:bCs/>
          <w:color w:val="0D0D0D" w:themeColor="text1" w:themeTint="F2"/>
          <w:sz w:val="36"/>
          <w:szCs w:val="36"/>
          <w:vertAlign w:val="subscript"/>
          <w:cs/>
        </w:rPr>
        <w:t>वाणिज्य</w:t>
      </w:r>
      <w:r w:rsidR="00570B92" w:rsidRPr="00AC545A">
        <w:rPr>
          <w:rFonts w:eastAsia="Times New Roman" w:cs="Kalimati"/>
          <w:b/>
          <w:bCs/>
          <w:color w:val="0D0D0D" w:themeColor="text1" w:themeTint="F2"/>
          <w:sz w:val="36"/>
          <w:szCs w:val="36"/>
          <w:vertAlign w:val="subscript"/>
        </w:rPr>
        <w:t xml:space="preserve">, </w:t>
      </w:r>
      <w:r w:rsidR="00570B92" w:rsidRPr="00AC545A">
        <w:rPr>
          <w:rFonts w:eastAsia="Times New Roman" w:cs="Kalimati" w:hint="cs"/>
          <w:b/>
          <w:bCs/>
          <w:color w:val="0D0D0D" w:themeColor="text1" w:themeTint="F2"/>
          <w:sz w:val="36"/>
          <w:szCs w:val="36"/>
          <w:vertAlign w:val="subscript"/>
          <w:cs/>
        </w:rPr>
        <w:t>यातायात</w:t>
      </w:r>
      <w:r w:rsidR="00FE7DD1" w:rsidRPr="00AC545A">
        <w:rPr>
          <w:rFonts w:eastAsia="Times New Roman" w:cs="Kalimati" w:hint="cs"/>
          <w:b/>
          <w:bCs/>
          <w:color w:val="0D0D0D" w:themeColor="text1" w:themeTint="F2"/>
          <w:sz w:val="36"/>
          <w:szCs w:val="36"/>
          <w:vertAlign w:val="subscript"/>
          <w:cs/>
        </w:rPr>
        <w:t xml:space="preserve"> र रोजगारी</w:t>
      </w:r>
    </w:p>
    <w:p w14:paraId="26CEC01D" w14:textId="4B82F0A5" w:rsidR="000F12F1" w:rsidRPr="00AC545A" w:rsidRDefault="000F12F1"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प्रदेशमा स्वरोजगारी र रोजगारीका अवसर सिर्जना गर्न </w:t>
      </w:r>
      <w:r w:rsidRPr="00F252C5">
        <w:rPr>
          <w:rFonts w:cs="Kalimati"/>
          <w:color w:val="0D0D0D" w:themeColor="text1" w:themeTint="F2"/>
          <w:sz w:val="24"/>
          <w:szCs w:val="24"/>
          <w:cs/>
        </w:rPr>
        <w:t>उद्यमशील लुम्बिनी</w:t>
      </w:r>
      <w:r w:rsidRPr="00AC545A">
        <w:rPr>
          <w:rFonts w:cs="Kalimati"/>
          <w:color w:val="0D0D0D" w:themeColor="text1" w:themeTint="F2"/>
          <w:sz w:val="24"/>
          <w:szCs w:val="24"/>
          <w:cs/>
        </w:rPr>
        <w:t xml:space="preserve"> अभियान</w:t>
      </w:r>
      <w:r w:rsidRPr="00AC545A">
        <w:rPr>
          <w:rFonts w:cs="Kalimati" w:hint="cs"/>
          <w:color w:val="0D0D0D" w:themeColor="text1" w:themeTint="F2"/>
          <w:sz w:val="24"/>
          <w:szCs w:val="24"/>
          <w:cs/>
        </w:rPr>
        <w:t>लाई उच्च प्राथमिकताका साथ कार्यान्वयनमा ल्याइनेछ। यसका लागि महिला</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दलित लगायत </w:t>
      </w:r>
      <w:r w:rsidRPr="00AC545A">
        <w:rPr>
          <w:rFonts w:cs="Kalimati"/>
          <w:color w:val="0D0D0D" w:themeColor="text1" w:themeTint="F2"/>
          <w:sz w:val="24"/>
          <w:szCs w:val="24"/>
          <w:cs/>
        </w:rPr>
        <w:t>स्वदेशमै उद्यम गर्न इच्छुक</w:t>
      </w:r>
      <w:r w:rsidRPr="00AC545A">
        <w:rPr>
          <w:rFonts w:cs="Kalimati" w:hint="cs"/>
          <w:color w:val="0D0D0D" w:themeColor="text1" w:themeTint="F2"/>
          <w:sz w:val="24"/>
          <w:szCs w:val="24"/>
          <w:cs/>
        </w:rPr>
        <w:t xml:space="preserve"> व्यक्ति तथा संस्थालाई </w:t>
      </w:r>
      <w:r w:rsidRPr="00AC545A">
        <w:rPr>
          <w:rFonts w:cs="Kalimati"/>
          <w:color w:val="0D0D0D" w:themeColor="text1" w:themeTint="F2"/>
          <w:sz w:val="24"/>
          <w:szCs w:val="24"/>
          <w:cs/>
        </w:rPr>
        <w:t>स्टार्टअप</w:t>
      </w:r>
      <w:r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नवप्रवर्तन र उद्यमशीलताका कार्यक्रमहरूमा प्रोत्साहन गर्न </w:t>
      </w:r>
      <w:r w:rsidRPr="00AC545A">
        <w:rPr>
          <w:rFonts w:cs="Kalimati"/>
          <w:color w:val="0D0D0D" w:themeColor="text1" w:themeTint="F2"/>
          <w:sz w:val="24"/>
          <w:szCs w:val="24"/>
          <w:cs/>
        </w:rPr>
        <w:t>उद्यम विकास कोषको विस्तार गरी वीउ पुँजी</w:t>
      </w:r>
      <w:r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कर्जाको सहज उपलब्धता र सुरक्षण तथा</w:t>
      </w:r>
      <w:r w:rsidRPr="00AC545A">
        <w:rPr>
          <w:rFonts w:cs="Kalimati"/>
          <w:color w:val="0D0D0D" w:themeColor="text1" w:themeTint="F2"/>
          <w:sz w:val="24"/>
          <w:szCs w:val="24"/>
          <w:cs/>
        </w:rPr>
        <w:t xml:space="preserve"> ब्याज सहुलियत</w:t>
      </w:r>
      <w:r w:rsidRPr="00AC545A">
        <w:rPr>
          <w:rFonts w:cs="Kalimati" w:hint="cs"/>
          <w:color w:val="0D0D0D" w:themeColor="text1" w:themeTint="F2"/>
          <w:sz w:val="24"/>
          <w:szCs w:val="24"/>
          <w:cs/>
        </w:rPr>
        <w:t xml:space="preserve"> प्रदान गर्ने व्यवस्था मिलाएको छु।</w:t>
      </w:r>
      <w:r w:rsidR="000F552E" w:rsidRPr="00AC545A">
        <w:rPr>
          <w:rFonts w:cs="Kalimati" w:hint="cs"/>
          <w:color w:val="0D0D0D" w:themeColor="text1" w:themeTint="F2"/>
          <w:sz w:val="24"/>
          <w:szCs w:val="24"/>
          <w:cs/>
        </w:rPr>
        <w:t xml:space="preserve"> उक्त कार्यक्रमका लागि </w:t>
      </w:r>
      <w:r w:rsidR="000F552E" w:rsidRPr="00F73CC0">
        <w:rPr>
          <w:rFonts w:cs="Kalimati" w:hint="cs"/>
          <w:color w:val="0D0D0D" w:themeColor="text1" w:themeTint="F2"/>
          <w:sz w:val="24"/>
          <w:szCs w:val="24"/>
          <w:cs/>
        </w:rPr>
        <w:t>रु ५</w:t>
      </w:r>
      <w:r w:rsidR="00FE7DD1" w:rsidRPr="00F73CC0">
        <w:rPr>
          <w:rFonts w:cs="Kalimati" w:hint="cs"/>
          <w:color w:val="0D0D0D" w:themeColor="text1" w:themeTint="F2"/>
          <w:sz w:val="24"/>
          <w:szCs w:val="24"/>
          <w:cs/>
        </w:rPr>
        <w:t>2</w:t>
      </w:r>
      <w:r w:rsidR="000F552E" w:rsidRPr="00AC545A">
        <w:rPr>
          <w:rFonts w:cs="Kalimati" w:hint="cs"/>
          <w:color w:val="0D0D0D" w:themeColor="text1" w:themeTint="F2"/>
          <w:sz w:val="24"/>
          <w:szCs w:val="24"/>
          <w:cs/>
        </w:rPr>
        <w:t xml:space="preserve"> करोड विनियोजन गरेको छु। निश्चित कार्यविधिका आधारमा प्रदेश सरकारका विभिन्न निकायहरुबाट कार्यान्वयन हुने यस कार्यक्रम मार्फत कम्तिमा १ हजार जनालाई स्वरोजगारी र ५ हजार जनालाई रोजगारीको अवसर सिर्जना हुने </w:t>
      </w:r>
      <w:r w:rsidR="009C768F" w:rsidRPr="00AC545A">
        <w:rPr>
          <w:rFonts w:cs="Kalimati" w:hint="cs"/>
          <w:color w:val="0D0D0D" w:themeColor="text1" w:themeTint="F2"/>
          <w:sz w:val="24"/>
          <w:szCs w:val="24"/>
          <w:cs/>
        </w:rPr>
        <w:t>विश्वास</w:t>
      </w:r>
      <w:r w:rsidR="000F552E" w:rsidRPr="00AC545A">
        <w:rPr>
          <w:rFonts w:cs="Kalimati" w:hint="cs"/>
          <w:color w:val="0D0D0D" w:themeColor="text1" w:themeTint="F2"/>
          <w:sz w:val="24"/>
          <w:szCs w:val="24"/>
          <w:cs/>
        </w:rPr>
        <w:t xml:space="preserve"> </w:t>
      </w:r>
      <w:r w:rsidR="009C768F" w:rsidRPr="00AC545A">
        <w:rPr>
          <w:rFonts w:cs="Kalimati" w:hint="cs"/>
          <w:color w:val="0D0D0D" w:themeColor="text1" w:themeTint="F2"/>
          <w:sz w:val="24"/>
          <w:szCs w:val="24"/>
          <w:cs/>
        </w:rPr>
        <w:t>लिएको</w:t>
      </w:r>
      <w:r w:rsidR="000F552E" w:rsidRPr="00AC545A">
        <w:rPr>
          <w:rFonts w:cs="Kalimati" w:hint="cs"/>
          <w:color w:val="0D0D0D" w:themeColor="text1" w:themeTint="F2"/>
          <w:sz w:val="24"/>
          <w:szCs w:val="24"/>
          <w:cs/>
        </w:rPr>
        <w:t xml:space="preserve"> छु।</w:t>
      </w:r>
    </w:p>
    <w:p w14:paraId="7B70C5CE" w14:textId="64D2E2CD" w:rsidR="00B1228E" w:rsidRPr="00AC545A" w:rsidRDefault="00B1228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लुम्बिनी प्रदेशलाई उद्योग स्थापना र सञ्चालनको आकर्षक गन्तव्यको रुपमा विकास गर्न </w:t>
      </w:r>
      <w:r w:rsidRPr="00AC545A">
        <w:rPr>
          <w:rFonts w:cs="Kalimati"/>
          <w:color w:val="0D0D0D" w:themeColor="text1" w:themeTint="F2"/>
          <w:sz w:val="24"/>
          <w:szCs w:val="24"/>
          <w:cs/>
        </w:rPr>
        <w:t>मदिराजन्य र सुर्तीजन्य बाहेकका</w:t>
      </w:r>
      <w:r w:rsidRPr="00AC545A">
        <w:rPr>
          <w:rFonts w:cs="Kalimati" w:hint="cs"/>
          <w:color w:val="0D0D0D" w:themeColor="text1" w:themeTint="F2"/>
          <w:sz w:val="24"/>
          <w:szCs w:val="24"/>
          <w:cs/>
        </w:rPr>
        <w:t xml:space="preserve"> सबै प्रकारका</w:t>
      </w:r>
      <w:r w:rsidRPr="00AC545A">
        <w:rPr>
          <w:rFonts w:cs="Kalimati"/>
          <w:color w:val="0D0D0D" w:themeColor="text1" w:themeTint="F2"/>
          <w:sz w:val="24"/>
          <w:szCs w:val="24"/>
          <w:cs/>
        </w:rPr>
        <w:t xml:space="preserve"> </w:t>
      </w:r>
      <w:r w:rsidRPr="00AC545A">
        <w:rPr>
          <w:rFonts w:cs="Kalimati" w:hint="cs"/>
          <w:color w:val="0D0D0D" w:themeColor="text1" w:themeTint="F2"/>
          <w:sz w:val="24"/>
          <w:szCs w:val="24"/>
          <w:cs/>
        </w:rPr>
        <w:t xml:space="preserve">उद्योग दर्ता र </w:t>
      </w:r>
      <w:r w:rsidRPr="00AC545A">
        <w:rPr>
          <w:rFonts w:cs="Kalimati" w:hint="cs"/>
          <w:color w:val="0D0D0D" w:themeColor="text1" w:themeTint="F2"/>
          <w:sz w:val="24"/>
          <w:szCs w:val="24"/>
          <w:cs/>
        </w:rPr>
        <w:lastRenderedPageBreak/>
        <w:t>नवीकरणमा हालसम्म लिइँदै आएको दस्तुरलाई पूर्ण रुपमा छुट दिई निःशुल्क रुपमा गर्ने व्यवस्था मिलाएको छु। यसबाट प्रदेशमा सकारात्मक औद्योगिक वातावरण</w:t>
      </w:r>
      <w:r w:rsidR="00F711ED" w:rsidRPr="00AC545A">
        <w:rPr>
          <w:rFonts w:cs="Kalimati" w:hint="cs"/>
          <w:color w:val="0D0D0D" w:themeColor="text1" w:themeTint="F2"/>
          <w:sz w:val="24"/>
          <w:szCs w:val="24"/>
          <w:cs/>
        </w:rPr>
        <w:t xml:space="preserve"> सृजना भई उत्पादन</w:t>
      </w:r>
      <w:r w:rsidR="00F711ED" w:rsidRPr="00AC545A">
        <w:rPr>
          <w:rFonts w:cs="Kalimati"/>
          <w:color w:val="0D0D0D" w:themeColor="text1" w:themeTint="F2"/>
          <w:sz w:val="24"/>
          <w:szCs w:val="24"/>
        </w:rPr>
        <w:t>,</w:t>
      </w:r>
      <w:r w:rsidR="00F711ED" w:rsidRPr="00AC545A">
        <w:rPr>
          <w:rFonts w:cs="Kalimati" w:hint="cs"/>
          <w:color w:val="0D0D0D" w:themeColor="text1" w:themeTint="F2"/>
          <w:sz w:val="24"/>
          <w:szCs w:val="24"/>
          <w:cs/>
        </w:rPr>
        <w:t xml:space="preserve"> रोजगारी</w:t>
      </w:r>
      <w:r w:rsidRPr="00AC545A">
        <w:rPr>
          <w:rFonts w:cs="Kalimati" w:hint="cs"/>
          <w:color w:val="0D0D0D" w:themeColor="text1" w:themeTint="F2"/>
          <w:sz w:val="24"/>
          <w:szCs w:val="24"/>
          <w:cs/>
        </w:rPr>
        <w:t xml:space="preserve"> </w:t>
      </w:r>
      <w:r w:rsidR="00F711ED" w:rsidRPr="00AC545A">
        <w:rPr>
          <w:rFonts w:cs="Kalimati" w:hint="cs"/>
          <w:color w:val="0D0D0D" w:themeColor="text1" w:themeTint="F2"/>
          <w:sz w:val="24"/>
          <w:szCs w:val="24"/>
          <w:cs/>
        </w:rPr>
        <w:t>लगायतका समग्र आर्थिक क</w:t>
      </w:r>
      <w:r w:rsidR="00234FE9" w:rsidRPr="00AC545A">
        <w:rPr>
          <w:rFonts w:cs="Kalimati" w:hint="cs"/>
          <w:color w:val="0D0D0D" w:themeColor="text1" w:themeTint="F2"/>
          <w:sz w:val="24"/>
          <w:szCs w:val="24"/>
          <w:cs/>
        </w:rPr>
        <w:t xml:space="preserve">्रियाकलापमा </w:t>
      </w:r>
      <w:r w:rsidR="000D3B44" w:rsidRPr="00AC545A">
        <w:rPr>
          <w:rFonts w:cs="Kalimati" w:hint="cs"/>
          <w:color w:val="0D0D0D" w:themeColor="text1" w:themeTint="F2"/>
          <w:sz w:val="24"/>
          <w:szCs w:val="24"/>
          <w:cs/>
        </w:rPr>
        <w:t>थप</w:t>
      </w:r>
      <w:r w:rsidR="00B34A57" w:rsidRPr="00AC545A">
        <w:rPr>
          <w:rFonts w:cs="Kalimati" w:hint="cs"/>
          <w:color w:val="0D0D0D" w:themeColor="text1" w:themeTint="F2"/>
          <w:sz w:val="24"/>
          <w:szCs w:val="24"/>
          <w:cs/>
        </w:rPr>
        <w:t xml:space="preserve"> टेवा पुग्ने विश्वास लिएको छु।</w:t>
      </w:r>
    </w:p>
    <w:p w14:paraId="0F642157" w14:textId="54D317D1" w:rsidR="008A200D" w:rsidRPr="00AC545A" w:rsidRDefault="008A200D"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स्थानीय सामाग्रीको प्रयोग</w:t>
      </w:r>
      <w:r w:rsidR="00FC0EF2" w:rsidRPr="00AC545A">
        <w:rPr>
          <w:rFonts w:cs="Kalimati" w:hint="cs"/>
          <w:color w:val="0D0D0D" w:themeColor="text1" w:themeTint="F2"/>
          <w:sz w:val="24"/>
          <w:szCs w:val="24"/>
          <w:cs/>
        </w:rPr>
        <w:t xml:space="preserve"> गरी</w:t>
      </w:r>
      <w:r w:rsidRPr="00AC545A">
        <w:rPr>
          <w:rFonts w:cs="Kalimati" w:hint="cs"/>
          <w:color w:val="0D0D0D" w:themeColor="text1" w:themeTint="F2"/>
          <w:sz w:val="24"/>
          <w:szCs w:val="24"/>
          <w:cs/>
        </w:rPr>
        <w:t xml:space="preserve"> वस्तुको उत्पादन </w:t>
      </w:r>
      <w:r w:rsidR="00BF382F" w:rsidRPr="00AC545A">
        <w:rPr>
          <w:rFonts w:cs="Kalimati" w:hint="cs"/>
          <w:color w:val="0D0D0D" w:themeColor="text1" w:themeTint="F2"/>
          <w:sz w:val="24"/>
          <w:szCs w:val="24"/>
          <w:cs/>
        </w:rPr>
        <w:t xml:space="preserve"> तथा</w:t>
      </w:r>
      <w:r w:rsidR="005835C8"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 xml:space="preserve">उपभोगमा विस्तार गर्न उत्पादनमा आधारित अनुदान प्रणालीको आरम्भ गरिनेछ। यस प्रदेशमा उत्पादन हुने अल्लोको रेशा तथा कपडामा </w:t>
      </w:r>
      <w:r w:rsidR="00877CD4" w:rsidRPr="00AC545A">
        <w:rPr>
          <w:rFonts w:cs="Kalimati" w:hint="cs"/>
          <w:color w:val="0D0D0D" w:themeColor="text1" w:themeTint="F2"/>
          <w:sz w:val="24"/>
          <w:szCs w:val="24"/>
          <w:cs/>
        </w:rPr>
        <w:t xml:space="preserve">निश्चित मापदण्डका आधारमा </w:t>
      </w:r>
      <w:r w:rsidRPr="00AC545A">
        <w:rPr>
          <w:rFonts w:cs="Kalimati" w:hint="cs"/>
          <w:color w:val="0D0D0D" w:themeColor="text1" w:themeTint="F2"/>
          <w:sz w:val="24"/>
          <w:szCs w:val="24"/>
          <w:cs/>
        </w:rPr>
        <w:t xml:space="preserve">अनुदान उपलब्ध गराउन </w:t>
      </w:r>
      <w:r w:rsidR="001075E3" w:rsidRPr="00AC545A">
        <w:rPr>
          <w:rFonts w:cs="Kalimati" w:hint="cs"/>
          <w:color w:val="0D0D0D" w:themeColor="text1" w:themeTint="F2"/>
          <w:sz w:val="24"/>
          <w:szCs w:val="24"/>
          <w:cs/>
        </w:rPr>
        <w:t xml:space="preserve"> </w:t>
      </w:r>
      <w:r w:rsidR="00877CD4" w:rsidRPr="00AC545A">
        <w:rPr>
          <w:rFonts w:cs="Kalimati" w:hint="cs"/>
          <w:color w:val="0D0D0D" w:themeColor="text1" w:themeTint="F2"/>
          <w:sz w:val="24"/>
          <w:szCs w:val="24"/>
          <w:cs/>
        </w:rPr>
        <w:t>ब</w:t>
      </w:r>
      <w:r w:rsidRPr="00AC545A">
        <w:rPr>
          <w:rFonts w:cs="Kalimati" w:hint="cs"/>
          <w:color w:val="0D0D0D" w:themeColor="text1" w:themeTint="F2"/>
          <w:sz w:val="24"/>
          <w:szCs w:val="24"/>
          <w:cs/>
        </w:rPr>
        <w:t>जेट विनियोजन गरेको छु ।</w:t>
      </w:r>
    </w:p>
    <w:p w14:paraId="4FC0F37C" w14:textId="71D39CC8" w:rsidR="002B06F4" w:rsidRPr="00AC545A" w:rsidRDefault="002B06F4"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श्रम बजारमा उपलब्ध जनशक्त</w:t>
      </w:r>
      <w:r w:rsidR="00905227"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को सीप तथा </w:t>
      </w:r>
      <w:r w:rsidR="00D5687E" w:rsidRPr="00AC545A">
        <w:rPr>
          <w:rFonts w:cs="Kalimati" w:hint="cs"/>
          <w:color w:val="0D0D0D" w:themeColor="text1" w:themeTint="F2"/>
          <w:sz w:val="24"/>
          <w:szCs w:val="24"/>
          <w:cs/>
        </w:rPr>
        <w:t xml:space="preserve">बजारको </w:t>
      </w:r>
      <w:r w:rsidRPr="00AC545A">
        <w:rPr>
          <w:rFonts w:cs="Kalimati" w:hint="cs"/>
          <w:color w:val="0D0D0D" w:themeColor="text1" w:themeTint="F2"/>
          <w:sz w:val="24"/>
          <w:szCs w:val="24"/>
          <w:cs/>
        </w:rPr>
        <w:t>मागमा</w:t>
      </w:r>
      <w:r w:rsidR="00CE4620" w:rsidRPr="00AC545A">
        <w:rPr>
          <w:rFonts w:cs="Kalimati" w:hint="cs"/>
          <w:color w:val="0D0D0D" w:themeColor="text1" w:themeTint="F2"/>
          <w:sz w:val="24"/>
          <w:szCs w:val="24"/>
          <w:cs/>
        </w:rPr>
        <w:t xml:space="preserve"> रहेको</w:t>
      </w:r>
      <w:r w:rsidR="00AB0CC5" w:rsidRPr="00AC545A">
        <w:rPr>
          <w:rFonts w:cs="Kalimati" w:hint="cs"/>
          <w:color w:val="0D0D0D" w:themeColor="text1" w:themeTint="F2"/>
          <w:sz w:val="24"/>
          <w:szCs w:val="24"/>
          <w:cs/>
        </w:rPr>
        <w:t xml:space="preserve"> अन्तरलाई संवोधन गर्न</w:t>
      </w:r>
      <w:r w:rsidR="004233A5"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 xml:space="preserve">तालिम पश्चात </w:t>
      </w:r>
      <w:r w:rsidR="004864F7" w:rsidRPr="00AC545A">
        <w:rPr>
          <w:rFonts w:cs="Kalimati" w:hint="cs"/>
          <w:color w:val="0D0D0D" w:themeColor="text1" w:themeTint="F2"/>
          <w:sz w:val="24"/>
          <w:szCs w:val="24"/>
          <w:cs/>
        </w:rPr>
        <w:t xml:space="preserve">रोजगारी </w:t>
      </w:r>
      <w:r w:rsidR="00DF3D8B" w:rsidRPr="00AC545A">
        <w:rPr>
          <w:rFonts w:cs="Kalimati" w:hint="cs"/>
          <w:color w:val="0D0D0D" w:themeColor="text1" w:themeTint="F2"/>
          <w:sz w:val="24"/>
          <w:szCs w:val="24"/>
          <w:cs/>
        </w:rPr>
        <w:t>सुनिश्चित</w:t>
      </w:r>
      <w:r w:rsidRPr="00AC545A">
        <w:rPr>
          <w:rFonts w:cs="Kalimati" w:hint="cs"/>
          <w:color w:val="0D0D0D" w:themeColor="text1" w:themeTint="F2"/>
          <w:sz w:val="24"/>
          <w:szCs w:val="24"/>
          <w:cs/>
        </w:rPr>
        <w:t xml:space="preserve"> हुने गर</w:t>
      </w:r>
      <w:r w:rsidR="00EA1AEA" w:rsidRPr="00AC545A">
        <w:rPr>
          <w:rFonts w:cs="Kalimati" w:hint="cs"/>
          <w:color w:val="0D0D0D" w:themeColor="text1" w:themeTint="F2"/>
          <w:sz w:val="24"/>
          <w:szCs w:val="24"/>
          <w:cs/>
        </w:rPr>
        <w:t>ी बु</w:t>
      </w:r>
      <w:r w:rsidRPr="00AC545A">
        <w:rPr>
          <w:rFonts w:cs="Kalimati" w:hint="cs"/>
          <w:color w:val="0D0D0D" w:themeColor="text1" w:themeTint="F2"/>
          <w:sz w:val="24"/>
          <w:szCs w:val="24"/>
          <w:cs/>
        </w:rPr>
        <w:t>टवल टेक्न</w:t>
      </w:r>
      <w:r w:rsidR="00905227" w:rsidRPr="00AC545A">
        <w:rPr>
          <w:rFonts w:cs="Kalimati" w:hint="cs"/>
          <w:color w:val="0D0D0D" w:themeColor="text1" w:themeTint="F2"/>
          <w:sz w:val="24"/>
          <w:szCs w:val="24"/>
          <w:cs/>
        </w:rPr>
        <w:t>ि</w:t>
      </w:r>
      <w:r w:rsidRPr="00AC545A">
        <w:rPr>
          <w:rFonts w:cs="Kalimati" w:hint="cs"/>
          <w:color w:val="0D0D0D" w:themeColor="text1" w:themeTint="F2"/>
          <w:sz w:val="24"/>
          <w:szCs w:val="24"/>
          <w:cs/>
        </w:rPr>
        <w:t>कल इन्स</w:t>
      </w:r>
      <w:r w:rsidR="00905227" w:rsidRPr="00AC545A">
        <w:rPr>
          <w:rFonts w:cs="Kalimati" w:hint="cs"/>
          <w:color w:val="0D0D0D" w:themeColor="text1" w:themeTint="F2"/>
          <w:sz w:val="24"/>
          <w:szCs w:val="24"/>
          <w:cs/>
        </w:rPr>
        <w:t>्</w:t>
      </w:r>
      <w:r w:rsidR="0010730A" w:rsidRPr="00AC545A">
        <w:rPr>
          <w:rFonts w:cs="Kalimati" w:hint="cs"/>
          <w:color w:val="0D0D0D" w:themeColor="text1" w:themeTint="F2"/>
          <w:sz w:val="24"/>
          <w:szCs w:val="24"/>
          <w:cs/>
        </w:rPr>
        <w:t>टि</w:t>
      </w:r>
      <w:r w:rsidRPr="00AC545A">
        <w:rPr>
          <w:rFonts w:cs="Kalimati" w:hint="cs"/>
          <w:color w:val="0D0D0D" w:themeColor="text1" w:themeTint="F2"/>
          <w:sz w:val="24"/>
          <w:szCs w:val="24"/>
          <w:cs/>
        </w:rPr>
        <w:t>च्यूट मार्फत तालिम प्रदान</w:t>
      </w:r>
      <w:r w:rsidR="00CA7E50" w:rsidRPr="00AC545A">
        <w:rPr>
          <w:rFonts w:cs="Kalimati" w:hint="cs"/>
          <w:color w:val="0D0D0D" w:themeColor="text1" w:themeTint="F2"/>
          <w:sz w:val="24"/>
          <w:szCs w:val="24"/>
          <w:cs/>
        </w:rPr>
        <w:t xml:space="preserve"> गर्नका लागि</w:t>
      </w:r>
      <w:r w:rsidRPr="00AC545A">
        <w:rPr>
          <w:rFonts w:cs="Kalimati" w:hint="cs"/>
          <w:color w:val="0D0D0D" w:themeColor="text1" w:themeTint="F2"/>
          <w:sz w:val="24"/>
          <w:szCs w:val="24"/>
          <w:cs/>
        </w:rPr>
        <w:t xml:space="preserve"> आवश्यक </w:t>
      </w:r>
      <w:r w:rsidR="00CF1854" w:rsidRPr="00AC545A">
        <w:rPr>
          <w:rFonts w:cs="Kalimati" w:hint="cs"/>
          <w:color w:val="0D0D0D" w:themeColor="text1" w:themeTint="F2"/>
          <w:sz w:val="24"/>
          <w:szCs w:val="24"/>
          <w:cs/>
        </w:rPr>
        <w:t>ब</w:t>
      </w:r>
      <w:r w:rsidRPr="00AC545A">
        <w:rPr>
          <w:rFonts w:cs="Kalimati" w:hint="cs"/>
          <w:color w:val="0D0D0D" w:themeColor="text1" w:themeTint="F2"/>
          <w:sz w:val="24"/>
          <w:szCs w:val="24"/>
          <w:cs/>
        </w:rPr>
        <w:t>जेट विनियोजन गर</w:t>
      </w:r>
      <w:r w:rsidR="00CA7E50" w:rsidRPr="00AC545A">
        <w:rPr>
          <w:rFonts w:cs="Kalimati" w:hint="cs"/>
          <w:color w:val="0D0D0D" w:themeColor="text1" w:themeTint="F2"/>
          <w:sz w:val="24"/>
          <w:szCs w:val="24"/>
          <w:cs/>
        </w:rPr>
        <w:t>ेको</w:t>
      </w:r>
      <w:r w:rsidRPr="00AC545A">
        <w:rPr>
          <w:rFonts w:cs="Kalimati" w:hint="cs"/>
          <w:color w:val="0D0D0D" w:themeColor="text1" w:themeTint="F2"/>
          <w:sz w:val="24"/>
          <w:szCs w:val="24"/>
          <w:cs/>
        </w:rPr>
        <w:t xml:space="preserve"> छ</w:t>
      </w:r>
      <w:r w:rsidR="00CA7E50" w:rsidRPr="00AC545A">
        <w:rPr>
          <w:rFonts w:cs="Kalimati" w:hint="cs"/>
          <w:color w:val="0D0D0D" w:themeColor="text1" w:themeTint="F2"/>
          <w:sz w:val="24"/>
          <w:szCs w:val="24"/>
          <w:cs/>
        </w:rPr>
        <w:t>ु।</w:t>
      </w:r>
    </w:p>
    <w:p w14:paraId="367C6F3B" w14:textId="0B4299E9"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रोजगारी तथा स्वरोजगारका अवसर </w:t>
      </w:r>
      <w:r w:rsidR="00B47CCE" w:rsidRPr="00AC545A">
        <w:rPr>
          <w:rFonts w:cs="Kalimati" w:hint="cs"/>
          <w:color w:val="0D0D0D" w:themeColor="text1" w:themeTint="F2"/>
          <w:sz w:val="24"/>
          <w:szCs w:val="24"/>
          <w:cs/>
        </w:rPr>
        <w:t>सिर्जना</w:t>
      </w:r>
      <w:r w:rsidRPr="00AC545A">
        <w:rPr>
          <w:rFonts w:cs="Kalimati" w:hint="cs"/>
          <w:color w:val="0D0D0D" w:themeColor="text1" w:themeTint="F2"/>
          <w:sz w:val="24"/>
          <w:szCs w:val="24"/>
          <w:cs/>
        </w:rPr>
        <w:t xml:space="preserve"> गर्ने </w:t>
      </w:r>
      <w:r w:rsidR="00B47CCE" w:rsidRPr="00AC545A">
        <w:rPr>
          <w:rFonts w:cs="Kalimati" w:hint="cs"/>
          <w:color w:val="0D0D0D" w:themeColor="text1" w:themeTint="F2"/>
          <w:sz w:val="24"/>
          <w:szCs w:val="24"/>
          <w:cs/>
        </w:rPr>
        <w:t>प्रकृतिका विभिन्न</w:t>
      </w:r>
      <w:r w:rsidRPr="00AC545A">
        <w:rPr>
          <w:rFonts w:cs="Kalimati" w:hint="cs"/>
          <w:color w:val="0D0D0D" w:themeColor="text1" w:themeTint="F2"/>
          <w:sz w:val="24"/>
          <w:szCs w:val="24"/>
          <w:cs/>
        </w:rPr>
        <w:t xml:space="preserve"> सीप विकास तथा क्षमता विकास</w:t>
      </w:r>
      <w:r w:rsidR="00B47CCE"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 xml:space="preserve">तालिम </w:t>
      </w:r>
      <w:r w:rsidR="00B47CCE" w:rsidRPr="00AC545A">
        <w:rPr>
          <w:rFonts w:cs="Kalimati" w:hint="cs"/>
          <w:color w:val="0D0D0D" w:themeColor="text1" w:themeTint="F2"/>
          <w:sz w:val="24"/>
          <w:szCs w:val="24"/>
          <w:cs/>
        </w:rPr>
        <w:t>र</w:t>
      </w:r>
      <w:r w:rsidRPr="00AC545A">
        <w:rPr>
          <w:rFonts w:cs="Kalimati" w:hint="cs"/>
          <w:color w:val="0D0D0D" w:themeColor="text1" w:themeTint="F2"/>
          <w:sz w:val="24"/>
          <w:szCs w:val="24"/>
          <w:cs/>
        </w:rPr>
        <w:t xml:space="preserve"> प्रविधि हस्तान्तरण</w:t>
      </w:r>
      <w:r w:rsidR="00B47CCE" w:rsidRPr="00AC545A">
        <w:rPr>
          <w:rFonts w:cs="Kalimati" w:hint="cs"/>
          <w:color w:val="0D0D0D" w:themeColor="text1" w:themeTint="F2"/>
          <w:sz w:val="24"/>
          <w:szCs w:val="24"/>
          <w:cs/>
        </w:rPr>
        <w:t xml:space="preserve"> कार्यक्रमको</w:t>
      </w:r>
      <w:r w:rsidRPr="00AC545A">
        <w:rPr>
          <w:rFonts w:cs="Kalimati" w:hint="cs"/>
          <w:color w:val="0D0D0D" w:themeColor="text1" w:themeTint="F2"/>
          <w:sz w:val="24"/>
          <w:szCs w:val="24"/>
          <w:cs/>
        </w:rPr>
        <w:t xml:space="preserve"> लागि रू 9 करोड विनियोजन गरेको छु।</w:t>
      </w:r>
    </w:p>
    <w:p w14:paraId="5EC40A44" w14:textId="12A4A7FD"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उपभोक्ताको हितलाई मध्यनजर गरी प्रदेशका सबै जिल्लामा </w:t>
      </w:r>
      <w:r w:rsidR="00A26987" w:rsidRPr="00AC545A">
        <w:rPr>
          <w:rFonts w:cs="Kalimati" w:hint="cs"/>
          <w:color w:val="0D0D0D" w:themeColor="text1" w:themeTint="F2"/>
          <w:sz w:val="24"/>
          <w:szCs w:val="24"/>
          <w:cs/>
        </w:rPr>
        <w:t xml:space="preserve">बजार अनुगमन कार्यलाई प्रभावकारी बनाउनुका साथै </w:t>
      </w:r>
      <w:r w:rsidRPr="00AC545A">
        <w:rPr>
          <w:rFonts w:cs="Kalimati" w:hint="cs"/>
          <w:color w:val="0D0D0D" w:themeColor="text1" w:themeTint="F2"/>
          <w:sz w:val="24"/>
          <w:szCs w:val="24"/>
          <w:cs/>
        </w:rPr>
        <w:t>उपभोक्ता हित सम्वन्ध</w:t>
      </w:r>
      <w:r w:rsidR="00A26987"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 </w:t>
      </w:r>
      <w:r w:rsidR="00A26987" w:rsidRPr="00AC545A">
        <w:rPr>
          <w:rFonts w:cs="Kalimati" w:hint="cs"/>
          <w:color w:val="0D0D0D" w:themeColor="text1" w:themeTint="F2"/>
          <w:sz w:val="24"/>
          <w:szCs w:val="24"/>
          <w:cs/>
        </w:rPr>
        <w:t>सचेतनामूलक</w:t>
      </w:r>
      <w:r w:rsidRPr="00AC545A">
        <w:rPr>
          <w:rFonts w:cs="Kalimati" w:hint="cs"/>
          <w:color w:val="0D0D0D" w:themeColor="text1" w:themeTint="F2"/>
          <w:sz w:val="24"/>
          <w:szCs w:val="24"/>
          <w:cs/>
        </w:rPr>
        <w:t xml:space="preserve"> कार्यक्रम सञ्‍चालन</w:t>
      </w:r>
      <w:r w:rsidR="00A26987" w:rsidRPr="00AC545A">
        <w:rPr>
          <w:rFonts w:cs="Kalimati" w:hint="cs"/>
          <w:color w:val="0D0D0D" w:themeColor="text1" w:themeTint="F2"/>
          <w:sz w:val="24"/>
          <w:szCs w:val="24"/>
          <w:cs/>
        </w:rPr>
        <w:t>को व्यवस्था मिलाएको छु</w:t>
      </w:r>
      <w:r w:rsidRPr="00AC545A">
        <w:rPr>
          <w:rFonts w:cs="Kalimati" w:hint="cs"/>
          <w:color w:val="0D0D0D" w:themeColor="text1" w:themeTint="F2"/>
          <w:sz w:val="24"/>
          <w:szCs w:val="24"/>
          <w:cs/>
        </w:rPr>
        <w:t>।</w:t>
      </w:r>
    </w:p>
    <w:p w14:paraId="4B879CAE" w14:textId="77777777" w:rsidR="00570B92" w:rsidRPr="00AC545A" w:rsidRDefault="00570B9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lastRenderedPageBreak/>
        <w:t>सुरक्षित आप्रवासन कार्यक्रम अन्तर्गत स्थानीय तहसँगको सहकार्यमा वैदेशिक रोजगारी सम्वन्धी सूचना प्रवाह</w:t>
      </w:r>
      <w:r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न्यायमा  पहुँच तथा वित्तीय साक्षरता प्रदान गर्दै सहजकर्ता तथा आप्रवासी श्रमिक सञ्जालहरुको क्षमता अभिवृद्धि कार्यक्रम सञ्चालन गर्ने व्यवस्था मिलाएको छु। यसका लागि </w:t>
      </w:r>
      <w:r w:rsidRPr="00F73CC0">
        <w:rPr>
          <w:rFonts w:cs="Kalimati" w:hint="cs"/>
          <w:color w:val="0D0D0D" w:themeColor="text1" w:themeTint="F2"/>
          <w:sz w:val="24"/>
          <w:szCs w:val="24"/>
          <w:cs/>
        </w:rPr>
        <w:t>रू १ करोड ३८ लाख</w:t>
      </w:r>
      <w:r w:rsidRPr="00AC545A">
        <w:rPr>
          <w:rFonts w:cs="Kalimati" w:hint="cs"/>
          <w:color w:val="0D0D0D" w:themeColor="text1" w:themeTint="F2"/>
          <w:sz w:val="24"/>
          <w:szCs w:val="24"/>
          <w:cs/>
        </w:rPr>
        <w:t xml:space="preserve"> विनियोजन गरेको छु।</w:t>
      </w:r>
    </w:p>
    <w:p w14:paraId="212A5A9F" w14:textId="05B3F8DC"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यातायात व्यवस्था कार्यालयहरुबाट प्रदान ग</w:t>
      </w:r>
      <w:r w:rsidR="00817398" w:rsidRPr="00AC545A">
        <w:rPr>
          <w:rFonts w:cs="Kalimati" w:hint="cs"/>
          <w:color w:val="0D0D0D" w:themeColor="text1" w:themeTint="F2"/>
          <w:sz w:val="24"/>
          <w:szCs w:val="24"/>
          <w:cs/>
        </w:rPr>
        <w:t>रिँदै</w:t>
      </w:r>
      <w:r w:rsidRPr="00AC545A">
        <w:rPr>
          <w:rFonts w:cs="Kalimati" w:hint="cs"/>
          <w:color w:val="0D0D0D" w:themeColor="text1" w:themeTint="F2"/>
          <w:sz w:val="24"/>
          <w:szCs w:val="24"/>
          <w:cs/>
        </w:rPr>
        <w:t xml:space="preserve"> आएको सेवालाई स</w:t>
      </w:r>
      <w:r w:rsidR="00817398" w:rsidRPr="00AC545A">
        <w:rPr>
          <w:rFonts w:cs="Kalimati" w:hint="cs"/>
          <w:color w:val="0D0D0D" w:themeColor="text1" w:themeTint="F2"/>
          <w:sz w:val="24"/>
          <w:szCs w:val="24"/>
          <w:cs/>
        </w:rPr>
        <w:t>ू</w:t>
      </w:r>
      <w:r w:rsidRPr="00AC545A">
        <w:rPr>
          <w:rFonts w:cs="Kalimati" w:hint="cs"/>
          <w:color w:val="0D0D0D" w:themeColor="text1" w:themeTint="F2"/>
          <w:sz w:val="24"/>
          <w:szCs w:val="24"/>
          <w:cs/>
        </w:rPr>
        <w:t>चना प्रविधिमा आवद्ध गर्दै सवै अभिलेखहरुलाई बि</w:t>
      </w:r>
      <w:r w:rsidR="00817398" w:rsidRPr="00AC545A">
        <w:rPr>
          <w:rFonts w:cs="Kalimati" w:hint="cs"/>
          <w:color w:val="0D0D0D" w:themeColor="text1" w:themeTint="F2"/>
          <w:sz w:val="24"/>
          <w:szCs w:val="24"/>
          <w:cs/>
        </w:rPr>
        <w:t>द्यु</w:t>
      </w:r>
      <w:r w:rsidRPr="00AC545A">
        <w:rPr>
          <w:rFonts w:cs="Kalimati" w:hint="cs"/>
          <w:color w:val="0D0D0D" w:themeColor="text1" w:themeTint="F2"/>
          <w:sz w:val="24"/>
          <w:szCs w:val="24"/>
          <w:cs/>
        </w:rPr>
        <w:t>त</w:t>
      </w:r>
      <w:r w:rsidR="00817398" w:rsidRPr="00AC545A">
        <w:rPr>
          <w:rFonts w:cs="Kalimati" w:hint="cs"/>
          <w:color w:val="0D0D0D" w:themeColor="text1" w:themeTint="F2"/>
          <w:sz w:val="24"/>
          <w:szCs w:val="24"/>
          <w:cs/>
        </w:rPr>
        <w:t>ी</w:t>
      </w:r>
      <w:r w:rsidRPr="00AC545A">
        <w:rPr>
          <w:rFonts w:cs="Kalimati" w:hint="cs"/>
          <w:color w:val="0D0D0D" w:themeColor="text1" w:themeTint="F2"/>
          <w:sz w:val="24"/>
          <w:szCs w:val="24"/>
          <w:cs/>
        </w:rPr>
        <w:t>य प्रणालीमा अभिलेख</w:t>
      </w:r>
      <w:r w:rsidR="00817398"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करण र रुपान्तरणको लागि सवारी साधन सम्बन्धी अभिलेख डिजिटाइज गर्न </w:t>
      </w:r>
      <w:r w:rsidR="004C1E87" w:rsidRPr="00AC545A">
        <w:rPr>
          <w:rFonts w:cs="Kalimati" w:hint="cs"/>
          <w:color w:val="0D0D0D" w:themeColor="text1" w:themeTint="F2"/>
          <w:sz w:val="24"/>
          <w:szCs w:val="24"/>
          <w:cs/>
        </w:rPr>
        <w:t xml:space="preserve">आवश्यक व्यवस्था </w:t>
      </w:r>
      <w:r w:rsidRPr="00AC545A">
        <w:rPr>
          <w:rFonts w:cs="Kalimati" w:hint="cs"/>
          <w:color w:val="0D0D0D" w:themeColor="text1" w:themeTint="F2"/>
          <w:sz w:val="24"/>
          <w:szCs w:val="24"/>
          <w:cs/>
        </w:rPr>
        <w:t>गर</w:t>
      </w:r>
      <w:r w:rsidR="00817398" w:rsidRPr="00AC545A">
        <w:rPr>
          <w:rFonts w:cs="Kalimati" w:hint="cs"/>
          <w:color w:val="0D0D0D" w:themeColor="text1" w:themeTint="F2"/>
          <w:sz w:val="24"/>
          <w:szCs w:val="24"/>
          <w:cs/>
        </w:rPr>
        <w:t>े</w:t>
      </w:r>
      <w:r w:rsidRPr="00AC545A">
        <w:rPr>
          <w:rFonts w:cs="Kalimati" w:hint="cs"/>
          <w:color w:val="0D0D0D" w:themeColor="text1" w:themeTint="F2"/>
          <w:sz w:val="24"/>
          <w:szCs w:val="24"/>
          <w:cs/>
        </w:rPr>
        <w:t>को छ</w:t>
      </w:r>
      <w:r w:rsidR="00817398" w:rsidRPr="00AC545A">
        <w:rPr>
          <w:rFonts w:cs="Kalimati" w:hint="cs"/>
          <w:color w:val="0D0D0D" w:themeColor="text1" w:themeTint="F2"/>
          <w:sz w:val="24"/>
          <w:szCs w:val="24"/>
          <w:cs/>
        </w:rPr>
        <w:t>ु</w:t>
      </w:r>
      <w:r w:rsidRPr="00AC545A">
        <w:rPr>
          <w:rFonts w:cs="Kalimati" w:hint="cs"/>
          <w:color w:val="0D0D0D" w:themeColor="text1" w:themeTint="F2"/>
          <w:sz w:val="24"/>
          <w:szCs w:val="24"/>
          <w:cs/>
        </w:rPr>
        <w:t>।</w:t>
      </w:r>
    </w:p>
    <w:p w14:paraId="70E35914" w14:textId="10DB154D"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सवारी चालक अनुमतिपत्रको छिटो छरितो छपा</w:t>
      </w:r>
      <w:r w:rsidR="00817398" w:rsidRPr="00AC545A">
        <w:rPr>
          <w:rFonts w:cs="Kalimati" w:hint="cs"/>
          <w:color w:val="0D0D0D" w:themeColor="text1" w:themeTint="F2"/>
          <w:sz w:val="24"/>
          <w:szCs w:val="24"/>
          <w:cs/>
        </w:rPr>
        <w:t>इ</w:t>
      </w:r>
      <w:r w:rsidRPr="00AC545A">
        <w:rPr>
          <w:rFonts w:cs="Kalimati" w:hint="cs"/>
          <w:color w:val="0D0D0D" w:themeColor="text1" w:themeTint="F2"/>
          <w:sz w:val="24"/>
          <w:szCs w:val="24"/>
          <w:cs/>
        </w:rPr>
        <w:t xml:space="preserve"> तथा वितरण</w:t>
      </w:r>
      <w:r w:rsidR="00817398" w:rsidRPr="00AC545A">
        <w:rPr>
          <w:rFonts w:cs="Kalimati" w:hint="cs"/>
          <w:color w:val="0D0D0D" w:themeColor="text1" w:themeTint="F2"/>
          <w:sz w:val="24"/>
          <w:szCs w:val="24"/>
          <w:cs/>
        </w:rPr>
        <w:t xml:space="preserve"> गर्ने व्यवस्था मिलाएको छु। यसका</w:t>
      </w:r>
      <w:r w:rsidRPr="00AC545A">
        <w:rPr>
          <w:rFonts w:cs="Kalimati" w:hint="cs"/>
          <w:color w:val="0D0D0D" w:themeColor="text1" w:themeTint="F2"/>
          <w:sz w:val="24"/>
          <w:szCs w:val="24"/>
          <w:cs/>
        </w:rPr>
        <w:t xml:space="preserve"> </w:t>
      </w:r>
      <w:r w:rsidRPr="00F73CC0">
        <w:rPr>
          <w:rFonts w:cs="Kalimati" w:hint="cs"/>
          <w:color w:val="0D0D0D" w:themeColor="text1" w:themeTint="F2"/>
          <w:sz w:val="24"/>
          <w:szCs w:val="24"/>
          <w:cs/>
        </w:rPr>
        <w:t>लागि रु २ करोड २५</w:t>
      </w:r>
      <w:r w:rsidRPr="00AC545A">
        <w:rPr>
          <w:rFonts w:cs="Kalimati" w:hint="cs"/>
          <w:color w:val="0D0D0D" w:themeColor="text1" w:themeTint="F2"/>
          <w:sz w:val="24"/>
          <w:szCs w:val="24"/>
          <w:cs/>
        </w:rPr>
        <w:t xml:space="preserve"> लाख विनियोजन गर</w:t>
      </w:r>
      <w:r w:rsidR="00570B92" w:rsidRPr="00AC545A">
        <w:rPr>
          <w:rFonts w:cs="Kalimati" w:hint="cs"/>
          <w:color w:val="0D0D0D" w:themeColor="text1" w:themeTint="F2"/>
          <w:sz w:val="24"/>
          <w:szCs w:val="24"/>
          <w:cs/>
        </w:rPr>
        <w:t>ेको</w:t>
      </w:r>
      <w:r w:rsidRPr="00AC545A">
        <w:rPr>
          <w:rFonts w:cs="Kalimati" w:hint="cs"/>
          <w:color w:val="0D0D0D" w:themeColor="text1" w:themeTint="F2"/>
          <w:sz w:val="24"/>
          <w:szCs w:val="24"/>
          <w:cs/>
        </w:rPr>
        <w:t xml:space="preserve"> छ</w:t>
      </w:r>
      <w:r w:rsidR="00570B92" w:rsidRPr="00AC545A">
        <w:rPr>
          <w:rFonts w:cs="Kalimati" w:hint="cs"/>
          <w:color w:val="0D0D0D" w:themeColor="text1" w:themeTint="F2"/>
          <w:sz w:val="24"/>
          <w:szCs w:val="24"/>
          <w:cs/>
        </w:rPr>
        <w:t>ु</w:t>
      </w:r>
      <w:r w:rsidRPr="00AC545A">
        <w:rPr>
          <w:rFonts w:cs="Kalimati" w:hint="cs"/>
          <w:color w:val="0D0D0D" w:themeColor="text1" w:themeTint="F2"/>
          <w:sz w:val="24"/>
          <w:szCs w:val="24"/>
          <w:cs/>
        </w:rPr>
        <w:t>।</w:t>
      </w:r>
    </w:p>
    <w:p w14:paraId="31E75260" w14:textId="66822007"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सवारी दुर्घटना न्यूनीकरण</w:t>
      </w:r>
      <w:r w:rsidR="00817398" w:rsidRPr="00AC545A">
        <w:rPr>
          <w:rFonts w:cs="Kalimati" w:hint="cs"/>
          <w:color w:val="0D0D0D" w:themeColor="text1" w:themeTint="F2"/>
          <w:sz w:val="24"/>
          <w:szCs w:val="24"/>
          <w:cs/>
        </w:rPr>
        <w:t xml:space="preserve"> गर्न</w:t>
      </w:r>
      <w:r w:rsidRPr="00AC545A">
        <w:rPr>
          <w:rFonts w:cs="Kalimati" w:hint="cs"/>
          <w:color w:val="0D0D0D" w:themeColor="text1" w:themeTint="F2"/>
          <w:sz w:val="24"/>
          <w:szCs w:val="24"/>
          <w:cs/>
        </w:rPr>
        <w:t xml:space="preserve"> </w:t>
      </w:r>
      <w:r w:rsidR="00FE7C87" w:rsidRPr="00AC545A">
        <w:rPr>
          <w:rFonts w:cs="Kalimati" w:hint="cs"/>
          <w:color w:val="0D0D0D" w:themeColor="text1" w:themeTint="F2"/>
          <w:sz w:val="24"/>
          <w:szCs w:val="24"/>
          <w:cs/>
        </w:rPr>
        <w:t>सवारी चालक</w:t>
      </w:r>
      <w:r w:rsidR="00FE7C87"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समुदाय र विद्यालयमा </w:t>
      </w:r>
      <w:r w:rsidR="00817398" w:rsidRPr="00AC545A">
        <w:rPr>
          <w:rFonts w:cs="Kalimati" w:hint="cs"/>
          <w:color w:val="0D0D0D" w:themeColor="text1" w:themeTint="F2"/>
          <w:sz w:val="24"/>
          <w:szCs w:val="24"/>
          <w:cs/>
        </w:rPr>
        <w:t>सचेतना</w:t>
      </w:r>
      <w:r w:rsidRPr="00AC545A">
        <w:rPr>
          <w:rFonts w:cs="Kalimati" w:hint="cs"/>
          <w:color w:val="0D0D0D" w:themeColor="text1" w:themeTint="F2"/>
          <w:sz w:val="24"/>
          <w:szCs w:val="24"/>
          <w:cs/>
        </w:rPr>
        <w:t xml:space="preserve"> कार्यक्रम सञ्‍चालन</w:t>
      </w:r>
      <w:r w:rsidR="00FE7C87" w:rsidRPr="00AC545A">
        <w:rPr>
          <w:rFonts w:cs="Kalimati" w:hint="cs"/>
          <w:color w:val="0D0D0D" w:themeColor="text1" w:themeTint="F2"/>
          <w:sz w:val="24"/>
          <w:szCs w:val="24"/>
          <w:cs/>
        </w:rPr>
        <w:t xml:space="preserve"> गर्नुका साथै सार्वजनिक सवारी साधनका उत्कृष्ट चालकहरुलाई पुरष्कृत गर्ने व्यवस्था मिलाएको छु।</w:t>
      </w:r>
      <w:r w:rsidRPr="00AC545A">
        <w:rPr>
          <w:rFonts w:cs="Kalimati" w:hint="cs"/>
          <w:color w:val="0D0D0D" w:themeColor="text1" w:themeTint="F2"/>
          <w:sz w:val="24"/>
          <w:szCs w:val="24"/>
          <w:cs/>
        </w:rPr>
        <w:t xml:space="preserve"> </w:t>
      </w:r>
      <w:r w:rsidR="00817398" w:rsidRPr="00AC545A">
        <w:rPr>
          <w:rFonts w:cs="Kalimati" w:hint="cs"/>
          <w:color w:val="0D0D0D" w:themeColor="text1" w:themeTint="F2"/>
          <w:sz w:val="24"/>
          <w:szCs w:val="24"/>
          <w:cs/>
        </w:rPr>
        <w:t>सार्वजनिक यातायातलाई सुरक्षित</w:t>
      </w:r>
      <w:r w:rsidR="00FE7C87" w:rsidRPr="00AC545A">
        <w:rPr>
          <w:rFonts w:cs="Kalimati"/>
          <w:color w:val="0D0D0D" w:themeColor="text1" w:themeTint="F2"/>
          <w:sz w:val="24"/>
          <w:szCs w:val="24"/>
        </w:rPr>
        <w:t>,</w:t>
      </w:r>
      <w:r w:rsidR="00817398" w:rsidRPr="00AC545A">
        <w:rPr>
          <w:rFonts w:cs="Kalimati" w:hint="cs"/>
          <w:color w:val="0D0D0D" w:themeColor="text1" w:themeTint="F2"/>
          <w:sz w:val="24"/>
          <w:szCs w:val="24"/>
          <w:cs/>
        </w:rPr>
        <w:t xml:space="preserve"> व्यवस्थित र मर्यादित बनाउन </w:t>
      </w:r>
      <w:r w:rsidR="00FE7C87" w:rsidRPr="00AC545A">
        <w:rPr>
          <w:rFonts w:cs="Kalimati" w:hint="cs"/>
          <w:color w:val="0D0D0D" w:themeColor="text1" w:themeTint="F2"/>
          <w:sz w:val="24"/>
          <w:szCs w:val="24"/>
          <w:cs/>
        </w:rPr>
        <w:t>सवारी साधनमा</w:t>
      </w:r>
      <w:r w:rsidR="00817398" w:rsidRPr="00AC545A">
        <w:rPr>
          <w:rFonts w:cs="Kalimati" w:hint="cs"/>
          <w:color w:val="0D0D0D" w:themeColor="text1" w:themeTint="F2"/>
          <w:sz w:val="24"/>
          <w:szCs w:val="24"/>
          <w:cs/>
        </w:rPr>
        <w:t xml:space="preserve"> जिपिएस ट्रयाकिङ तथा सिसि क्यामेरा जडान गर्न</w:t>
      </w:r>
      <w:r w:rsidR="00FE7C87" w:rsidRPr="00AC545A">
        <w:rPr>
          <w:rFonts w:cs="Kalimati" w:hint="cs"/>
          <w:color w:val="0D0D0D" w:themeColor="text1" w:themeTint="F2"/>
          <w:sz w:val="24"/>
          <w:szCs w:val="24"/>
          <w:cs/>
        </w:rPr>
        <w:t xml:space="preserve"> निजी क्षेत्रसँग सहकार्य गरिनेछ</w:t>
      </w:r>
      <w:r w:rsidR="00817398" w:rsidRPr="00AC545A">
        <w:rPr>
          <w:rFonts w:cs="Kalimati" w:hint="cs"/>
          <w:color w:val="0D0D0D" w:themeColor="text1" w:themeTint="F2"/>
          <w:sz w:val="24"/>
          <w:szCs w:val="24"/>
          <w:cs/>
        </w:rPr>
        <w:t>।</w:t>
      </w:r>
    </w:p>
    <w:p w14:paraId="72F27048" w14:textId="402127A3" w:rsidR="00C60032" w:rsidRPr="00F252C5"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F252C5">
        <w:rPr>
          <w:rFonts w:cs="Kalimati" w:hint="cs"/>
          <w:color w:val="0D0D0D" w:themeColor="text1" w:themeTint="F2"/>
          <w:sz w:val="24"/>
          <w:szCs w:val="24"/>
          <w:cs/>
        </w:rPr>
        <w:t>भाषा</w:t>
      </w:r>
      <w:r w:rsidRPr="00F252C5">
        <w:rPr>
          <w:rFonts w:cs="Kalimati" w:hint="cs"/>
          <w:color w:val="0D0D0D" w:themeColor="text1" w:themeTint="F2"/>
          <w:sz w:val="24"/>
          <w:szCs w:val="24"/>
        </w:rPr>
        <w:t>,</w:t>
      </w:r>
      <w:r w:rsidRPr="00F252C5">
        <w:rPr>
          <w:rFonts w:cs="Kalimati" w:hint="cs"/>
          <w:color w:val="0D0D0D" w:themeColor="text1" w:themeTint="F2"/>
          <w:sz w:val="24"/>
          <w:szCs w:val="24"/>
          <w:cs/>
        </w:rPr>
        <w:t xml:space="preserve"> संस्कृत</w:t>
      </w:r>
      <w:r w:rsidR="00524779" w:rsidRPr="00F252C5">
        <w:rPr>
          <w:rFonts w:cs="Kalimati" w:hint="cs"/>
          <w:color w:val="0D0D0D" w:themeColor="text1" w:themeTint="F2"/>
          <w:sz w:val="24"/>
          <w:szCs w:val="24"/>
          <w:cs/>
        </w:rPr>
        <w:t>ि</w:t>
      </w:r>
      <w:r w:rsidRPr="00F252C5">
        <w:rPr>
          <w:rFonts w:cs="Kalimati" w:hint="cs"/>
          <w:color w:val="0D0D0D" w:themeColor="text1" w:themeTint="F2"/>
          <w:sz w:val="24"/>
          <w:szCs w:val="24"/>
          <w:cs/>
        </w:rPr>
        <w:t xml:space="preserve"> तथा पर्यटन</w:t>
      </w:r>
    </w:p>
    <w:p w14:paraId="43EE4CF4" w14:textId="5590D426" w:rsidR="00983DF0"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प्रदेश</w:t>
      </w:r>
      <w:r w:rsidR="0074326D" w:rsidRPr="00AC545A">
        <w:rPr>
          <w:rFonts w:cs="Kalimati" w:hint="cs"/>
          <w:color w:val="0D0D0D" w:themeColor="text1" w:themeTint="F2"/>
          <w:sz w:val="24"/>
          <w:szCs w:val="24"/>
          <w:cs/>
        </w:rPr>
        <w:t xml:space="preserve"> भित्रका</w:t>
      </w:r>
      <w:r w:rsidRPr="00AC545A">
        <w:rPr>
          <w:rFonts w:cs="Kalimati" w:hint="cs"/>
          <w:color w:val="0D0D0D" w:themeColor="text1" w:themeTint="F2"/>
          <w:sz w:val="24"/>
          <w:szCs w:val="24"/>
          <w:cs/>
        </w:rPr>
        <w:t xml:space="preserve"> </w:t>
      </w:r>
      <w:r w:rsidR="0074326D" w:rsidRPr="00AC545A">
        <w:rPr>
          <w:rFonts w:cs="Kalimati" w:hint="cs"/>
          <w:color w:val="0D0D0D" w:themeColor="text1" w:themeTint="F2"/>
          <w:sz w:val="24"/>
          <w:szCs w:val="24"/>
          <w:cs/>
        </w:rPr>
        <w:t xml:space="preserve">पर्यटकीय गन्तव्य स्थलका रुपमा रहेका </w:t>
      </w:r>
      <w:r w:rsidRPr="00AC545A">
        <w:rPr>
          <w:rFonts w:cs="Kalimati" w:hint="cs"/>
          <w:color w:val="0D0D0D" w:themeColor="text1" w:themeTint="F2"/>
          <w:sz w:val="24"/>
          <w:szCs w:val="24"/>
          <w:cs/>
        </w:rPr>
        <w:t>प्राचीन स्मारक तथा पुरातात्त्‍विक</w:t>
      </w:r>
      <w:r w:rsidR="0074326D" w:rsidRPr="00AC545A">
        <w:rPr>
          <w:rFonts w:cs="Kalimati"/>
          <w:color w:val="0D0D0D" w:themeColor="text1" w:themeTint="F2"/>
          <w:sz w:val="24"/>
          <w:szCs w:val="24"/>
        </w:rPr>
        <w:t>,</w:t>
      </w:r>
      <w:r w:rsidR="0074326D" w:rsidRPr="00AC545A">
        <w:rPr>
          <w:rFonts w:cs="Kalimati" w:hint="cs"/>
          <w:color w:val="0D0D0D" w:themeColor="text1" w:themeTint="F2"/>
          <w:sz w:val="24"/>
          <w:szCs w:val="24"/>
          <w:cs/>
        </w:rPr>
        <w:t xml:space="preserve"> धार्मिक</w:t>
      </w:r>
      <w:r w:rsidRPr="00AC545A">
        <w:rPr>
          <w:rFonts w:cs="Kalimati" w:hint="cs"/>
          <w:color w:val="0D0D0D" w:themeColor="text1" w:themeTint="F2"/>
          <w:sz w:val="24"/>
          <w:szCs w:val="24"/>
          <w:cs/>
        </w:rPr>
        <w:t xml:space="preserve"> एवम् साँस्‍कृतिक सम्‍पदा</w:t>
      </w:r>
      <w:r w:rsidR="0074326D" w:rsidRPr="00AC545A">
        <w:rPr>
          <w:rFonts w:cs="Kalimati" w:hint="cs"/>
          <w:color w:val="0D0D0D" w:themeColor="text1" w:themeTint="F2"/>
          <w:sz w:val="24"/>
          <w:szCs w:val="24"/>
          <w:cs/>
        </w:rPr>
        <w:t>हरुको</w:t>
      </w:r>
      <w:r w:rsidRPr="00AC545A">
        <w:rPr>
          <w:rFonts w:cs="Kalimati" w:hint="cs"/>
          <w:color w:val="0D0D0D" w:themeColor="text1" w:themeTint="F2"/>
          <w:sz w:val="24"/>
          <w:szCs w:val="24"/>
          <w:cs/>
        </w:rPr>
        <w:t xml:space="preserve"> संरक्षण</w:t>
      </w:r>
      <w:r w:rsidR="0074326D" w:rsidRPr="00AC545A">
        <w:rPr>
          <w:rFonts w:cs="Kalimati" w:hint="cs"/>
          <w:color w:val="0D0D0D" w:themeColor="text1" w:themeTint="F2"/>
          <w:sz w:val="24"/>
          <w:szCs w:val="24"/>
          <w:cs/>
        </w:rPr>
        <w:t xml:space="preserve"> र </w:t>
      </w:r>
      <w:r w:rsidRPr="00AC545A">
        <w:rPr>
          <w:rFonts w:cs="Kalimati" w:hint="cs"/>
          <w:color w:val="0D0D0D" w:themeColor="text1" w:themeTint="F2"/>
          <w:sz w:val="24"/>
          <w:szCs w:val="24"/>
          <w:cs/>
        </w:rPr>
        <w:t xml:space="preserve">प्रवर्द्धन गर्न </w:t>
      </w:r>
      <w:r w:rsidRPr="00AC545A">
        <w:rPr>
          <w:rFonts w:cs="Kalimati" w:hint="cs"/>
          <w:color w:val="0D0D0D" w:themeColor="text1" w:themeTint="F2"/>
          <w:sz w:val="24"/>
          <w:szCs w:val="24"/>
          <w:cs/>
        </w:rPr>
        <w:lastRenderedPageBreak/>
        <w:t xml:space="preserve">डिजिटल अभिलेखीकरण </w:t>
      </w:r>
      <w:r w:rsidR="0074326D" w:rsidRPr="00AC545A">
        <w:rPr>
          <w:rFonts w:cs="Kalimati" w:hint="cs"/>
          <w:color w:val="0D0D0D" w:themeColor="text1" w:themeTint="F2"/>
          <w:sz w:val="24"/>
          <w:szCs w:val="24"/>
          <w:cs/>
        </w:rPr>
        <w:t>कार्यका लागि आ</w:t>
      </w:r>
      <w:r w:rsidRPr="00AC545A">
        <w:rPr>
          <w:rFonts w:cs="Kalimati" w:hint="cs"/>
          <w:color w:val="0D0D0D" w:themeColor="text1" w:themeTint="F2"/>
          <w:sz w:val="24"/>
          <w:szCs w:val="24"/>
          <w:cs/>
        </w:rPr>
        <w:t>वश्यक वजेट विनियोजन गर</w:t>
      </w:r>
      <w:r w:rsidR="00524779" w:rsidRPr="00AC545A">
        <w:rPr>
          <w:rFonts w:cs="Kalimati" w:hint="cs"/>
          <w:color w:val="0D0D0D" w:themeColor="text1" w:themeTint="F2"/>
          <w:sz w:val="24"/>
          <w:szCs w:val="24"/>
          <w:cs/>
        </w:rPr>
        <w:t xml:space="preserve">ेको </w:t>
      </w:r>
      <w:r w:rsidRPr="00AC545A">
        <w:rPr>
          <w:rFonts w:cs="Kalimati" w:hint="cs"/>
          <w:color w:val="0D0D0D" w:themeColor="text1" w:themeTint="F2"/>
          <w:sz w:val="24"/>
          <w:szCs w:val="24"/>
          <w:cs/>
        </w:rPr>
        <w:t>छ</w:t>
      </w:r>
      <w:r w:rsidR="00524779"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 </w:t>
      </w:r>
      <w:r w:rsidR="00983DF0" w:rsidRPr="00AC545A">
        <w:rPr>
          <w:rFonts w:cs="Kalimati" w:hint="cs"/>
          <w:color w:val="0D0D0D" w:themeColor="text1" w:themeTint="F2"/>
          <w:sz w:val="24"/>
          <w:szCs w:val="24"/>
          <w:cs/>
        </w:rPr>
        <w:t>आरोग्य पर्यटन प्रवर्द्धनको लागि विभिन्न पर्यटकीय तथा पर्यावरणीय</w:t>
      </w:r>
      <w:r w:rsidR="00C047CC" w:rsidRPr="00AC545A">
        <w:rPr>
          <w:rFonts w:cs="Kalimati" w:hint="cs"/>
          <w:color w:val="0D0D0D" w:themeColor="text1" w:themeTint="F2"/>
          <w:sz w:val="24"/>
          <w:szCs w:val="24"/>
          <w:cs/>
        </w:rPr>
        <w:t xml:space="preserve"> रुपले</w:t>
      </w:r>
      <w:r w:rsidR="00983DF0" w:rsidRPr="00AC545A">
        <w:rPr>
          <w:rFonts w:cs="Kalimati" w:hint="cs"/>
          <w:color w:val="0D0D0D" w:themeColor="text1" w:themeTint="F2"/>
          <w:sz w:val="24"/>
          <w:szCs w:val="24"/>
          <w:cs/>
        </w:rPr>
        <w:t xml:space="preserve"> उपयुक्त क्षेत्रमा बजेट विनियोजन गरेको छु।</w:t>
      </w:r>
    </w:p>
    <w:p w14:paraId="106C9685" w14:textId="4A496B40"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प्रदेशभित्रका मौलिक भाषा</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भेषभुषा</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धर्म</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संस्कार</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संस्कृति</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कला</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साहित्य</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सङ्गीत</w:t>
      </w:r>
      <w:r w:rsidR="00106344" w:rsidRPr="00AC545A">
        <w:rPr>
          <w:rFonts w:cs="Kalimati" w:hint="cs"/>
          <w:color w:val="0D0D0D" w:themeColor="text1" w:themeTint="F2"/>
          <w:sz w:val="24"/>
          <w:szCs w:val="24"/>
          <w:cs/>
        </w:rPr>
        <w:t xml:space="preserve">को </w:t>
      </w:r>
      <w:r w:rsidRPr="00AC545A">
        <w:rPr>
          <w:rFonts w:cs="Kalimati" w:hint="cs"/>
          <w:color w:val="0D0D0D" w:themeColor="text1" w:themeTint="F2"/>
          <w:sz w:val="24"/>
          <w:szCs w:val="24"/>
          <w:cs/>
        </w:rPr>
        <w:t>संरक्षण</w:t>
      </w:r>
      <w:r w:rsidRPr="00AC545A">
        <w:rPr>
          <w:rFonts w:cs="Kalimati" w:hint="cs"/>
          <w:color w:val="0D0D0D" w:themeColor="text1" w:themeTint="F2"/>
          <w:sz w:val="24"/>
          <w:szCs w:val="24"/>
        </w:rPr>
        <w:t xml:space="preserve">, </w:t>
      </w:r>
      <w:r w:rsidR="00D10E18"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प्रवर्धन र पुस्तान्तरण गर्न लुम्बिनी प्रज्ञा प्रतिष्ठान गठन</w:t>
      </w:r>
      <w:r w:rsidR="00A049DE"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कार्य</w:t>
      </w:r>
      <w:r w:rsidR="00A049DE" w:rsidRPr="00AC545A">
        <w:rPr>
          <w:rFonts w:cs="Kalimati" w:hint="cs"/>
          <w:color w:val="0D0D0D" w:themeColor="text1" w:themeTint="F2"/>
          <w:sz w:val="24"/>
          <w:szCs w:val="24"/>
          <w:cs/>
        </w:rPr>
        <w:t xml:space="preserve"> </w:t>
      </w:r>
      <w:r w:rsidRPr="00AC545A">
        <w:rPr>
          <w:rFonts w:cs="Kalimati" w:hint="cs"/>
          <w:color w:val="0D0D0D" w:themeColor="text1" w:themeTint="F2"/>
          <w:sz w:val="24"/>
          <w:szCs w:val="24"/>
          <w:cs/>
        </w:rPr>
        <w:t>अगाड</w:t>
      </w:r>
      <w:r w:rsidR="00A049DE" w:rsidRPr="00AC545A">
        <w:rPr>
          <w:rFonts w:cs="Kalimati" w:hint="cs"/>
          <w:color w:val="0D0D0D" w:themeColor="text1" w:themeTint="F2"/>
          <w:sz w:val="24"/>
          <w:szCs w:val="24"/>
          <w:cs/>
        </w:rPr>
        <w:t>ि</w:t>
      </w:r>
      <w:r w:rsidRPr="00AC545A">
        <w:rPr>
          <w:rFonts w:cs="Kalimati" w:hint="cs"/>
          <w:color w:val="0D0D0D" w:themeColor="text1" w:themeTint="F2"/>
          <w:sz w:val="24"/>
          <w:szCs w:val="24"/>
          <w:cs/>
        </w:rPr>
        <w:t xml:space="preserve"> वढाइनेछ।</w:t>
      </w:r>
    </w:p>
    <w:p w14:paraId="2903EF69" w14:textId="67E288CE" w:rsidR="002408DE" w:rsidRPr="00B50A80" w:rsidRDefault="002408DE"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B50A80">
        <w:rPr>
          <w:rFonts w:cs="Kalimati" w:hint="cs"/>
          <w:color w:val="0D0D0D" w:themeColor="text1" w:themeTint="F2"/>
          <w:sz w:val="24"/>
          <w:szCs w:val="24"/>
          <w:cs/>
        </w:rPr>
        <w:t>अर्घाखाँची जिल्लाको सन्धिखर्क नगरपालिकास्थित ऐतिहासिक</w:t>
      </w:r>
      <w:r w:rsidRPr="00B50A80">
        <w:rPr>
          <w:rFonts w:cs="Kalimati"/>
          <w:color w:val="0D0D0D" w:themeColor="text1" w:themeTint="F2"/>
          <w:sz w:val="24"/>
          <w:szCs w:val="24"/>
        </w:rPr>
        <w:t xml:space="preserve">, </w:t>
      </w:r>
      <w:r w:rsidRPr="00B50A80">
        <w:rPr>
          <w:rFonts w:cs="Kalimati" w:hint="cs"/>
          <w:color w:val="0D0D0D" w:themeColor="text1" w:themeTint="F2"/>
          <w:sz w:val="24"/>
          <w:szCs w:val="24"/>
          <w:cs/>
        </w:rPr>
        <w:t>धार्मिक तथा पुरातात्विक महत्वको अर्घा दरबारमा साँस्कृतिक संग्रहालय स्थापनाको लागि आवश्यक बजेट विनियोजन गरेको छु ।</w:t>
      </w:r>
    </w:p>
    <w:p w14:paraId="6985CF9B" w14:textId="49059725"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दंगीशरण राजाको इतिहास संरक्षण र प्रवर्द्धनको लागि सुकौरा पर्यटकीय स्थलको पूर्वाधार निर्माण र थारु सङ्ग्रहालय निर्माणको लागि रु </w:t>
      </w:r>
      <w:r w:rsidRPr="00F73CC0">
        <w:rPr>
          <w:rFonts w:cs="Kalimati" w:hint="cs"/>
          <w:color w:val="0D0D0D" w:themeColor="text1" w:themeTint="F2"/>
          <w:sz w:val="24"/>
          <w:szCs w:val="24"/>
          <w:cs/>
        </w:rPr>
        <w:t>४ करोड</w:t>
      </w:r>
      <w:r w:rsidRPr="00AC545A">
        <w:rPr>
          <w:rFonts w:cs="Kalimati" w:hint="cs"/>
          <w:color w:val="0D0D0D" w:themeColor="text1" w:themeTint="F2"/>
          <w:sz w:val="24"/>
          <w:szCs w:val="24"/>
          <w:cs/>
        </w:rPr>
        <w:t xml:space="preserve"> विनियोजन गरेको छु।</w:t>
      </w:r>
    </w:p>
    <w:p w14:paraId="4D7A6DBC" w14:textId="3B9137F7"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पर्यटन क्षेत्रमा ठूला पूर्वाधार निर्माण गर्न प्याराडाइज वोटानीकल पार्क</w:t>
      </w:r>
      <w:r w:rsidR="00983DF0"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घोराही दा</w:t>
      </w:r>
      <w:r w:rsidR="00983DF0" w:rsidRPr="00AC545A">
        <w:rPr>
          <w:rFonts w:cs="Kalimati" w:hint="cs"/>
          <w:color w:val="0D0D0D" w:themeColor="text1" w:themeTint="F2"/>
          <w:sz w:val="24"/>
          <w:szCs w:val="24"/>
          <w:cs/>
        </w:rPr>
        <w:t>ङ</w:t>
      </w:r>
      <w:r w:rsidRPr="00AC545A">
        <w:rPr>
          <w:rFonts w:cs="Kalimati" w:hint="cs"/>
          <w:color w:val="0D0D0D" w:themeColor="text1" w:themeTint="F2"/>
          <w:sz w:val="24"/>
          <w:szCs w:val="24"/>
          <w:cs/>
        </w:rPr>
        <w:t xml:space="preserve"> र फुटाहा ताल पर्यटकीय क्षेत्र प्रवर्द्धनको लागि रू ११ करोड विनियोजन गरेको छु।</w:t>
      </w:r>
    </w:p>
    <w:p w14:paraId="6CD0ABDF" w14:textId="77777777"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 xml:space="preserve">रामेश्वरम् शालग्राम मन्दिरको पूर्वाधार विकास मार्फत रुरुक्षेत्रमा पर्यटन प्रवर्द्धन गरी पर्यटन क्षेत्रलाई प्रदेशको आर्थिक सम्वाहकको रुपमा विकास गर्न रु २ करोड २० लाख विनियोजन गरेको छु। </w:t>
      </w:r>
    </w:p>
    <w:p w14:paraId="1C5E7D67" w14:textId="138F9CED" w:rsidR="00C60032" w:rsidRPr="00AC545A" w:rsidRDefault="00C6003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lastRenderedPageBreak/>
        <w:t>पर्यटकीय पूर्वाधार तथा संस्कृति प्रवर्द्धन अन्तर्गत विगत वर्षमा निर्माण शुरु भ</w:t>
      </w:r>
      <w:r w:rsidR="00983DF0" w:rsidRPr="00AC545A">
        <w:rPr>
          <w:rFonts w:cs="Kalimati" w:hint="cs"/>
          <w:color w:val="0D0D0D" w:themeColor="text1" w:themeTint="F2"/>
          <w:sz w:val="24"/>
          <w:szCs w:val="24"/>
          <w:cs/>
        </w:rPr>
        <w:t>ई</w:t>
      </w:r>
      <w:r w:rsidRPr="00AC545A">
        <w:rPr>
          <w:rFonts w:cs="Kalimati" w:hint="cs"/>
          <w:color w:val="0D0D0D" w:themeColor="text1" w:themeTint="F2"/>
          <w:sz w:val="24"/>
          <w:szCs w:val="24"/>
          <w:cs/>
        </w:rPr>
        <w:t xml:space="preserve"> सम्पन्न हुन नसकेका </w:t>
      </w:r>
      <w:r w:rsidR="00983DF0" w:rsidRPr="00AC545A">
        <w:rPr>
          <w:rFonts w:cs="Kalimati" w:hint="cs"/>
          <w:color w:val="0D0D0D" w:themeColor="text1" w:themeTint="F2"/>
          <w:sz w:val="24"/>
          <w:szCs w:val="24"/>
          <w:cs/>
        </w:rPr>
        <w:t xml:space="preserve">अधुरा </w:t>
      </w:r>
      <w:r w:rsidRPr="00AC545A">
        <w:rPr>
          <w:rFonts w:cs="Kalimati" w:hint="cs"/>
          <w:color w:val="0D0D0D" w:themeColor="text1" w:themeTint="F2"/>
          <w:sz w:val="24"/>
          <w:szCs w:val="24"/>
          <w:cs/>
        </w:rPr>
        <w:t>योजनाहरू सम्पन्न गर्नको लागि रू २० करोड विनियोजन गरेको छु।</w:t>
      </w:r>
    </w:p>
    <w:p w14:paraId="19E5182C" w14:textId="6F7839E7" w:rsidR="007D27EB" w:rsidRPr="00AC545A" w:rsidRDefault="007D27E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प्रसिद्ध धार्मिक स्थल सुपादेउराली देखि स्वर्गद्वारीसम्मको पर्यटकीय मार्ग स्तरोन्नतिका लागि आवश्यक बजेट विनियोजन गरेको छु। साथै रिडीको ऋषिकेशव धाम</w:t>
      </w:r>
      <w:r w:rsidR="00E94301" w:rsidRPr="00AC545A">
        <w:rPr>
          <w:rFonts w:cs="Kalimati" w:hint="cs"/>
          <w:color w:val="0D0D0D" w:themeColor="text1" w:themeTint="F2"/>
          <w:sz w:val="24"/>
          <w:szCs w:val="24"/>
          <w:cs/>
        </w:rPr>
        <w:t>को साँस्कृतिक प्रवर्धन गर्न महास्नान कार्यक्रमका साथै</w:t>
      </w:r>
      <w:r w:rsidRPr="00AC545A">
        <w:rPr>
          <w:rFonts w:cs="Kalimati" w:hint="cs"/>
          <w:color w:val="0D0D0D" w:themeColor="text1" w:themeTint="F2"/>
          <w:sz w:val="24"/>
          <w:szCs w:val="24"/>
          <w:cs/>
        </w:rPr>
        <w:t xml:space="preserve"> रुरु रेसुङ्गा धार्मिक पर्यटकीय मार्गको स्तरोन्नतिका लागि आवश्यक व्यवस्था मिलाएको छु।</w:t>
      </w:r>
    </w:p>
    <w:p w14:paraId="414A3120" w14:textId="6DEA1CC4" w:rsidR="00B7358C" w:rsidRPr="00AC545A" w:rsidRDefault="00D852DD"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F252C5">
        <w:rPr>
          <w:rFonts w:cs="Kalimati" w:hint="cs"/>
          <w:color w:val="0D0D0D" w:themeColor="text1" w:themeTint="F2"/>
          <w:sz w:val="24"/>
          <w:szCs w:val="24"/>
          <w:cs/>
        </w:rPr>
        <w:t>ब्याक टु नेचर र ब्याक टु कल्चर</w:t>
      </w:r>
      <w:r w:rsidRPr="00AC545A">
        <w:rPr>
          <w:rFonts w:cs="Kalimati" w:hint="cs"/>
          <w:color w:val="0D0D0D" w:themeColor="text1" w:themeTint="F2"/>
          <w:sz w:val="24"/>
          <w:szCs w:val="24"/>
          <w:cs/>
        </w:rPr>
        <w:t xml:space="preserve"> अभियान सञ्चालन गरी </w:t>
      </w:r>
      <w:r w:rsidR="00A33770" w:rsidRPr="00AC545A">
        <w:rPr>
          <w:rFonts w:cs="Kalimati" w:hint="cs"/>
          <w:color w:val="0D0D0D" w:themeColor="text1" w:themeTint="F2"/>
          <w:sz w:val="24"/>
          <w:szCs w:val="24"/>
          <w:cs/>
        </w:rPr>
        <w:t>आन्तरिक पर्यटन प्रर्व</w:t>
      </w:r>
      <w:r w:rsidR="00787564" w:rsidRPr="00AC545A">
        <w:rPr>
          <w:rFonts w:cs="Kalimati" w:hint="cs"/>
          <w:color w:val="0D0D0D" w:themeColor="text1" w:themeTint="F2"/>
          <w:sz w:val="24"/>
          <w:szCs w:val="24"/>
          <w:cs/>
        </w:rPr>
        <w:t>ध</w:t>
      </w:r>
      <w:r w:rsidR="00A33770" w:rsidRPr="00AC545A">
        <w:rPr>
          <w:rFonts w:cs="Kalimati" w:hint="cs"/>
          <w:color w:val="0D0D0D" w:themeColor="text1" w:themeTint="F2"/>
          <w:sz w:val="24"/>
          <w:szCs w:val="24"/>
          <w:cs/>
        </w:rPr>
        <w:t xml:space="preserve">न गर्न </w:t>
      </w:r>
      <w:r w:rsidR="00B7358C" w:rsidRPr="00AC545A">
        <w:rPr>
          <w:rFonts w:cs="Kalimati" w:hint="cs"/>
          <w:color w:val="0D0D0D" w:themeColor="text1" w:themeTint="F2"/>
          <w:sz w:val="24"/>
          <w:szCs w:val="24"/>
          <w:cs/>
        </w:rPr>
        <w:t>स्थानीय समुदायको रैथाने खाना</w:t>
      </w:r>
      <w:r w:rsidR="00B7358C" w:rsidRPr="00AC545A">
        <w:rPr>
          <w:rFonts w:cs="Kalimati" w:hint="cs"/>
          <w:color w:val="0D0D0D" w:themeColor="text1" w:themeTint="F2"/>
          <w:sz w:val="24"/>
          <w:szCs w:val="24"/>
        </w:rPr>
        <w:t xml:space="preserve">, </w:t>
      </w:r>
      <w:r w:rsidR="00B7358C" w:rsidRPr="00AC545A">
        <w:rPr>
          <w:rFonts w:cs="Kalimati" w:hint="cs"/>
          <w:color w:val="0D0D0D" w:themeColor="text1" w:themeTint="F2"/>
          <w:sz w:val="24"/>
          <w:szCs w:val="24"/>
          <w:cs/>
        </w:rPr>
        <w:t>लोक संगित र नृत्य</w:t>
      </w:r>
      <w:r w:rsidR="00787564" w:rsidRPr="00AC545A">
        <w:rPr>
          <w:rFonts w:cs="Kalimati" w:hint="cs"/>
          <w:color w:val="0D0D0D" w:themeColor="text1" w:themeTint="F2"/>
          <w:sz w:val="24"/>
          <w:szCs w:val="24"/>
          <w:cs/>
        </w:rPr>
        <w:t xml:space="preserve"> जस्ता</w:t>
      </w:r>
      <w:r w:rsidR="00FF4275" w:rsidRPr="00AC545A">
        <w:rPr>
          <w:rFonts w:cs="Kalimati" w:hint="cs"/>
          <w:color w:val="0D0D0D" w:themeColor="text1" w:themeTint="F2"/>
          <w:sz w:val="24"/>
          <w:szCs w:val="24"/>
          <w:cs/>
        </w:rPr>
        <w:t xml:space="preserve"> मौलिक</w:t>
      </w:r>
      <w:r w:rsidR="00AC4467" w:rsidRPr="00AC545A">
        <w:rPr>
          <w:rFonts w:cs="Kalimati" w:hint="cs"/>
          <w:color w:val="0D0D0D" w:themeColor="text1" w:themeTint="F2"/>
          <w:sz w:val="24"/>
          <w:szCs w:val="24"/>
          <w:cs/>
        </w:rPr>
        <w:t xml:space="preserve"> </w:t>
      </w:r>
      <w:r w:rsidR="007C00A4" w:rsidRPr="00AC545A">
        <w:rPr>
          <w:rFonts w:cs="Kalimati" w:hint="cs"/>
          <w:color w:val="0D0D0D" w:themeColor="text1" w:themeTint="F2"/>
          <w:sz w:val="24"/>
          <w:szCs w:val="24"/>
          <w:cs/>
        </w:rPr>
        <w:t xml:space="preserve">परम्परा र </w:t>
      </w:r>
      <w:r w:rsidR="00B7358C" w:rsidRPr="00AC545A">
        <w:rPr>
          <w:rFonts w:cs="Kalimati" w:hint="cs"/>
          <w:color w:val="0D0D0D" w:themeColor="text1" w:themeTint="F2"/>
          <w:sz w:val="24"/>
          <w:szCs w:val="24"/>
          <w:cs/>
        </w:rPr>
        <w:t xml:space="preserve">संस्कृतिको </w:t>
      </w:r>
      <w:r w:rsidR="00487858" w:rsidRPr="00AC545A">
        <w:rPr>
          <w:rFonts w:cs="Kalimati" w:hint="cs"/>
          <w:color w:val="0D0D0D" w:themeColor="text1" w:themeTint="F2"/>
          <w:sz w:val="24"/>
          <w:szCs w:val="24"/>
          <w:cs/>
        </w:rPr>
        <w:t xml:space="preserve">संरक्षण तथा </w:t>
      </w:r>
      <w:r w:rsidR="00B7358C" w:rsidRPr="00AC545A">
        <w:rPr>
          <w:rFonts w:cs="Kalimati" w:hint="cs"/>
          <w:color w:val="0D0D0D" w:themeColor="text1" w:themeTint="F2"/>
          <w:sz w:val="24"/>
          <w:szCs w:val="24"/>
          <w:cs/>
        </w:rPr>
        <w:t>पुस्तान्तरण</w:t>
      </w:r>
      <w:r w:rsidR="00487858" w:rsidRPr="00AC545A">
        <w:rPr>
          <w:rFonts w:cs="Kalimati" w:hint="cs"/>
          <w:color w:val="0D0D0D" w:themeColor="text1" w:themeTint="F2"/>
          <w:sz w:val="24"/>
          <w:szCs w:val="24"/>
          <w:cs/>
        </w:rPr>
        <w:t xml:space="preserve"> </w:t>
      </w:r>
      <w:r w:rsidR="00B7358C" w:rsidRPr="00AC545A">
        <w:rPr>
          <w:rFonts w:cs="Kalimati" w:hint="cs"/>
          <w:color w:val="0D0D0D" w:themeColor="text1" w:themeTint="F2"/>
          <w:sz w:val="24"/>
          <w:szCs w:val="24"/>
          <w:cs/>
        </w:rPr>
        <w:t>मार्फत प्राकृतिक जीवनशैलीको अवलम्वन</w:t>
      </w:r>
      <w:r w:rsidR="00C70AF0" w:rsidRPr="00AC545A">
        <w:rPr>
          <w:rFonts w:cs="Kalimati" w:hint="cs"/>
          <w:color w:val="0D0D0D" w:themeColor="text1" w:themeTint="F2"/>
          <w:sz w:val="24"/>
          <w:szCs w:val="24"/>
          <w:cs/>
        </w:rPr>
        <w:t xml:space="preserve">का लागि </w:t>
      </w:r>
      <w:r w:rsidR="00B7358C" w:rsidRPr="00AC545A">
        <w:rPr>
          <w:rFonts w:cs="Kalimati" w:hint="cs"/>
          <w:color w:val="0D0D0D" w:themeColor="text1" w:themeTint="F2"/>
          <w:sz w:val="24"/>
          <w:szCs w:val="24"/>
          <w:cs/>
        </w:rPr>
        <w:t>पदमार्ग निर्माण</w:t>
      </w:r>
      <w:r w:rsidR="004D1665" w:rsidRPr="00AC545A">
        <w:rPr>
          <w:rFonts w:cs="Kalimati"/>
          <w:color w:val="0D0D0D" w:themeColor="text1" w:themeTint="F2"/>
          <w:sz w:val="24"/>
          <w:szCs w:val="24"/>
        </w:rPr>
        <w:t>,</w:t>
      </w:r>
      <w:r w:rsidR="00B7358C" w:rsidRPr="00AC545A">
        <w:rPr>
          <w:rFonts w:cs="Kalimati" w:hint="cs"/>
          <w:color w:val="0D0D0D" w:themeColor="text1" w:themeTint="F2"/>
          <w:sz w:val="24"/>
          <w:szCs w:val="24"/>
          <w:cs/>
        </w:rPr>
        <w:t xml:space="preserve"> घरवास संस्कृति (होमस्टे) प्रवर्द्धन गर्ने</w:t>
      </w:r>
      <w:r w:rsidR="00120819" w:rsidRPr="00AC545A">
        <w:rPr>
          <w:rFonts w:cs="Kalimati" w:hint="cs"/>
          <w:color w:val="0D0D0D" w:themeColor="text1" w:themeTint="F2"/>
          <w:sz w:val="24"/>
          <w:szCs w:val="24"/>
          <w:cs/>
        </w:rPr>
        <w:t xml:space="preserve"> </w:t>
      </w:r>
      <w:r w:rsidR="00B7358C" w:rsidRPr="00AC545A">
        <w:rPr>
          <w:rFonts w:cs="Kalimati" w:hint="cs"/>
          <w:color w:val="0D0D0D" w:themeColor="text1" w:themeTint="F2"/>
          <w:sz w:val="24"/>
          <w:szCs w:val="24"/>
          <w:cs/>
        </w:rPr>
        <w:t>कार्यला</w:t>
      </w:r>
      <w:r w:rsidR="00D949A4" w:rsidRPr="00AC545A">
        <w:rPr>
          <w:rFonts w:cs="Kalimati" w:hint="cs"/>
          <w:color w:val="0D0D0D" w:themeColor="text1" w:themeTint="F2"/>
          <w:sz w:val="24"/>
          <w:szCs w:val="24"/>
          <w:cs/>
        </w:rPr>
        <w:t>ई</w:t>
      </w:r>
      <w:r w:rsidR="00B7358C" w:rsidRPr="00AC545A">
        <w:rPr>
          <w:rFonts w:cs="Kalimati" w:hint="cs"/>
          <w:color w:val="0D0D0D" w:themeColor="text1" w:themeTint="F2"/>
          <w:sz w:val="24"/>
          <w:szCs w:val="24"/>
          <w:cs/>
        </w:rPr>
        <w:t xml:space="preserve"> निरन्तरता दिएको छ</w:t>
      </w:r>
      <w:r w:rsidR="00CB3F67" w:rsidRPr="00AC545A">
        <w:rPr>
          <w:rFonts w:cs="Kalimati" w:hint="cs"/>
          <w:color w:val="0D0D0D" w:themeColor="text1" w:themeTint="F2"/>
          <w:sz w:val="24"/>
          <w:szCs w:val="24"/>
          <w:cs/>
        </w:rPr>
        <w:t>ु।</w:t>
      </w:r>
    </w:p>
    <w:p w14:paraId="66CAF68C" w14:textId="0139D263" w:rsidR="007F7A40" w:rsidRDefault="007F7A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गौतम वुद्धको जन्मस्थल लुम्विनीला</w:t>
      </w:r>
      <w:r w:rsidR="007B3218" w:rsidRPr="00AC545A">
        <w:rPr>
          <w:rFonts w:cs="Kalimati" w:hint="cs"/>
          <w:color w:val="0D0D0D" w:themeColor="text1" w:themeTint="F2"/>
          <w:sz w:val="24"/>
          <w:szCs w:val="24"/>
          <w:cs/>
        </w:rPr>
        <w:t>ई</w:t>
      </w:r>
      <w:r w:rsidRPr="00AC545A">
        <w:rPr>
          <w:rFonts w:cs="Kalimati" w:hint="cs"/>
          <w:color w:val="0D0D0D" w:themeColor="text1" w:themeTint="F2"/>
          <w:sz w:val="24"/>
          <w:szCs w:val="24"/>
          <w:cs/>
        </w:rPr>
        <w:t xml:space="preserve"> </w:t>
      </w:r>
      <w:r w:rsidR="006F623C" w:rsidRPr="00AC545A">
        <w:rPr>
          <w:rFonts w:cs="Kalimati" w:hint="cs"/>
          <w:color w:val="0D0D0D" w:themeColor="text1" w:themeTint="F2"/>
          <w:sz w:val="24"/>
          <w:szCs w:val="24"/>
          <w:cs/>
        </w:rPr>
        <w:t>आरोग्य</w:t>
      </w:r>
      <w:r w:rsidR="007B3218" w:rsidRPr="00AC545A">
        <w:rPr>
          <w:rFonts w:cs="Kalimati"/>
          <w:color w:val="0D0D0D" w:themeColor="text1" w:themeTint="F2"/>
          <w:sz w:val="24"/>
          <w:szCs w:val="24"/>
        </w:rPr>
        <w:t xml:space="preserve"> </w:t>
      </w:r>
      <w:r w:rsidR="006F623C" w:rsidRPr="00AC545A">
        <w:rPr>
          <w:rFonts w:cs="Kalimati" w:hint="cs"/>
          <w:color w:val="0D0D0D" w:themeColor="text1" w:themeTint="F2"/>
          <w:sz w:val="24"/>
          <w:szCs w:val="24"/>
          <w:cs/>
        </w:rPr>
        <w:t>स्थलको रुपमा समेत विकास गरी</w:t>
      </w:r>
      <w:r w:rsidRPr="00AC545A">
        <w:rPr>
          <w:rFonts w:cs="Kalimati" w:hint="cs"/>
          <w:color w:val="0D0D0D" w:themeColor="text1" w:themeTint="F2"/>
          <w:sz w:val="24"/>
          <w:szCs w:val="24"/>
          <w:cs/>
        </w:rPr>
        <w:t xml:space="preserve"> अन्तर्राष्ट्रियस्तरमा प्रवर्द्धन गर्न </w:t>
      </w:r>
      <w:r w:rsidR="002B4A06">
        <w:rPr>
          <w:rFonts w:cs="Kalimati" w:hint="cs"/>
          <w:color w:val="0D0D0D" w:themeColor="text1" w:themeTint="F2"/>
          <w:sz w:val="24"/>
          <w:szCs w:val="24"/>
          <w:cs/>
        </w:rPr>
        <w:t xml:space="preserve">नेपाल सरकार, </w:t>
      </w:r>
      <w:r w:rsidRPr="00AC545A">
        <w:rPr>
          <w:rFonts w:cs="Kalimati" w:hint="cs"/>
          <w:color w:val="0D0D0D" w:themeColor="text1" w:themeTint="F2"/>
          <w:sz w:val="24"/>
          <w:szCs w:val="24"/>
          <w:cs/>
        </w:rPr>
        <w:t>लुम्विनी विकास कोष</w:t>
      </w:r>
      <w:r w:rsidR="002D62C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स्थानीय तह तथा सरोकारवाला</w:t>
      </w:r>
      <w:r w:rsidR="006F623C" w:rsidRPr="00AC545A">
        <w:rPr>
          <w:rFonts w:cs="Kalimati" w:hint="cs"/>
          <w:color w:val="0D0D0D" w:themeColor="text1" w:themeTint="F2"/>
          <w:sz w:val="24"/>
          <w:szCs w:val="24"/>
          <w:cs/>
        </w:rPr>
        <w:t>हरु</w:t>
      </w:r>
      <w:r w:rsidR="002D62C2" w:rsidRPr="00AC545A">
        <w:rPr>
          <w:rFonts w:cs="Kalimati" w:hint="cs"/>
          <w:color w:val="0D0D0D" w:themeColor="text1" w:themeTint="F2"/>
          <w:sz w:val="24"/>
          <w:szCs w:val="24"/>
          <w:cs/>
        </w:rPr>
        <w:t>सँग</w:t>
      </w:r>
      <w:r w:rsidR="006F623C" w:rsidRPr="00AC545A">
        <w:rPr>
          <w:rFonts w:cs="Kalimati" w:hint="cs"/>
          <w:color w:val="0D0D0D" w:themeColor="text1" w:themeTint="F2"/>
          <w:sz w:val="24"/>
          <w:szCs w:val="24"/>
          <w:cs/>
        </w:rPr>
        <w:t xml:space="preserve"> </w:t>
      </w:r>
      <w:r w:rsidR="002B4A06">
        <w:rPr>
          <w:rFonts w:cs="Kalimati" w:hint="cs"/>
          <w:color w:val="0D0D0D" w:themeColor="text1" w:themeTint="F2"/>
          <w:sz w:val="24"/>
          <w:szCs w:val="24"/>
          <w:cs/>
        </w:rPr>
        <w:t xml:space="preserve">सहकार्य </w:t>
      </w:r>
      <w:r w:rsidR="002D62C2" w:rsidRPr="00AC545A">
        <w:rPr>
          <w:rFonts w:cs="Kalimati" w:hint="cs"/>
          <w:color w:val="0D0D0D" w:themeColor="text1" w:themeTint="F2"/>
          <w:sz w:val="24"/>
          <w:szCs w:val="24"/>
          <w:cs/>
        </w:rPr>
        <w:t>गरिनेछ।</w:t>
      </w:r>
    </w:p>
    <w:p w14:paraId="78405BC3" w14:textId="2879423F" w:rsidR="007001C1" w:rsidRPr="00AC545A" w:rsidRDefault="007001C1" w:rsidP="00F252C5">
      <w:pPr>
        <w:pStyle w:val="ListParagraph"/>
        <w:numPr>
          <w:ilvl w:val="0"/>
          <w:numId w:val="7"/>
        </w:numPr>
        <w:spacing w:after="0" w:line="360" w:lineRule="auto"/>
        <w:ind w:left="900" w:hanging="540"/>
        <w:jc w:val="both"/>
        <w:rPr>
          <w:rFonts w:cs="Kalimati"/>
          <w:color w:val="0D0D0D" w:themeColor="text1" w:themeTint="F2"/>
          <w:sz w:val="24"/>
          <w:szCs w:val="24"/>
        </w:rPr>
      </w:pPr>
      <w:r>
        <w:rPr>
          <w:rFonts w:cs="Kalimati" w:hint="cs"/>
          <w:color w:val="0D0D0D" w:themeColor="text1" w:themeTint="F2"/>
          <w:sz w:val="24"/>
          <w:szCs w:val="24"/>
          <w:cs/>
        </w:rPr>
        <w:t xml:space="preserve">छोडीएका चौपाया गाई गोरुको व्यवस्थापन तथा पशु अधिकार संरक्षणका लागि कपिलवस्तु जिल्लाको बाणगंगा नगरपालिकामा रहेको मधुवन गौशालाको लागि </w:t>
      </w:r>
      <w:r w:rsidR="009F3F60">
        <w:rPr>
          <w:rFonts w:cs="Kalimati" w:hint="cs"/>
          <w:color w:val="0D0D0D" w:themeColor="text1" w:themeTint="F2"/>
          <w:sz w:val="24"/>
          <w:szCs w:val="24"/>
          <w:cs/>
        </w:rPr>
        <w:t xml:space="preserve">रु. ७५ लाख विनियोजन </w:t>
      </w:r>
      <w:r>
        <w:rPr>
          <w:rFonts w:cs="Kalimati" w:hint="cs"/>
          <w:color w:val="0D0D0D" w:themeColor="text1" w:themeTint="F2"/>
          <w:sz w:val="24"/>
          <w:szCs w:val="24"/>
          <w:cs/>
        </w:rPr>
        <w:t>गरेको छु।</w:t>
      </w:r>
    </w:p>
    <w:p w14:paraId="31B70EE7" w14:textId="2823E362" w:rsidR="00973929" w:rsidRPr="00F252C5" w:rsidRDefault="0028102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lastRenderedPageBreak/>
        <w:t>प्रदेशमा रहेका सहिद पार्क</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जेष्ठ नागरिक पार्क</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पदमार्ग</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संग्रहालय</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धर्मशाला</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गुम्बा</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पोखरी</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ताल</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गुफा</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मन्दिर</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मस्जिद</w:t>
      </w:r>
      <w:r w:rsidR="009C6EA2"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मदरसा तथा मनोरम उद्यानहरुको संरक्षण</w:t>
      </w:r>
      <w:r w:rsidR="009C6EA2" w:rsidRPr="00AC545A">
        <w:rPr>
          <w:rFonts w:cs="Kalimati" w:hint="cs"/>
          <w:color w:val="0D0D0D" w:themeColor="text1" w:themeTint="F2"/>
          <w:sz w:val="24"/>
          <w:szCs w:val="24"/>
          <w:cs/>
        </w:rPr>
        <w:t xml:space="preserve"> र सम्वर्धनका लागि रु ४० करोड विनियोजन गरेको छु।</w:t>
      </w:r>
    </w:p>
    <w:p w14:paraId="01E42EF1" w14:textId="29F1F3F2" w:rsidR="00773EC6" w:rsidRPr="00AC545A" w:rsidRDefault="00773EC6"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उद्योग</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पर्यटन तथा यातायात मन्त्रालयका लागि रु</w:t>
      </w:r>
      <w:r w:rsidR="00664449" w:rsidRPr="00AC545A">
        <w:rPr>
          <w:rFonts w:cs="Kalimati" w:hint="cs"/>
          <w:color w:val="0D0D0D" w:themeColor="text1" w:themeTint="F2"/>
          <w:sz w:val="24"/>
          <w:szCs w:val="24"/>
          <w:cs/>
        </w:rPr>
        <w:t xml:space="preserve"> १ अर्व ८४ करोड </w:t>
      </w:r>
      <w:r w:rsidRPr="00AC545A">
        <w:rPr>
          <w:rFonts w:cs="Kalimati" w:hint="cs"/>
          <w:color w:val="0D0D0D" w:themeColor="text1" w:themeTint="F2"/>
          <w:sz w:val="24"/>
          <w:szCs w:val="24"/>
          <w:cs/>
        </w:rPr>
        <w:t>विनियोजन गरेको छु।</w:t>
      </w:r>
    </w:p>
    <w:p w14:paraId="7C9C0841" w14:textId="02857DBD" w:rsidR="002C3A9A" w:rsidRPr="00AC545A" w:rsidRDefault="002C3A9A" w:rsidP="00233A6E">
      <w:pPr>
        <w:spacing w:after="0" w:line="360" w:lineRule="auto"/>
        <w:jc w:val="both"/>
        <w:rPr>
          <w:rFonts w:ascii="Arial" w:eastAsia="Times New Roman" w:hAnsi="Arial" w:cs="Kalimati"/>
          <w:color w:val="0D0D0D" w:themeColor="text1" w:themeTint="F2"/>
          <w:kern w:val="0"/>
          <w:sz w:val="24"/>
          <w:szCs w:val="24"/>
          <w:shd w:val="clear" w:color="auto" w:fill="FFFFFF"/>
        </w:rPr>
      </w:pPr>
    </w:p>
    <w:bookmarkEnd w:id="0"/>
    <w:p w14:paraId="4C1233FE" w14:textId="77777777" w:rsidR="00F76CB9" w:rsidRPr="00AC545A" w:rsidRDefault="00F76CB9"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माननीय सभामुख महोदय</w:t>
      </w:r>
      <w:r w:rsidRPr="00AC545A">
        <w:rPr>
          <w:rFonts w:cs="Kalimati"/>
          <w:b/>
          <w:bCs/>
          <w:color w:val="0D0D0D" w:themeColor="text1" w:themeTint="F2"/>
          <w:sz w:val="24"/>
          <w:szCs w:val="24"/>
        </w:rPr>
        <w:t>,</w:t>
      </w:r>
    </w:p>
    <w:p w14:paraId="74F12F9C" w14:textId="3E714B60" w:rsidR="00A835BE" w:rsidRPr="00AC545A" w:rsidRDefault="00234CDA" w:rsidP="00A835BE">
      <w:pPr>
        <w:spacing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शिक्षा</w:t>
      </w:r>
      <w:r w:rsidR="00342400">
        <w:rPr>
          <w:rFonts w:cs="Kalimati" w:hint="cs"/>
          <w:b/>
          <w:bCs/>
          <w:color w:val="0D0D0D" w:themeColor="text1" w:themeTint="F2"/>
          <w:sz w:val="24"/>
          <w:szCs w:val="24"/>
          <w:cs/>
        </w:rPr>
        <w:t xml:space="preserve"> तथा सामाजिक विकास</w:t>
      </w:r>
      <w:r w:rsidR="00A835BE" w:rsidRPr="00AC545A">
        <w:rPr>
          <w:rFonts w:cs="Kalimati"/>
          <w:b/>
          <w:bCs/>
          <w:color w:val="0D0D0D" w:themeColor="text1" w:themeTint="F2"/>
          <w:sz w:val="24"/>
          <w:szCs w:val="24"/>
        </w:rPr>
        <w:t xml:space="preserve"> </w:t>
      </w:r>
    </w:p>
    <w:p w14:paraId="37E16741" w14:textId="434EC4E3"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लुम्बिनी प्रदेशको गौर</w:t>
      </w:r>
      <w:r w:rsidR="005E1918" w:rsidRPr="00AC545A">
        <w:rPr>
          <w:rFonts w:cs="Kalimati" w:hint="cs"/>
          <w:color w:val="0D0D0D" w:themeColor="text1" w:themeTint="F2"/>
          <w:sz w:val="24"/>
          <w:szCs w:val="24"/>
          <w:cs/>
        </w:rPr>
        <w:t>व</w:t>
      </w:r>
      <w:r w:rsidRPr="00AC545A">
        <w:rPr>
          <w:rFonts w:cs="Kalimati"/>
          <w:color w:val="0D0D0D" w:themeColor="text1" w:themeTint="F2"/>
          <w:sz w:val="24"/>
          <w:szCs w:val="24"/>
          <w:cs/>
        </w:rPr>
        <w:t>को आयोजना</w:t>
      </w:r>
      <w:r w:rsidR="00DD6CBE" w:rsidRPr="00AC545A">
        <w:rPr>
          <w:rFonts w:cs="Kalimati" w:hint="cs"/>
          <w:color w:val="0D0D0D" w:themeColor="text1" w:themeTint="F2"/>
          <w:sz w:val="24"/>
          <w:szCs w:val="24"/>
          <w:cs/>
        </w:rPr>
        <w:t>को रुपमा रहेको</w:t>
      </w:r>
      <w:r w:rsidRPr="00AC545A">
        <w:rPr>
          <w:rFonts w:cs="Kalimati"/>
          <w:color w:val="0D0D0D" w:themeColor="text1" w:themeTint="F2"/>
          <w:sz w:val="24"/>
          <w:szCs w:val="24"/>
          <w:cs/>
        </w:rPr>
        <w:t xml:space="preserve"> लुम्बिनी प्राविधिक विश्वविद्यालयमा</w:t>
      </w:r>
      <w:r w:rsidR="00DD6CBE"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नवप्रवर</w:t>
      </w:r>
      <w:r w:rsidR="00874FFD" w:rsidRPr="00AC545A">
        <w:rPr>
          <w:rFonts w:cs="Kalimati" w:hint="cs"/>
          <w:color w:val="0D0D0D" w:themeColor="text1" w:themeTint="F2"/>
          <w:sz w:val="24"/>
          <w:szCs w:val="24"/>
          <w:cs/>
        </w:rPr>
        <w:t>्त</w:t>
      </w:r>
      <w:r w:rsidRPr="00AC545A">
        <w:rPr>
          <w:rFonts w:cs="Kalimati"/>
          <w:color w:val="0D0D0D" w:themeColor="text1" w:themeTint="F2"/>
          <w:sz w:val="24"/>
          <w:szCs w:val="24"/>
          <w:cs/>
        </w:rPr>
        <w:t>न केन्द्र सहितको भौतिक</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शैक्षिक तथा प्रविधिजन्य पूर्वाधार र व्यवस्थापनका लागि रु</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१</w:t>
      </w:r>
      <w:r w:rsidR="004B184D" w:rsidRPr="00AC545A">
        <w:rPr>
          <w:rFonts w:cs="Kalimati" w:hint="cs"/>
          <w:color w:val="0D0D0D" w:themeColor="text1" w:themeTint="F2"/>
          <w:sz w:val="24"/>
          <w:szCs w:val="24"/>
          <w:cs/>
        </w:rPr>
        <w:t>१</w:t>
      </w:r>
      <w:r w:rsidRPr="00AC545A">
        <w:rPr>
          <w:rFonts w:cs="Kalimati"/>
          <w:color w:val="0D0D0D" w:themeColor="text1" w:themeTint="F2"/>
          <w:sz w:val="24"/>
          <w:szCs w:val="24"/>
          <w:cs/>
        </w:rPr>
        <w:t xml:space="preserve"> करोड विनियोजन गरेको छु । यसबाट उच्च शिक्षामा प्राविधिक विषय अध्ययनरत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विद्यार्थी</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मा विश्वस्तरमा विकसित कृत्रिम बौद्धिकता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रोबोटिक्स लगायतका नविनतम प्रविधिलाई</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उपयोग गर्दै</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नवप्रवर्तनीय क्षमता विकासमा सहयोग</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पुग्ने अपेक्षा गरिएको छ</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w:t>
      </w:r>
    </w:p>
    <w:p w14:paraId="5D430885" w14:textId="19A2F8B2"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सामुदायिक विद्यालय तथा क्याम्पस</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को भौतिक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शैक्षिक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तथा प्रविध</w:t>
      </w:r>
      <w:r w:rsidR="005E1918" w:rsidRPr="00AC545A">
        <w:rPr>
          <w:rFonts w:cs="Kalimati" w:hint="cs"/>
          <w:color w:val="0D0D0D" w:themeColor="text1" w:themeTint="F2"/>
          <w:sz w:val="24"/>
          <w:szCs w:val="24"/>
          <w:cs/>
        </w:rPr>
        <w:t>ि</w:t>
      </w:r>
      <w:r w:rsidRPr="00AC545A">
        <w:rPr>
          <w:rFonts w:cs="Kalimati"/>
          <w:color w:val="0D0D0D" w:themeColor="text1" w:themeTint="F2"/>
          <w:sz w:val="24"/>
          <w:szCs w:val="24"/>
          <w:cs/>
        </w:rPr>
        <w:t>जन्य पूर्वाधारको विकास</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र विभिन्न आर्थिक वर्षमा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अधुरा आयोजना</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लाई</w:t>
      </w:r>
      <w:r w:rsidR="005E1918" w:rsidRPr="00AC545A">
        <w:rPr>
          <w:rFonts w:cs="Kalimati" w:hint="cs"/>
          <w:color w:val="0D0D0D" w:themeColor="text1" w:themeTint="F2"/>
          <w:sz w:val="24"/>
          <w:szCs w:val="24"/>
          <w:cs/>
        </w:rPr>
        <w:t xml:space="preserve"> प्रा</w:t>
      </w:r>
      <w:r w:rsidR="005E1918" w:rsidRPr="00AC545A">
        <w:rPr>
          <w:rFonts w:cs="Kalimati"/>
          <w:color w:val="0D0D0D" w:themeColor="text1" w:themeTint="F2"/>
          <w:sz w:val="24"/>
          <w:szCs w:val="24"/>
          <w:cs/>
        </w:rPr>
        <w:t>थमिकताका</w:t>
      </w:r>
      <w:r w:rsidR="005E1918" w:rsidRPr="00AC545A">
        <w:rPr>
          <w:rFonts w:cs="Kalimati"/>
          <w:color w:val="0D0D0D" w:themeColor="text1" w:themeTint="F2"/>
          <w:sz w:val="24"/>
          <w:szCs w:val="24"/>
        </w:rPr>
        <w:t xml:space="preserve"> </w:t>
      </w:r>
      <w:r w:rsidR="005E1918" w:rsidRPr="00AC545A">
        <w:rPr>
          <w:rFonts w:cs="Kalimati"/>
          <w:color w:val="0D0D0D" w:themeColor="text1" w:themeTint="F2"/>
          <w:sz w:val="24"/>
          <w:szCs w:val="24"/>
          <w:cs/>
        </w:rPr>
        <w:t>साथ</w:t>
      </w:r>
      <w:r w:rsidRPr="00AC545A">
        <w:rPr>
          <w:rFonts w:cs="Kalimati"/>
          <w:color w:val="0D0D0D" w:themeColor="text1" w:themeTint="F2"/>
          <w:sz w:val="24"/>
          <w:szCs w:val="24"/>
          <w:cs/>
        </w:rPr>
        <w:t xml:space="preserve"> </w:t>
      </w:r>
      <w:r w:rsidR="005E1918" w:rsidRPr="00AC545A">
        <w:rPr>
          <w:rFonts w:cs="Kalimati" w:hint="cs"/>
          <w:color w:val="0D0D0D" w:themeColor="text1" w:themeTint="F2"/>
          <w:sz w:val="24"/>
          <w:szCs w:val="24"/>
          <w:cs/>
        </w:rPr>
        <w:t>सम्पन्न गर्न रू</w:t>
      </w:r>
      <w:r w:rsidR="00BF68C9">
        <w:rPr>
          <w:rFonts w:cs="Kalimati" w:hint="cs"/>
          <w:color w:val="0D0D0D" w:themeColor="text1" w:themeTint="F2"/>
          <w:sz w:val="24"/>
          <w:szCs w:val="24"/>
          <w:cs/>
        </w:rPr>
        <w:t>.</w:t>
      </w:r>
      <w:r w:rsidR="005E1918"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४० करोड विनियोजन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गरेको छु ।</w:t>
      </w:r>
    </w:p>
    <w:p w14:paraId="6FAAC356" w14:textId="61998207"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सामुदायिक विद्यालयका शिक्षक</w:t>
      </w:r>
      <w:r w:rsidR="00BF1045" w:rsidRPr="00AC545A">
        <w:rPr>
          <w:rFonts w:cs="Kalimati"/>
          <w:color w:val="0D0D0D" w:themeColor="text1" w:themeTint="F2"/>
          <w:sz w:val="24"/>
          <w:szCs w:val="24"/>
          <w:cs/>
        </w:rPr>
        <w:t>हरू</w:t>
      </w:r>
      <w:r w:rsidR="00BF68C9">
        <w:rPr>
          <w:rFonts w:cs="Kalimati"/>
          <w:color w:val="0D0D0D" w:themeColor="text1" w:themeTint="F2"/>
          <w:sz w:val="24"/>
          <w:szCs w:val="24"/>
          <w:cs/>
        </w:rPr>
        <w:t>को क्षमता विकासका लागि आधारभ</w:t>
      </w:r>
      <w:r w:rsidR="00BF68C9">
        <w:rPr>
          <w:rFonts w:cs="Kalimati" w:hint="cs"/>
          <w:color w:val="0D0D0D" w:themeColor="text1" w:themeTint="F2"/>
          <w:sz w:val="24"/>
          <w:szCs w:val="24"/>
          <w:cs/>
        </w:rPr>
        <w:t>ू</w:t>
      </w:r>
      <w:r w:rsidRPr="00AC545A">
        <w:rPr>
          <w:rFonts w:cs="Kalimati"/>
          <w:color w:val="0D0D0D" w:themeColor="text1" w:themeTint="F2"/>
          <w:sz w:val="24"/>
          <w:szCs w:val="24"/>
          <w:cs/>
        </w:rPr>
        <w:t>त तहका शिक्षक</w:t>
      </w:r>
      <w:r w:rsidR="00BF1045" w:rsidRPr="00AC545A">
        <w:rPr>
          <w:rFonts w:cs="Kalimati"/>
          <w:color w:val="0D0D0D" w:themeColor="text1" w:themeTint="F2"/>
          <w:sz w:val="24"/>
          <w:szCs w:val="24"/>
          <w:cs/>
        </w:rPr>
        <w:t>हरू</w:t>
      </w:r>
      <w:r w:rsidRPr="00AC545A">
        <w:rPr>
          <w:rFonts w:cs="Kalimati"/>
          <w:color w:val="0D0D0D" w:themeColor="text1" w:themeTint="F2"/>
          <w:sz w:val="24"/>
          <w:szCs w:val="24"/>
          <w:cs/>
        </w:rPr>
        <w:t>मा आध</w:t>
      </w:r>
      <w:r w:rsidR="00BF68C9">
        <w:rPr>
          <w:rFonts w:cs="Kalimati"/>
          <w:color w:val="0D0D0D" w:themeColor="text1" w:themeTint="F2"/>
          <w:sz w:val="24"/>
          <w:szCs w:val="24"/>
          <w:cs/>
        </w:rPr>
        <w:t>ारभ</w:t>
      </w:r>
      <w:r w:rsidR="00BF68C9">
        <w:rPr>
          <w:rFonts w:cs="Kalimati" w:hint="cs"/>
          <w:color w:val="0D0D0D" w:themeColor="text1" w:themeTint="F2"/>
          <w:sz w:val="24"/>
          <w:szCs w:val="24"/>
          <w:cs/>
        </w:rPr>
        <w:t>ू</w:t>
      </w:r>
      <w:r w:rsidR="00BF68C9">
        <w:rPr>
          <w:rFonts w:cs="Kalimati"/>
          <w:color w:val="0D0D0D" w:themeColor="text1" w:themeTint="F2"/>
          <w:sz w:val="24"/>
          <w:szCs w:val="24"/>
          <w:cs/>
        </w:rPr>
        <w:t>त सिका</w:t>
      </w:r>
      <w:r w:rsidR="00BF68C9">
        <w:rPr>
          <w:rFonts w:cs="Kalimati" w:hint="cs"/>
          <w:color w:val="0D0D0D" w:themeColor="text1" w:themeTint="F2"/>
          <w:sz w:val="24"/>
          <w:szCs w:val="24"/>
          <w:cs/>
        </w:rPr>
        <w:t>इ</w:t>
      </w:r>
      <w:r w:rsidR="00BF68C9">
        <w:rPr>
          <w:rFonts w:cs="Kalimati"/>
          <w:color w:val="0D0D0D" w:themeColor="text1" w:themeTint="F2"/>
          <w:sz w:val="24"/>
          <w:szCs w:val="24"/>
          <w:cs/>
        </w:rPr>
        <w:t xml:space="preserve"> र म</w:t>
      </w:r>
      <w:r w:rsidR="00BF68C9">
        <w:rPr>
          <w:rFonts w:cs="Kalimati" w:hint="cs"/>
          <w:color w:val="0D0D0D" w:themeColor="text1" w:themeTint="F2"/>
          <w:sz w:val="24"/>
          <w:szCs w:val="24"/>
          <w:cs/>
        </w:rPr>
        <w:t>ू</w:t>
      </w:r>
      <w:r w:rsidRPr="00AC545A">
        <w:rPr>
          <w:rFonts w:cs="Kalimati"/>
          <w:color w:val="0D0D0D" w:themeColor="text1" w:themeTint="F2"/>
          <w:sz w:val="24"/>
          <w:szCs w:val="24"/>
          <w:cs/>
        </w:rPr>
        <w:t>ल्याङ्कन प्रणाली तालिम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माध्यमिक </w:t>
      </w:r>
      <w:r w:rsidRPr="00AC545A">
        <w:rPr>
          <w:rFonts w:cs="Kalimati"/>
          <w:color w:val="0D0D0D" w:themeColor="text1" w:themeTint="F2"/>
          <w:sz w:val="24"/>
          <w:szCs w:val="24"/>
          <w:cs/>
        </w:rPr>
        <w:lastRenderedPageBreak/>
        <w:t>तहका गणित</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विज्ञान र सामाजिक विषय शिक्षकका लागि स्टेममा आधारित क्षमता विकास तालिम</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प्रधानाध्यापकको नेतृत्व तथा व्यवस्थापकीय क्षमता विकास लगायतका तालिमका लागि 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१ करोड ५० लाख विनियोजन गरेको छु ।</w:t>
      </w:r>
    </w:p>
    <w:p w14:paraId="05149F19" w14:textId="1B274F2A"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उच्च शिक्षा</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प्राविधिक शिक्षा र विद्यालय शिक्षामा लक्षित समुहका विद्यार्थीको पहुँच</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निरन्तरता र सक्षमता अभिवृद्धिका लागि छात्रवृ</w:t>
      </w:r>
      <w:r w:rsidR="008E5D56" w:rsidRPr="00AC545A">
        <w:rPr>
          <w:rFonts w:cs="Kalimati" w:hint="cs"/>
          <w:color w:val="0D0D0D" w:themeColor="text1" w:themeTint="F2"/>
          <w:sz w:val="24"/>
          <w:szCs w:val="24"/>
          <w:cs/>
        </w:rPr>
        <w:t>त्त</w:t>
      </w:r>
      <w:r w:rsidR="00191EAB" w:rsidRPr="00AC545A">
        <w:rPr>
          <w:rFonts w:cs="Kalimati" w:hint="cs"/>
          <w:color w:val="0D0D0D" w:themeColor="text1" w:themeTint="F2"/>
          <w:sz w:val="24"/>
          <w:szCs w:val="24"/>
          <w:cs/>
        </w:rPr>
        <w:t>ि प्रदान गर्न</w:t>
      </w:r>
      <w:r w:rsidRPr="00AC545A">
        <w:rPr>
          <w:rFonts w:cs="Kalimati"/>
          <w:color w:val="0D0D0D" w:themeColor="text1" w:themeTint="F2"/>
          <w:sz w:val="24"/>
          <w:szCs w:val="24"/>
          <w:cs/>
        </w:rPr>
        <w:t xml:space="preserve"> रु</w:t>
      </w:r>
      <w:r w:rsidRPr="00AC545A">
        <w:rPr>
          <w:rFonts w:cs="Kalimati"/>
          <w:color w:val="0D0D0D" w:themeColor="text1" w:themeTint="F2"/>
          <w:sz w:val="24"/>
          <w:szCs w:val="24"/>
        </w:rPr>
        <w:t>.</w:t>
      </w:r>
      <w:r w:rsidRPr="00AC545A">
        <w:rPr>
          <w:rFonts w:cs="Kalimati"/>
          <w:color w:val="0D0D0D" w:themeColor="text1" w:themeTint="F2"/>
          <w:sz w:val="24"/>
          <w:szCs w:val="24"/>
          <w:cs/>
        </w:rPr>
        <w:t xml:space="preserve"> ७ करोड ६० लाख</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विनियोजन गरेको छु । यसबाट करिब १०</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हजार विद्यार्थी लाभान्वित हुने विश्वास लिएको छु</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w:t>
      </w:r>
    </w:p>
    <w:p w14:paraId="03284872" w14:textId="50EE7A44"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बहुक्षेत्रीय पोषण तेस्रो योजनाको कार्यान्वयन</w:t>
      </w:r>
      <w:r w:rsidR="00191EAB" w:rsidRPr="00AC545A">
        <w:rPr>
          <w:rFonts w:cs="Kalimati" w:hint="cs"/>
          <w:color w:val="0D0D0D" w:themeColor="text1" w:themeTint="F2"/>
          <w:sz w:val="24"/>
          <w:szCs w:val="24"/>
          <w:cs/>
        </w:rPr>
        <w:t xml:space="preserve"> गर्न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विद्यालय स्वच्छता प्रवर्द्धन तथा व्यवहार परिवर्तन</w:t>
      </w:r>
      <w:r w:rsidR="00191EAB" w:rsidRPr="00AC545A">
        <w:rPr>
          <w:rFonts w:cs="Kalimati" w:hint="cs"/>
          <w:color w:val="0D0D0D" w:themeColor="text1" w:themeTint="F2"/>
          <w:sz w:val="24"/>
          <w:szCs w:val="24"/>
          <w:cs/>
        </w:rPr>
        <w:t xml:space="preserve">का लागि </w:t>
      </w:r>
      <w:r w:rsidRPr="00AC545A">
        <w:rPr>
          <w:rFonts w:cs="Kalimati"/>
          <w:color w:val="0D0D0D" w:themeColor="text1" w:themeTint="F2"/>
          <w:sz w:val="24"/>
          <w:szCs w:val="24"/>
          <w:cs/>
        </w:rPr>
        <w:t>पैरबी कार्यक्रम</w:t>
      </w:r>
      <w:r w:rsidR="00DD6CBE" w:rsidRPr="00AC545A">
        <w:rPr>
          <w:rFonts w:cs="Kalimati" w:hint="cs"/>
          <w:color w:val="0D0D0D" w:themeColor="text1" w:themeTint="F2"/>
          <w:sz w:val="24"/>
          <w:szCs w:val="24"/>
          <w:cs/>
        </w:rPr>
        <w:t xml:space="preserve"> सञ्चालन गरिनेछ। </w:t>
      </w:r>
      <w:r w:rsidRPr="00AC545A">
        <w:rPr>
          <w:rFonts w:cs="Kalimati"/>
          <w:color w:val="0D0D0D" w:themeColor="text1" w:themeTint="F2"/>
          <w:sz w:val="24"/>
          <w:szCs w:val="24"/>
          <w:cs/>
        </w:rPr>
        <w:t>गरिबीको तह उच्च रहेका प्रदेशका १२ जिल्लाका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१/१</w:t>
      </w:r>
      <w:r w:rsidR="00191EAB" w:rsidRPr="00AC545A">
        <w:rPr>
          <w:rFonts w:cs="Kalimati" w:hint="cs"/>
          <w:color w:val="0D0D0D" w:themeColor="text1" w:themeTint="F2"/>
          <w:sz w:val="24"/>
          <w:szCs w:val="24"/>
          <w:cs/>
        </w:rPr>
        <w:t xml:space="preserve"> वटा</w:t>
      </w:r>
      <w:r w:rsidRPr="00AC545A">
        <w:rPr>
          <w:rFonts w:cs="Kalimati"/>
          <w:color w:val="0D0D0D" w:themeColor="text1" w:themeTint="F2"/>
          <w:sz w:val="24"/>
          <w:szCs w:val="24"/>
          <w:cs/>
        </w:rPr>
        <w:t xml:space="preserve"> स्थानीय तहका आधारभ</w:t>
      </w:r>
      <w:r w:rsidR="00E7125F" w:rsidRPr="00AC545A">
        <w:rPr>
          <w:rFonts w:cs="Kalimati" w:hint="cs"/>
          <w:color w:val="0D0D0D" w:themeColor="text1" w:themeTint="F2"/>
          <w:sz w:val="24"/>
          <w:szCs w:val="24"/>
          <w:cs/>
        </w:rPr>
        <w:t>ू</w:t>
      </w:r>
      <w:r w:rsidRPr="00AC545A">
        <w:rPr>
          <w:rFonts w:cs="Kalimati"/>
          <w:color w:val="0D0D0D" w:themeColor="text1" w:themeTint="F2"/>
          <w:sz w:val="24"/>
          <w:szCs w:val="24"/>
          <w:cs/>
        </w:rPr>
        <w:t>त तह</w:t>
      </w:r>
      <w:r w:rsidR="00DD6CBE" w:rsidRPr="00AC545A">
        <w:rPr>
          <w:rFonts w:cs="Kalimati" w:hint="cs"/>
          <w:color w:val="0D0D0D" w:themeColor="text1" w:themeTint="F2"/>
          <w:sz w:val="24"/>
          <w:szCs w:val="24"/>
          <w:cs/>
        </w:rPr>
        <w:t>का विद्यालयका</w:t>
      </w:r>
      <w:r w:rsidRPr="00AC545A">
        <w:rPr>
          <w:rFonts w:cs="Kalimati"/>
          <w:color w:val="0D0D0D" w:themeColor="text1" w:themeTint="F2"/>
          <w:sz w:val="24"/>
          <w:szCs w:val="24"/>
          <w:cs/>
        </w:rPr>
        <w:t xml:space="preserve"> कक्षा ५ सम्मका विद्यार्थीका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लागि नेपाल सरकारबाट दि</w:t>
      </w:r>
      <w:r w:rsidR="00DD6CBE" w:rsidRPr="00AC545A">
        <w:rPr>
          <w:rFonts w:cs="Kalimati" w:hint="cs"/>
          <w:color w:val="0D0D0D" w:themeColor="text1" w:themeTint="F2"/>
          <w:sz w:val="24"/>
          <w:szCs w:val="24"/>
          <w:cs/>
        </w:rPr>
        <w:t>इ</w:t>
      </w:r>
      <w:r w:rsidRPr="00AC545A">
        <w:rPr>
          <w:rFonts w:cs="Kalimati"/>
          <w:color w:val="0D0D0D" w:themeColor="text1" w:themeTint="F2"/>
          <w:sz w:val="24"/>
          <w:szCs w:val="24"/>
          <w:cs/>
        </w:rPr>
        <w:t>दै आएको दिवा खाजा कार्यक्रममा प्रति विद्यार्थी रु. ५ का दरले</w:t>
      </w:r>
      <w:r w:rsidRPr="00AC545A">
        <w:rPr>
          <w:rFonts w:cs="Kalimati"/>
          <w:color w:val="0D0D0D" w:themeColor="text1" w:themeTint="F2"/>
          <w:sz w:val="24"/>
          <w:szCs w:val="24"/>
        </w:rPr>
        <w:t xml:space="preserve"> </w:t>
      </w:r>
      <w:r w:rsidR="0082599C">
        <w:rPr>
          <w:rFonts w:cs="Kalimati"/>
          <w:color w:val="0D0D0D" w:themeColor="text1" w:themeTint="F2"/>
          <w:sz w:val="24"/>
          <w:szCs w:val="24"/>
          <w:cs/>
        </w:rPr>
        <w:t>थप गर</w:t>
      </w:r>
      <w:r w:rsidR="0082599C">
        <w:rPr>
          <w:rFonts w:cs="Kalimati" w:hint="cs"/>
          <w:color w:val="0D0D0D" w:themeColor="text1" w:themeTint="F2"/>
          <w:sz w:val="24"/>
          <w:szCs w:val="24"/>
          <w:cs/>
        </w:rPr>
        <w:t>्न</w:t>
      </w:r>
      <w:r w:rsidRPr="00AC545A">
        <w:rPr>
          <w:rFonts w:cs="Kalimati"/>
          <w:color w:val="0D0D0D" w:themeColor="text1" w:themeTint="F2"/>
          <w:sz w:val="24"/>
          <w:szCs w:val="24"/>
          <w:cs/>
        </w:rPr>
        <w:t xml:space="preserve"> रु. १ करोड १५ लाख विनियोजन गरेको छु। यसबाट करिब १२ हजार बालबालिका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लाभान्वित हुनेछन</w:t>
      </w:r>
      <w:r w:rsidR="00191EAB" w:rsidRPr="00AC545A">
        <w:rPr>
          <w:rFonts w:cs="Kalimati" w:hint="cs"/>
          <w:color w:val="0D0D0D" w:themeColor="text1" w:themeTint="F2"/>
          <w:sz w:val="24"/>
          <w:szCs w:val="24"/>
          <w:cs/>
        </w:rPr>
        <w:t>्</w:t>
      </w:r>
      <w:r w:rsidRPr="00AC545A">
        <w:rPr>
          <w:rFonts w:cs="Kalimati"/>
          <w:color w:val="0D0D0D" w:themeColor="text1" w:themeTint="F2"/>
          <w:sz w:val="24"/>
          <w:szCs w:val="24"/>
          <w:cs/>
        </w:rPr>
        <w:t>।</w:t>
      </w:r>
    </w:p>
    <w:p w14:paraId="3B6FE008" w14:textId="602BC5ED" w:rsidR="004F5B9B" w:rsidRPr="00AC545A" w:rsidRDefault="004F5B9B"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 xml:space="preserve">शिक्षामा समतामुलक पहुँचको लक्ष्य हासिल गर्न  गरिबीको तह उच्च रहेका यस प्रदेशका ४० स्थानीय तहका कमजोर प्रविधिजन्य पूर्वाधार भएका १०० </w:t>
      </w:r>
      <w:r w:rsidR="00611C2D" w:rsidRPr="00AC545A">
        <w:rPr>
          <w:rFonts w:cs="Kalimati" w:hint="cs"/>
          <w:color w:val="0D0D0D" w:themeColor="text1" w:themeTint="F2"/>
          <w:sz w:val="24"/>
          <w:szCs w:val="24"/>
          <w:cs/>
        </w:rPr>
        <w:t xml:space="preserve">वटा </w:t>
      </w:r>
      <w:r w:rsidRPr="00AC545A">
        <w:rPr>
          <w:rFonts w:cs="Kalimati"/>
          <w:color w:val="0D0D0D" w:themeColor="text1" w:themeTint="F2"/>
          <w:sz w:val="24"/>
          <w:szCs w:val="24"/>
          <w:cs/>
        </w:rPr>
        <w:t xml:space="preserve">सामुदायिक माध्यमिक विद्यालयको </w:t>
      </w:r>
      <w:r w:rsidR="00BF68C9">
        <w:rPr>
          <w:rFonts w:cs="Kalimati"/>
          <w:color w:val="0D0D0D" w:themeColor="text1" w:themeTint="F2"/>
          <w:sz w:val="24"/>
          <w:szCs w:val="24"/>
          <w:cs/>
        </w:rPr>
        <w:t>आधारभूत</w:t>
      </w:r>
      <w:r w:rsidRPr="00AC545A">
        <w:rPr>
          <w:rFonts w:cs="Kalimati"/>
          <w:color w:val="0D0D0D" w:themeColor="text1" w:themeTint="F2"/>
          <w:sz w:val="24"/>
          <w:szCs w:val="24"/>
          <w:cs/>
        </w:rPr>
        <w:t xml:space="preserve"> सूचना प्रविधि पूर्</w:t>
      </w:r>
      <w:r w:rsidR="008003F5" w:rsidRPr="00AC545A">
        <w:rPr>
          <w:rFonts w:cs="Kalimati" w:hint="cs"/>
          <w:color w:val="0D0D0D" w:themeColor="text1" w:themeTint="F2"/>
          <w:sz w:val="24"/>
          <w:szCs w:val="24"/>
          <w:cs/>
        </w:rPr>
        <w:t>वा</w:t>
      </w:r>
      <w:r w:rsidRPr="00AC545A">
        <w:rPr>
          <w:rFonts w:cs="Kalimati"/>
          <w:color w:val="0D0D0D" w:themeColor="text1" w:themeTint="F2"/>
          <w:sz w:val="24"/>
          <w:szCs w:val="24"/>
          <w:cs/>
        </w:rPr>
        <w:t xml:space="preserve">धारको </w:t>
      </w:r>
      <w:r w:rsidRPr="00AC545A">
        <w:rPr>
          <w:rFonts w:cs="Kalimati"/>
          <w:color w:val="0D0D0D" w:themeColor="text1" w:themeTint="F2"/>
          <w:sz w:val="24"/>
          <w:szCs w:val="24"/>
          <w:cs/>
        </w:rPr>
        <w:lastRenderedPageBreak/>
        <w:t>विकास र प्रयोग सक्षमता अभिवृद्धिका लागि  विशेष अनुदान तर्फ 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७ करोड विनियोजन गरेको छु । </w:t>
      </w:r>
    </w:p>
    <w:p w14:paraId="01B4FC64" w14:textId="161911AE" w:rsidR="00857F6D" w:rsidRPr="00AC545A" w:rsidRDefault="00857F6D"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सामाजिक समस्याको रुपमा रहेको वालविबाह न्यूनीकरणलाई स्</w:t>
      </w:r>
      <w:r w:rsidR="0082599C">
        <w:rPr>
          <w:rFonts w:cs="Kalimati" w:hint="cs"/>
          <w:color w:val="0D0D0D" w:themeColor="text1" w:themeTint="F2"/>
          <w:sz w:val="24"/>
          <w:szCs w:val="24"/>
          <w:cs/>
        </w:rPr>
        <w:t>थानीय तहसँगको सहकार्यमा प्रदेशभर</w:t>
      </w:r>
      <w:r w:rsidRPr="00AC545A">
        <w:rPr>
          <w:rFonts w:cs="Kalimati" w:hint="cs"/>
          <w:color w:val="0D0D0D" w:themeColor="text1" w:themeTint="F2"/>
          <w:sz w:val="24"/>
          <w:szCs w:val="24"/>
          <w:cs/>
        </w:rPr>
        <w:t xml:space="preserve"> अभियानका रुपमा कार्यक्रम सञ्चालन गर्न प्रत्येक स्थानीय तहमा रु</w:t>
      </w:r>
      <w:r w:rsidRPr="00AC545A">
        <w:rPr>
          <w:rFonts w:cs="Kalimati"/>
          <w:color w:val="0D0D0D" w:themeColor="text1" w:themeTint="F2"/>
          <w:sz w:val="24"/>
          <w:szCs w:val="24"/>
        </w:rPr>
        <w:t>.</w:t>
      </w:r>
      <w:r w:rsidRPr="00AC545A">
        <w:rPr>
          <w:rFonts w:cs="Kalimati" w:hint="cs"/>
          <w:color w:val="0D0D0D" w:themeColor="text1" w:themeTint="F2"/>
          <w:sz w:val="24"/>
          <w:szCs w:val="24"/>
          <w:cs/>
        </w:rPr>
        <w:t>१० लाखका दरले सशर्त अनुदान उपलब्ध गराउन कुल रु</w:t>
      </w:r>
      <w:r w:rsidRPr="00AC545A">
        <w:rPr>
          <w:rFonts w:cs="Kalimati"/>
          <w:color w:val="0D0D0D" w:themeColor="text1" w:themeTint="F2"/>
          <w:sz w:val="24"/>
          <w:szCs w:val="24"/>
        </w:rPr>
        <w:t>.</w:t>
      </w:r>
      <w:r w:rsidRPr="00AC545A">
        <w:rPr>
          <w:rFonts w:cs="Kalimati" w:hint="cs"/>
          <w:color w:val="0D0D0D" w:themeColor="text1" w:themeTint="F2"/>
          <w:sz w:val="24"/>
          <w:szCs w:val="24"/>
          <w:cs/>
        </w:rPr>
        <w:t>१० करोड ९० लाख विनियोजन गरेको छु।</w:t>
      </w:r>
    </w:p>
    <w:p w14:paraId="4103B2B0" w14:textId="222BABBB" w:rsidR="00234CDA" w:rsidRPr="00AC545A" w:rsidRDefault="00234CDA"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F252C5">
        <w:rPr>
          <w:rFonts w:cs="Kalimati"/>
          <w:color w:val="0D0D0D" w:themeColor="text1" w:themeTint="F2"/>
          <w:sz w:val="24"/>
          <w:szCs w:val="24"/>
        </w:rPr>
        <w:t>“</w:t>
      </w:r>
      <w:r w:rsidRPr="00F252C5">
        <w:rPr>
          <w:rFonts w:cs="Kalimati" w:hint="cs"/>
          <w:color w:val="0D0D0D" w:themeColor="text1" w:themeTint="F2"/>
          <w:sz w:val="24"/>
          <w:szCs w:val="24"/>
          <w:cs/>
        </w:rPr>
        <w:t>लुम्बिनीका महिलाः उद्यम</w:t>
      </w:r>
      <w:r w:rsidR="001730C8" w:rsidRPr="00F252C5">
        <w:rPr>
          <w:rFonts w:cs="Kalimati" w:hint="cs"/>
          <w:color w:val="0D0D0D" w:themeColor="text1" w:themeTint="F2"/>
          <w:sz w:val="24"/>
          <w:szCs w:val="24"/>
          <w:cs/>
        </w:rPr>
        <w:t>शील</w:t>
      </w:r>
      <w:r w:rsidRPr="00F252C5">
        <w:rPr>
          <w:rFonts w:cs="Kalimati" w:hint="cs"/>
          <w:color w:val="0D0D0D" w:themeColor="text1" w:themeTint="F2"/>
          <w:sz w:val="24"/>
          <w:szCs w:val="24"/>
          <w:cs/>
        </w:rPr>
        <w:t>तामा पहिला</w:t>
      </w:r>
      <w:r w:rsidRPr="00F252C5">
        <w:rPr>
          <w:rFonts w:cs="Kalimati"/>
          <w:color w:val="0D0D0D" w:themeColor="text1" w:themeTint="F2"/>
          <w:sz w:val="24"/>
          <w:szCs w:val="24"/>
        </w:rPr>
        <w:t>”</w:t>
      </w:r>
      <w:r w:rsidRPr="00AC545A">
        <w:rPr>
          <w:rFonts w:cs="Kalimati" w:hint="cs"/>
          <w:color w:val="0D0D0D" w:themeColor="text1" w:themeTint="F2"/>
          <w:sz w:val="24"/>
          <w:szCs w:val="24"/>
          <w:cs/>
        </w:rPr>
        <w:t xml:space="preserve"> को मर्मलाई निरन्तरता दिदै महिला</w:t>
      </w:r>
      <w:r w:rsidR="00BF1045" w:rsidRPr="00AC545A">
        <w:rPr>
          <w:rFonts w:cs="Kalimati" w:hint="cs"/>
          <w:color w:val="0D0D0D" w:themeColor="text1" w:themeTint="F2"/>
          <w:sz w:val="24"/>
          <w:szCs w:val="24"/>
          <w:cs/>
        </w:rPr>
        <w:t>हरू</w:t>
      </w:r>
      <w:r w:rsidRPr="00AC545A">
        <w:rPr>
          <w:rFonts w:cs="Kalimati" w:hint="cs"/>
          <w:color w:val="0D0D0D" w:themeColor="text1" w:themeTint="F2"/>
          <w:sz w:val="24"/>
          <w:szCs w:val="24"/>
          <w:cs/>
        </w:rPr>
        <w:t>लाई आर्थिक रुपमा सक्षम</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सीपयुक्त तथा आत्मनिर्भर बनाउन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संघ</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प्रदेश</w:t>
      </w:r>
      <w:r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र</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स्थानी</w:t>
      </w:r>
      <w:r w:rsidRPr="00AC545A">
        <w:rPr>
          <w:rFonts w:cs="Kalimati"/>
          <w:color w:val="0D0D0D" w:themeColor="text1" w:themeTint="F2"/>
          <w:sz w:val="24"/>
          <w:szCs w:val="24"/>
          <w:cs/>
        </w:rPr>
        <w:t>य</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तह</w:t>
      </w:r>
      <w:r w:rsidRPr="00AC545A">
        <w:rPr>
          <w:rFonts w:cs="Kalimati" w:hint="cs"/>
          <w:color w:val="0D0D0D" w:themeColor="text1" w:themeTint="F2"/>
          <w:sz w:val="24"/>
          <w:szCs w:val="24"/>
          <w:cs/>
        </w:rPr>
        <w:t>को सहकार्यमा महिला उद्यम</w:t>
      </w:r>
      <w:r w:rsidR="001730C8">
        <w:rPr>
          <w:rFonts w:cs="Kalimati" w:hint="cs"/>
          <w:color w:val="0D0D0D" w:themeColor="text1" w:themeTint="F2"/>
          <w:sz w:val="24"/>
          <w:szCs w:val="24"/>
          <w:cs/>
        </w:rPr>
        <w:t>शील</w:t>
      </w:r>
      <w:r w:rsidRPr="00AC545A">
        <w:rPr>
          <w:rFonts w:cs="Kalimati" w:hint="cs"/>
          <w:color w:val="0D0D0D" w:themeColor="text1" w:themeTint="F2"/>
          <w:sz w:val="24"/>
          <w:szCs w:val="24"/>
          <w:cs/>
        </w:rPr>
        <w:t xml:space="preserve">ता विकास कार्यक्रम सञ्चालन </w:t>
      </w:r>
      <w:r w:rsidRPr="00AC545A">
        <w:rPr>
          <w:rFonts w:cs="Kalimati"/>
          <w:color w:val="0D0D0D" w:themeColor="text1" w:themeTint="F2"/>
          <w:sz w:val="24"/>
          <w:szCs w:val="24"/>
          <w:cs/>
        </w:rPr>
        <w:t>गर्नका</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लागि आवश्यक बजेट विनियोजन गरेको छु ।</w:t>
      </w:r>
    </w:p>
    <w:p w14:paraId="45EAD2D8" w14:textId="08752431" w:rsidR="00234CDA" w:rsidRPr="00AC545A" w:rsidRDefault="00234CDA"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rPr>
        <w:t xml:space="preserve"> </w:t>
      </w:r>
      <w:r w:rsidR="001344CE">
        <w:rPr>
          <w:rFonts w:cs="Kalimati" w:hint="cs"/>
          <w:color w:val="0D0D0D" w:themeColor="text1" w:themeTint="F2"/>
          <w:sz w:val="24"/>
          <w:szCs w:val="24"/>
          <w:cs/>
        </w:rPr>
        <w:t>अपाङ्गता रोकथाम तथा पुनर्</w:t>
      </w:r>
      <w:r w:rsidRPr="00AC545A">
        <w:rPr>
          <w:rFonts w:cs="Kalimati" w:hint="cs"/>
          <w:color w:val="0D0D0D" w:themeColor="text1" w:themeTint="F2"/>
          <w:sz w:val="24"/>
          <w:szCs w:val="24"/>
          <w:cs/>
        </w:rPr>
        <w:t xml:space="preserve">स्थापनाका </w:t>
      </w:r>
      <w:r w:rsidRPr="00AC545A">
        <w:rPr>
          <w:rFonts w:cs="Kalimati"/>
          <w:color w:val="0D0D0D" w:themeColor="text1" w:themeTint="F2"/>
          <w:sz w:val="24"/>
          <w:szCs w:val="24"/>
          <w:cs/>
        </w:rPr>
        <w:t>लागि</w:t>
      </w:r>
      <w:r w:rsidR="001344CE">
        <w:rPr>
          <w:rFonts w:cs="Kalimati" w:hint="cs"/>
          <w:color w:val="0D0D0D" w:themeColor="text1" w:themeTint="F2"/>
          <w:sz w:val="24"/>
          <w:szCs w:val="24"/>
          <w:cs/>
        </w:rPr>
        <w:t xml:space="preserve"> समुदायमा आधारित पुनर्</w:t>
      </w:r>
      <w:r w:rsidRPr="00AC545A">
        <w:rPr>
          <w:rFonts w:cs="Kalimati" w:hint="cs"/>
          <w:color w:val="0D0D0D" w:themeColor="text1" w:themeTint="F2"/>
          <w:sz w:val="24"/>
          <w:szCs w:val="24"/>
          <w:cs/>
        </w:rPr>
        <w:t>स्थापना कार्यक्रम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सञ्चालन गर्न संघ सरकारको साझेदारीका अतिरिक्त रु.</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१ करोड विनियोजन गरेको छु ।</w:t>
      </w:r>
    </w:p>
    <w:p w14:paraId="5CA77831" w14:textId="1A88346F" w:rsidR="00234CDA" w:rsidRPr="00AC545A" w:rsidRDefault="00234CDA"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सहयोगापेक्षी सडक आश्रित मानव मुक्त प्रदेश घोषणा </w:t>
      </w:r>
      <w:r w:rsidRPr="00AC545A">
        <w:rPr>
          <w:rFonts w:cs="Kalimati"/>
          <w:color w:val="0D0D0D" w:themeColor="text1" w:themeTint="F2"/>
          <w:sz w:val="24"/>
          <w:szCs w:val="24"/>
          <w:cs/>
        </w:rPr>
        <w:t>गर्न र</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आर्थिक </w:t>
      </w:r>
      <w:r w:rsidRPr="00AC545A">
        <w:rPr>
          <w:rFonts w:cs="Kalimati"/>
          <w:color w:val="0D0D0D" w:themeColor="text1" w:themeTint="F2"/>
          <w:sz w:val="24"/>
          <w:szCs w:val="24"/>
          <w:cs/>
        </w:rPr>
        <w:t>तथा</w:t>
      </w:r>
      <w:r w:rsidRPr="00AC545A">
        <w:rPr>
          <w:rFonts w:cs="Kalimati" w:hint="cs"/>
          <w:color w:val="0D0D0D" w:themeColor="text1" w:themeTint="F2"/>
          <w:sz w:val="24"/>
          <w:szCs w:val="24"/>
          <w:cs/>
        </w:rPr>
        <w:t xml:space="preserve"> सामाजिक रुपमा पछाडि परेका वर्ग</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क्षेत्र</w:t>
      </w:r>
      <w:r w:rsidRPr="00AC545A">
        <w:rPr>
          <w:rFonts w:cs="Kalimati" w:hint="cs"/>
          <w:color w:val="0D0D0D" w:themeColor="text1" w:themeTint="F2"/>
          <w:sz w:val="24"/>
          <w:szCs w:val="24"/>
        </w:rPr>
        <w:t xml:space="preserve">, </w:t>
      </w:r>
      <w:r w:rsidRPr="00AC545A">
        <w:rPr>
          <w:rFonts w:cs="Kalimati" w:hint="cs"/>
          <w:color w:val="0D0D0D" w:themeColor="text1" w:themeTint="F2"/>
          <w:sz w:val="24"/>
          <w:szCs w:val="24"/>
          <w:cs/>
        </w:rPr>
        <w:t>लिङ्ग र समुदायको आर्थिक</w:t>
      </w:r>
      <w:r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सामाजिक सशक्तीकरणका लागि सरोकारवाला</w:t>
      </w:r>
      <w:r w:rsidR="00BF1045" w:rsidRPr="00AC545A">
        <w:rPr>
          <w:rFonts w:cs="Kalimati" w:hint="cs"/>
          <w:color w:val="0D0D0D" w:themeColor="text1" w:themeTint="F2"/>
          <w:sz w:val="24"/>
          <w:szCs w:val="24"/>
          <w:cs/>
        </w:rPr>
        <w:t>हरू</w:t>
      </w:r>
      <w:r w:rsidRPr="00AC545A">
        <w:rPr>
          <w:rFonts w:cs="Kalimati" w:hint="cs"/>
          <w:color w:val="0D0D0D" w:themeColor="text1" w:themeTint="F2"/>
          <w:sz w:val="24"/>
          <w:szCs w:val="24"/>
          <w:cs/>
        </w:rPr>
        <w:t>को सहकार्यमा लक्षित कार्यक्रम</w:t>
      </w:r>
      <w:r w:rsidR="00BF1045" w:rsidRPr="00AC545A">
        <w:rPr>
          <w:rFonts w:cs="Kalimati" w:hint="cs"/>
          <w:color w:val="0D0D0D" w:themeColor="text1" w:themeTint="F2"/>
          <w:sz w:val="24"/>
          <w:szCs w:val="24"/>
          <w:cs/>
        </w:rPr>
        <w:t>हरू</w:t>
      </w:r>
      <w:r w:rsidRPr="00AC545A">
        <w:rPr>
          <w:rFonts w:cs="Kalimati" w:hint="cs"/>
          <w:color w:val="0D0D0D" w:themeColor="text1" w:themeTint="F2"/>
          <w:sz w:val="24"/>
          <w:szCs w:val="24"/>
          <w:cs/>
        </w:rPr>
        <w:t xml:space="preserve"> सञ्चालन</w:t>
      </w:r>
      <w:r w:rsidRPr="00AC545A">
        <w:rPr>
          <w:rFonts w:cs="Kalimati"/>
          <w:color w:val="0D0D0D" w:themeColor="text1" w:themeTint="F2"/>
          <w:sz w:val="24"/>
          <w:szCs w:val="24"/>
          <w:cs/>
        </w:rPr>
        <w:t>का लागि आवश्यक बजेट विनियोजन गरेको छु ।</w:t>
      </w:r>
      <w:r w:rsidRPr="00AC545A">
        <w:rPr>
          <w:rFonts w:cs="Kalimati"/>
          <w:color w:val="0D0D0D" w:themeColor="text1" w:themeTint="F2"/>
          <w:sz w:val="24"/>
          <w:szCs w:val="24"/>
        </w:rPr>
        <w:t xml:space="preserve"> </w:t>
      </w:r>
    </w:p>
    <w:p w14:paraId="1FBAD3D5" w14:textId="61EABE28" w:rsidR="00234CDA" w:rsidRPr="00AC545A" w:rsidRDefault="00234CDA"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लैङ्गिक विकास तथा</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सामाजिक सशक्तीकरण र बालअधिकार तथा सामाजिक न्यायको क्षेत्रमा रु. ७ करोड २५ लाख</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विनियोजन गरेको छु ।</w:t>
      </w:r>
    </w:p>
    <w:p w14:paraId="416BBB0E" w14:textId="394C192F" w:rsidR="00246200" w:rsidRPr="00AC545A" w:rsidRDefault="00F76CB9"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lastRenderedPageBreak/>
        <w:t>सामाजिक विकास मन्त्रालयको लागि</w:t>
      </w:r>
      <w:r w:rsidR="00AE3507" w:rsidRPr="00AC545A">
        <w:rPr>
          <w:rFonts w:cs="Kalimati" w:hint="cs"/>
          <w:color w:val="0D0D0D" w:themeColor="text1" w:themeTint="F2"/>
          <w:sz w:val="24"/>
          <w:szCs w:val="24"/>
          <w:cs/>
        </w:rPr>
        <w:t xml:space="preserve"> </w:t>
      </w:r>
      <w:r w:rsidR="00C2582E" w:rsidRPr="00AC545A">
        <w:rPr>
          <w:rFonts w:cs="Kalimati" w:hint="cs"/>
          <w:color w:val="0D0D0D" w:themeColor="text1" w:themeTint="F2"/>
          <w:sz w:val="24"/>
          <w:szCs w:val="24"/>
          <w:cs/>
        </w:rPr>
        <w:t>रु.</w:t>
      </w:r>
      <w:r w:rsidR="00EF640C" w:rsidRPr="00AC545A">
        <w:rPr>
          <w:rFonts w:cs="Kalimati" w:hint="cs"/>
          <w:color w:val="0D0D0D" w:themeColor="text1" w:themeTint="F2"/>
          <w:sz w:val="24"/>
          <w:szCs w:val="24"/>
          <w:cs/>
        </w:rPr>
        <w:t xml:space="preserve">३ अर्ब </w:t>
      </w:r>
      <w:r w:rsidR="003E107A" w:rsidRPr="00AC545A">
        <w:rPr>
          <w:rFonts w:cs="Kalimati" w:hint="cs"/>
          <w:color w:val="0D0D0D" w:themeColor="text1" w:themeTint="F2"/>
          <w:sz w:val="24"/>
          <w:szCs w:val="24"/>
          <w:cs/>
        </w:rPr>
        <w:t>5</w:t>
      </w:r>
      <w:r w:rsidR="00EF640C" w:rsidRPr="00AC545A">
        <w:rPr>
          <w:rFonts w:cs="Kalimati" w:hint="cs"/>
          <w:color w:val="0D0D0D" w:themeColor="text1" w:themeTint="F2"/>
          <w:sz w:val="24"/>
          <w:szCs w:val="24"/>
          <w:cs/>
        </w:rPr>
        <w:t xml:space="preserve"> करोड </w:t>
      </w:r>
      <w:r w:rsidR="003E107A" w:rsidRPr="00AC545A">
        <w:rPr>
          <w:rFonts w:cs="Kalimati" w:hint="cs"/>
          <w:color w:val="0D0D0D" w:themeColor="text1" w:themeTint="F2"/>
          <w:sz w:val="24"/>
          <w:szCs w:val="24"/>
          <w:cs/>
        </w:rPr>
        <w:t xml:space="preserve">47 लाख 42 हजार </w:t>
      </w:r>
      <w:r w:rsidRPr="00AC545A">
        <w:rPr>
          <w:rFonts w:cs="Kalimati"/>
          <w:color w:val="0D0D0D" w:themeColor="text1" w:themeTint="F2"/>
          <w:sz w:val="24"/>
          <w:szCs w:val="24"/>
          <w:cs/>
        </w:rPr>
        <w:t>विनियोजन गरेको छु</w:t>
      </w:r>
      <w:r w:rsidR="00246200" w:rsidRPr="00AC545A">
        <w:rPr>
          <w:rFonts w:cs="Kalimati" w:hint="cs"/>
          <w:color w:val="0D0D0D" w:themeColor="text1" w:themeTint="F2"/>
          <w:sz w:val="24"/>
          <w:szCs w:val="24"/>
          <w:cs/>
        </w:rPr>
        <w:t>।</w:t>
      </w:r>
    </w:p>
    <w:p w14:paraId="7A29BD61" w14:textId="77777777" w:rsidR="00864FA0" w:rsidRPr="00AC545A" w:rsidRDefault="00864FA0" w:rsidP="00233A6E">
      <w:pPr>
        <w:spacing w:after="0" w:line="360" w:lineRule="auto"/>
        <w:ind w:left="90"/>
        <w:jc w:val="both"/>
        <w:rPr>
          <w:rFonts w:ascii="Arial" w:eastAsia="Times New Roman" w:hAnsi="Arial" w:cs="Kalimati"/>
          <w:color w:val="0D0D0D" w:themeColor="text1" w:themeTint="F2"/>
          <w:sz w:val="24"/>
          <w:szCs w:val="24"/>
          <w:shd w:val="clear" w:color="auto" w:fill="FFFFFF"/>
          <w:cs/>
        </w:rPr>
      </w:pPr>
    </w:p>
    <w:p w14:paraId="5CF3D988" w14:textId="77777777" w:rsidR="007B143A" w:rsidRPr="00AC545A" w:rsidRDefault="00FA1B3B"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माननीय सभामुख महोदय</w:t>
      </w:r>
      <w:r w:rsidRPr="00AC545A">
        <w:rPr>
          <w:rFonts w:cs="Kalimati"/>
          <w:b/>
          <w:bCs/>
          <w:color w:val="0D0D0D" w:themeColor="text1" w:themeTint="F2"/>
          <w:sz w:val="24"/>
          <w:szCs w:val="24"/>
        </w:rPr>
        <w:t>,</w:t>
      </w:r>
    </w:p>
    <w:p w14:paraId="11ED2142" w14:textId="3AA8C8F5" w:rsidR="00FA1B3B" w:rsidRPr="00AC545A" w:rsidRDefault="00AD4047" w:rsidP="00864FA0">
      <w:pPr>
        <w:spacing w:after="0" w:line="360" w:lineRule="auto"/>
        <w:jc w:val="both"/>
        <w:rPr>
          <w:rFonts w:cs="Kalimati"/>
          <w:b/>
          <w:bCs/>
          <w:color w:val="0D0D0D" w:themeColor="text1" w:themeTint="F2"/>
          <w:sz w:val="24"/>
          <w:szCs w:val="24"/>
        </w:rPr>
      </w:pPr>
      <w:r w:rsidRPr="00AC545A">
        <w:rPr>
          <w:rFonts w:cs="Kalimati" w:hint="cs"/>
          <w:b/>
          <w:bCs/>
          <w:color w:val="0D0D0D" w:themeColor="text1" w:themeTint="F2"/>
          <w:sz w:val="24"/>
          <w:szCs w:val="24"/>
          <w:cs/>
        </w:rPr>
        <w:t>स्व</w:t>
      </w:r>
      <w:r w:rsidR="002F49B5" w:rsidRPr="00AC545A">
        <w:rPr>
          <w:rFonts w:cs="Kalimati" w:hint="cs"/>
          <w:b/>
          <w:bCs/>
          <w:color w:val="0D0D0D" w:themeColor="text1" w:themeTint="F2"/>
          <w:sz w:val="24"/>
          <w:szCs w:val="24"/>
          <w:cs/>
        </w:rPr>
        <w:t>ा</w:t>
      </w:r>
      <w:r w:rsidRPr="00AC545A">
        <w:rPr>
          <w:rFonts w:cs="Kalimati" w:hint="cs"/>
          <w:b/>
          <w:bCs/>
          <w:color w:val="0D0D0D" w:themeColor="text1" w:themeTint="F2"/>
          <w:sz w:val="24"/>
          <w:szCs w:val="24"/>
          <w:cs/>
        </w:rPr>
        <w:t>स्</w:t>
      </w:r>
      <w:r w:rsidR="002F49B5" w:rsidRPr="00AC545A">
        <w:rPr>
          <w:rFonts w:cs="Kalimati" w:hint="cs"/>
          <w:b/>
          <w:bCs/>
          <w:color w:val="0D0D0D" w:themeColor="text1" w:themeTint="F2"/>
          <w:sz w:val="24"/>
          <w:szCs w:val="24"/>
          <w:cs/>
        </w:rPr>
        <w:t>थ</w:t>
      </w:r>
      <w:r w:rsidR="000439EC" w:rsidRPr="00AC545A">
        <w:rPr>
          <w:rFonts w:cs="Kalimati" w:hint="cs"/>
          <w:b/>
          <w:bCs/>
          <w:color w:val="0D0D0D" w:themeColor="text1" w:themeTint="F2"/>
          <w:sz w:val="24"/>
          <w:szCs w:val="24"/>
          <w:cs/>
        </w:rPr>
        <w:t>्य</w:t>
      </w:r>
      <w:r w:rsidR="002F49B5" w:rsidRPr="00AC545A">
        <w:rPr>
          <w:rFonts w:cs="Kalimati" w:hint="cs"/>
          <w:b/>
          <w:bCs/>
          <w:color w:val="0D0D0D" w:themeColor="text1" w:themeTint="F2"/>
          <w:sz w:val="24"/>
          <w:szCs w:val="24"/>
          <w:cs/>
        </w:rPr>
        <w:t xml:space="preserve"> सेवा </w:t>
      </w:r>
    </w:p>
    <w:p w14:paraId="0C6432BC" w14:textId="184C1C6E" w:rsidR="00597B40" w:rsidRPr="00F252C5"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Cs w:val="22"/>
          <w:cs/>
        </w:rPr>
        <w:t xml:space="preserve"> </w:t>
      </w:r>
      <w:r w:rsidRPr="00F252C5">
        <w:rPr>
          <w:rFonts w:cs="Kalimati"/>
          <w:color w:val="0D0D0D" w:themeColor="text1" w:themeTint="F2"/>
          <w:sz w:val="24"/>
          <w:szCs w:val="24"/>
          <w:cs/>
        </w:rPr>
        <w:t>"दुर्गममा विशेषज्ञ सेवा: मोबाईल मेडिकल भ्यानबाट स्वास्थ्यमा टेवा</w:t>
      </w:r>
      <w:r w:rsidR="003B2C86" w:rsidRPr="00F252C5">
        <w:rPr>
          <w:rFonts w:cs="Kalimati"/>
          <w:color w:val="0D0D0D" w:themeColor="text1" w:themeTint="F2"/>
          <w:sz w:val="24"/>
          <w:szCs w:val="24"/>
          <w:cs/>
        </w:rPr>
        <w:t>" भन्ने नाराका साथ</w:t>
      </w:r>
      <w:r w:rsidR="003B2C86" w:rsidRPr="00F252C5">
        <w:rPr>
          <w:rFonts w:cs="Kalimati" w:hint="cs"/>
          <w:color w:val="0D0D0D" w:themeColor="text1" w:themeTint="F2"/>
          <w:sz w:val="24"/>
          <w:szCs w:val="24"/>
          <w:cs/>
        </w:rPr>
        <w:t xml:space="preserve"> </w:t>
      </w:r>
      <w:r w:rsidRPr="00F252C5">
        <w:rPr>
          <w:rFonts w:cs="Kalimati"/>
          <w:color w:val="0D0D0D" w:themeColor="text1" w:themeTint="F2"/>
          <w:sz w:val="24"/>
          <w:szCs w:val="24"/>
          <w:cs/>
        </w:rPr>
        <w:t>दुर्गम स्थानमा विशेषज्ञ सेवा उपलब्ध गराउन रु. ३ करोड ५० लाख विनियोजन गरेको छु ।</w:t>
      </w:r>
    </w:p>
    <w:p w14:paraId="7AFB178E" w14:textId="7EE52BD7" w:rsidR="00597B40" w:rsidRPr="00433E4A" w:rsidRDefault="00836E86"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F252C5">
        <w:rPr>
          <w:rFonts w:cs="Kalimati"/>
          <w:color w:val="0D0D0D" w:themeColor="text1" w:themeTint="F2"/>
          <w:sz w:val="24"/>
          <w:szCs w:val="24"/>
          <w:cs/>
        </w:rPr>
        <w:t>"</w:t>
      </w:r>
      <w:r w:rsidR="00597B40" w:rsidRPr="00F252C5">
        <w:rPr>
          <w:rFonts w:cs="Kalimati"/>
          <w:color w:val="0D0D0D" w:themeColor="text1" w:themeTint="F2"/>
          <w:sz w:val="24"/>
          <w:szCs w:val="24"/>
          <w:cs/>
        </w:rPr>
        <w:t>डिजिटल प्रविधिको साथ</w:t>
      </w:r>
      <w:r w:rsidR="00C25307" w:rsidRPr="00F252C5">
        <w:rPr>
          <w:rFonts w:cs="Kalimati" w:hint="cs"/>
          <w:color w:val="0D0D0D" w:themeColor="text1" w:themeTint="F2"/>
          <w:sz w:val="24"/>
          <w:szCs w:val="24"/>
          <w:cs/>
        </w:rPr>
        <w:t>ः</w:t>
      </w:r>
      <w:r w:rsidR="00597B40" w:rsidRPr="00F252C5">
        <w:rPr>
          <w:rFonts w:cs="Kalimati"/>
          <w:color w:val="0D0D0D" w:themeColor="text1" w:themeTint="F2"/>
          <w:sz w:val="24"/>
          <w:szCs w:val="24"/>
          <w:cs/>
        </w:rPr>
        <w:t xml:space="preserve"> दुर्गमका जनतामा प्रादेशिक अस्पतालको हात"</w:t>
      </w:r>
      <w:r w:rsidR="00597B40" w:rsidRPr="00433E4A">
        <w:rPr>
          <w:rFonts w:cs="Kalimati"/>
          <w:color w:val="0D0D0D" w:themeColor="text1" w:themeTint="F2"/>
          <w:sz w:val="24"/>
          <w:szCs w:val="24"/>
          <w:cs/>
        </w:rPr>
        <w:t xml:space="preserve"> भन्ने मूल नाराका साथ </w:t>
      </w:r>
      <w:r w:rsidR="003B2C86" w:rsidRPr="00433E4A">
        <w:rPr>
          <w:rFonts w:cs="Kalimati" w:hint="cs"/>
          <w:color w:val="0D0D0D" w:themeColor="text1" w:themeTint="F2"/>
          <w:sz w:val="24"/>
          <w:szCs w:val="24"/>
          <w:cs/>
        </w:rPr>
        <w:t xml:space="preserve">लुम्बिनी प्रादेशिक अस्पतालबाट </w:t>
      </w:r>
      <w:r w:rsidR="00597B40" w:rsidRPr="00433E4A">
        <w:rPr>
          <w:rFonts w:cs="Kalimati"/>
          <w:color w:val="0D0D0D" w:themeColor="text1" w:themeTint="F2"/>
          <w:sz w:val="24"/>
          <w:szCs w:val="24"/>
          <w:cs/>
        </w:rPr>
        <w:t>टेलीमेडिसिन सेवा संचालन गर्न आवश्यक बजेट विनियोजन गरेको छु</w:t>
      </w:r>
      <w:r w:rsidR="00C41CD2" w:rsidRPr="00433E4A">
        <w:rPr>
          <w:rFonts w:cs="Kalimati" w:hint="cs"/>
          <w:color w:val="0D0D0D" w:themeColor="text1" w:themeTint="F2"/>
          <w:sz w:val="24"/>
          <w:szCs w:val="24"/>
          <w:cs/>
        </w:rPr>
        <w:t>।</w:t>
      </w:r>
    </w:p>
    <w:p w14:paraId="267C835E" w14:textId="3C25C5E5" w:rsidR="00597B40" w:rsidRPr="00433E4A"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सुरक्षित मातृत्व अभियान मार्फत</w:t>
      </w:r>
      <w:r w:rsidR="00C41CD2" w:rsidRPr="00433E4A">
        <w:rPr>
          <w:rFonts w:cs="Kalimati" w:hint="cs"/>
          <w:color w:val="0D0D0D" w:themeColor="text1" w:themeTint="F2"/>
          <w:sz w:val="24"/>
          <w:szCs w:val="24"/>
          <w:cs/>
        </w:rPr>
        <w:t>्</w:t>
      </w:r>
      <w:r w:rsidRPr="00433E4A">
        <w:rPr>
          <w:rFonts w:cs="Kalimati"/>
          <w:color w:val="0D0D0D" w:themeColor="text1" w:themeTint="F2"/>
          <w:sz w:val="24"/>
          <w:szCs w:val="24"/>
          <w:cs/>
        </w:rPr>
        <w:t xml:space="preserve"> मातृ</w:t>
      </w:r>
      <w:r w:rsidR="007D008F" w:rsidRPr="00433E4A">
        <w:rPr>
          <w:rFonts w:cs="Kalimati" w:hint="cs"/>
          <w:color w:val="0D0D0D" w:themeColor="text1" w:themeTint="F2"/>
          <w:sz w:val="24"/>
          <w:szCs w:val="24"/>
          <w:cs/>
        </w:rPr>
        <w:t xml:space="preserve"> </w:t>
      </w:r>
      <w:r w:rsidRPr="00433E4A">
        <w:rPr>
          <w:rFonts w:cs="Kalimati"/>
          <w:color w:val="0D0D0D" w:themeColor="text1" w:themeTint="F2"/>
          <w:sz w:val="24"/>
          <w:szCs w:val="24"/>
          <w:cs/>
        </w:rPr>
        <w:t>मृत्यु</w:t>
      </w:r>
      <w:r w:rsidR="00C41CD2" w:rsidRPr="00433E4A">
        <w:rPr>
          <w:rFonts w:cs="Kalimati" w:hint="cs"/>
          <w:color w:val="0D0D0D" w:themeColor="text1" w:themeTint="F2"/>
          <w:sz w:val="24"/>
          <w:szCs w:val="24"/>
          <w:cs/>
        </w:rPr>
        <w:t>दर</w:t>
      </w:r>
      <w:r w:rsidRPr="00433E4A">
        <w:rPr>
          <w:rFonts w:cs="Kalimati"/>
          <w:color w:val="0D0D0D" w:themeColor="text1" w:themeTint="F2"/>
          <w:sz w:val="24"/>
          <w:szCs w:val="24"/>
          <w:cs/>
        </w:rPr>
        <w:t xml:space="preserve"> बढी भएका स्थानीय तहका गर्भवती महिलाहरुलाई नि:शुल्क प्रयोगशाला जाँच गर्ने व्यवस्थाका लागि </w:t>
      </w:r>
      <w:r w:rsidR="00EE7BC8" w:rsidRPr="00433E4A">
        <w:rPr>
          <w:rFonts w:cs="Kalimati" w:hint="cs"/>
          <w:color w:val="0D0D0D" w:themeColor="text1" w:themeTint="F2"/>
          <w:sz w:val="24"/>
          <w:szCs w:val="24"/>
          <w:cs/>
        </w:rPr>
        <w:t xml:space="preserve">रु. </w:t>
      </w:r>
      <w:r w:rsidRPr="00433E4A">
        <w:rPr>
          <w:rFonts w:cs="Kalimati"/>
          <w:color w:val="0D0D0D" w:themeColor="text1" w:themeTint="F2"/>
          <w:sz w:val="24"/>
          <w:szCs w:val="24"/>
          <w:cs/>
        </w:rPr>
        <w:t>५ करोड ३० लाख विनियोजन गरेको छु ।</w:t>
      </w:r>
    </w:p>
    <w:p w14:paraId="541D9306" w14:textId="16BAAC35" w:rsidR="00597B40" w:rsidRPr="00433E4A"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मुटुको भल्भ प्रत्यारोपण</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मृगौला प्रत्यारोपण र क्यान्सर रोगको उप</w:t>
      </w:r>
      <w:r w:rsidR="00EE7BC8" w:rsidRPr="00433E4A">
        <w:rPr>
          <w:rFonts w:cs="Kalimati"/>
          <w:color w:val="0D0D0D" w:themeColor="text1" w:themeTint="F2"/>
          <w:sz w:val="24"/>
          <w:szCs w:val="24"/>
          <w:cs/>
        </w:rPr>
        <w:t>चारका लागि प्रति व्यक्ति रु.</w:t>
      </w:r>
      <w:r w:rsidR="00EE7BC8" w:rsidRPr="00433E4A">
        <w:rPr>
          <w:rFonts w:cs="Kalimati" w:hint="cs"/>
          <w:color w:val="0D0D0D" w:themeColor="text1" w:themeTint="F2"/>
          <w:sz w:val="24"/>
          <w:szCs w:val="24"/>
          <w:cs/>
        </w:rPr>
        <w:t xml:space="preserve"> २</w:t>
      </w:r>
      <w:r w:rsidRPr="00433E4A">
        <w:rPr>
          <w:rFonts w:cs="Kalimati"/>
          <w:color w:val="0D0D0D" w:themeColor="text1" w:themeTint="F2"/>
          <w:sz w:val="24"/>
          <w:szCs w:val="24"/>
          <w:cs/>
        </w:rPr>
        <w:t xml:space="preserve"> ल</w:t>
      </w:r>
      <w:r w:rsidR="00EE7BC8" w:rsidRPr="00433E4A">
        <w:rPr>
          <w:rFonts w:cs="Kalimati"/>
          <w:color w:val="0D0D0D" w:themeColor="text1" w:themeTint="F2"/>
          <w:sz w:val="24"/>
          <w:szCs w:val="24"/>
          <w:cs/>
        </w:rPr>
        <w:t>ाख रुपैयाँको सहुलियत कार्यक्रम</w:t>
      </w:r>
      <w:r w:rsidR="00EE7BC8" w:rsidRPr="00433E4A">
        <w:rPr>
          <w:rFonts w:cs="Kalimati" w:hint="cs"/>
          <w:color w:val="0D0D0D" w:themeColor="text1" w:themeTint="F2"/>
          <w:sz w:val="24"/>
          <w:szCs w:val="24"/>
          <w:cs/>
        </w:rPr>
        <w:t xml:space="preserve"> र </w:t>
      </w:r>
      <w:r w:rsidRPr="00433E4A">
        <w:rPr>
          <w:rFonts w:cs="Kalimati"/>
          <w:color w:val="0D0D0D" w:themeColor="text1" w:themeTint="F2"/>
          <w:sz w:val="24"/>
          <w:szCs w:val="24"/>
          <w:cs/>
        </w:rPr>
        <w:t xml:space="preserve">नि:शुल्क रक्तसंचार सेवालाई निरन्तरता दिएको छु </w:t>
      </w:r>
      <w:r w:rsidRPr="00433E4A">
        <w:rPr>
          <w:rFonts w:cs="Kalimati"/>
          <w:color w:val="0D0D0D" w:themeColor="text1" w:themeTint="F2"/>
          <w:sz w:val="24"/>
          <w:szCs w:val="24"/>
        </w:rPr>
        <w:t>|</w:t>
      </w:r>
      <w:r w:rsidRPr="00433E4A">
        <w:rPr>
          <w:rFonts w:cs="Kalimati"/>
          <w:color w:val="0D0D0D" w:themeColor="text1" w:themeTint="F2"/>
          <w:sz w:val="24"/>
          <w:szCs w:val="24"/>
          <w:cs/>
        </w:rPr>
        <w:t xml:space="preserve"> </w:t>
      </w:r>
    </w:p>
    <w:p w14:paraId="0D9E2081" w14:textId="4916E847" w:rsidR="00597B40" w:rsidRPr="00433E4A"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 xml:space="preserve">राप्ती प्रादेशिक अस्पताललाई दुई सय शैय्याको अस्पतालमा स्तरोन्नति गर्न </w:t>
      </w:r>
      <w:r w:rsidR="00EE7BC8" w:rsidRPr="00433E4A">
        <w:rPr>
          <w:rFonts w:cs="Kalimati" w:hint="cs"/>
          <w:color w:val="0D0D0D" w:themeColor="text1" w:themeTint="F2"/>
          <w:sz w:val="24"/>
          <w:szCs w:val="24"/>
          <w:cs/>
        </w:rPr>
        <w:t xml:space="preserve">रु. </w:t>
      </w:r>
      <w:r w:rsidRPr="00433E4A">
        <w:rPr>
          <w:rFonts w:cs="Kalimati"/>
          <w:color w:val="0D0D0D" w:themeColor="text1" w:themeTint="F2"/>
          <w:sz w:val="24"/>
          <w:szCs w:val="24"/>
          <w:cs/>
        </w:rPr>
        <w:t>४ करोड बिनियोजन गरेको छु ।</w:t>
      </w:r>
    </w:p>
    <w:p w14:paraId="0651A7BE" w14:textId="4C1DFE24" w:rsidR="00597B40" w:rsidRPr="00433E4A"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lastRenderedPageBreak/>
        <w:t xml:space="preserve">प्रदेशका सबै अस्पतालहरुमा </w:t>
      </w:r>
      <w:r w:rsidR="00EE7BC8" w:rsidRPr="00433E4A">
        <w:rPr>
          <w:rFonts w:cs="Kalimati"/>
          <w:color w:val="0D0D0D" w:themeColor="text1" w:themeTint="F2"/>
          <w:sz w:val="24"/>
          <w:szCs w:val="24"/>
        </w:rPr>
        <w:t>Anti-r</w:t>
      </w:r>
      <w:r w:rsidRPr="00433E4A">
        <w:rPr>
          <w:rFonts w:cs="Kalimati"/>
          <w:color w:val="0D0D0D" w:themeColor="text1" w:themeTint="F2"/>
          <w:sz w:val="24"/>
          <w:szCs w:val="24"/>
        </w:rPr>
        <w:t>abies Vaccine</w:t>
      </w:r>
      <w:r w:rsidRPr="00433E4A">
        <w:rPr>
          <w:rFonts w:cs="Kalimati"/>
          <w:color w:val="0D0D0D" w:themeColor="text1" w:themeTint="F2"/>
          <w:sz w:val="24"/>
          <w:szCs w:val="24"/>
          <w:cs/>
        </w:rPr>
        <w:t xml:space="preserve"> र  सर्पदंश उपचार केन्द्रमा </w:t>
      </w:r>
      <w:r w:rsidR="00EE7BC8" w:rsidRPr="00433E4A">
        <w:rPr>
          <w:rFonts w:cs="Kalimati"/>
          <w:color w:val="0D0D0D" w:themeColor="text1" w:themeTint="F2"/>
          <w:sz w:val="24"/>
          <w:szCs w:val="24"/>
        </w:rPr>
        <w:t>Anti-s</w:t>
      </w:r>
      <w:r w:rsidRPr="00433E4A">
        <w:rPr>
          <w:rFonts w:cs="Kalimati"/>
          <w:color w:val="0D0D0D" w:themeColor="text1" w:themeTint="F2"/>
          <w:sz w:val="24"/>
          <w:szCs w:val="24"/>
        </w:rPr>
        <w:t xml:space="preserve">nake Venom </w:t>
      </w:r>
      <w:r w:rsidRPr="00433E4A">
        <w:rPr>
          <w:rFonts w:cs="Kalimati"/>
          <w:color w:val="0D0D0D" w:themeColor="text1" w:themeTint="F2"/>
          <w:sz w:val="24"/>
          <w:szCs w:val="24"/>
          <w:cs/>
        </w:rPr>
        <w:t>को नियमित आपूर्ति सुनिश्चित गर्न आवश्यक बजेट विनियोजन गरेको छु ।</w:t>
      </w:r>
    </w:p>
    <w:p w14:paraId="059CE451" w14:textId="3528382A" w:rsidR="00597B40" w:rsidRPr="00433E4A" w:rsidRDefault="00EE7BC8"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 xml:space="preserve">सिकलसेल </w:t>
      </w:r>
      <w:r w:rsidRPr="00433E4A">
        <w:rPr>
          <w:rFonts w:cs="Kalimati" w:hint="cs"/>
          <w:color w:val="0D0D0D" w:themeColor="text1" w:themeTint="F2"/>
          <w:sz w:val="24"/>
          <w:szCs w:val="24"/>
          <w:cs/>
        </w:rPr>
        <w:t>एनी</w:t>
      </w:r>
      <w:r w:rsidR="00597B40" w:rsidRPr="00433E4A">
        <w:rPr>
          <w:rFonts w:cs="Kalimati"/>
          <w:color w:val="0D0D0D" w:themeColor="text1" w:themeTint="F2"/>
          <w:sz w:val="24"/>
          <w:szCs w:val="24"/>
          <w:cs/>
        </w:rPr>
        <w:t>मिया</w:t>
      </w:r>
      <w:r w:rsidR="00597B40" w:rsidRPr="00433E4A">
        <w:rPr>
          <w:rFonts w:cs="Kalimati"/>
          <w:color w:val="0D0D0D" w:themeColor="text1" w:themeTint="F2"/>
          <w:sz w:val="24"/>
          <w:szCs w:val="24"/>
        </w:rPr>
        <w:t xml:space="preserve">, </w:t>
      </w:r>
      <w:r w:rsidR="00597B40" w:rsidRPr="00433E4A">
        <w:rPr>
          <w:rFonts w:cs="Kalimati"/>
          <w:color w:val="0D0D0D" w:themeColor="text1" w:themeTint="F2"/>
          <w:sz w:val="24"/>
          <w:szCs w:val="24"/>
          <w:cs/>
        </w:rPr>
        <w:t>थालासेमिया र हेमोफिलिया रोगको उपचारको लागि औषधि</w:t>
      </w:r>
      <w:r w:rsidR="00597B40" w:rsidRPr="00433E4A">
        <w:rPr>
          <w:rFonts w:cs="Kalimati"/>
          <w:color w:val="0D0D0D" w:themeColor="text1" w:themeTint="F2"/>
          <w:sz w:val="24"/>
          <w:szCs w:val="24"/>
        </w:rPr>
        <w:t xml:space="preserve">, </w:t>
      </w:r>
      <w:r w:rsidRPr="00433E4A">
        <w:rPr>
          <w:rFonts w:cs="Kalimati"/>
          <w:color w:val="0D0D0D" w:themeColor="text1" w:themeTint="F2"/>
          <w:sz w:val="24"/>
          <w:szCs w:val="24"/>
          <w:cs/>
        </w:rPr>
        <w:t>उपकरण</w:t>
      </w:r>
      <w:r w:rsidR="00597B40" w:rsidRPr="00433E4A">
        <w:rPr>
          <w:rFonts w:cs="Kalimati"/>
          <w:color w:val="0D0D0D" w:themeColor="text1" w:themeTint="F2"/>
          <w:sz w:val="24"/>
          <w:szCs w:val="24"/>
        </w:rPr>
        <w:t xml:space="preserve">, </w:t>
      </w:r>
      <w:r w:rsidRPr="00433E4A">
        <w:rPr>
          <w:rFonts w:cs="Kalimati" w:hint="cs"/>
          <w:color w:val="0D0D0D" w:themeColor="text1" w:themeTint="F2"/>
          <w:sz w:val="24"/>
          <w:szCs w:val="24"/>
          <w:cs/>
        </w:rPr>
        <w:t xml:space="preserve"> </w:t>
      </w:r>
      <w:r w:rsidRPr="00433E4A">
        <w:rPr>
          <w:rFonts w:cs="Kalimati"/>
          <w:color w:val="0D0D0D" w:themeColor="text1" w:themeTint="F2"/>
          <w:sz w:val="24"/>
          <w:szCs w:val="24"/>
          <w:cs/>
        </w:rPr>
        <w:t>स्क्रिनिङ्ग</w:t>
      </w:r>
      <w:r w:rsidRPr="00433E4A">
        <w:rPr>
          <w:rFonts w:cs="Kalimati" w:hint="cs"/>
          <w:color w:val="0D0D0D" w:themeColor="text1" w:themeTint="F2"/>
          <w:sz w:val="24"/>
          <w:szCs w:val="24"/>
          <w:cs/>
        </w:rPr>
        <w:t>,</w:t>
      </w:r>
      <w:r w:rsidRPr="00433E4A">
        <w:rPr>
          <w:rFonts w:cs="Kalimati"/>
          <w:color w:val="0D0D0D" w:themeColor="text1" w:themeTint="F2"/>
          <w:sz w:val="24"/>
          <w:szCs w:val="24"/>
          <w:cs/>
        </w:rPr>
        <w:t xml:space="preserve"> ब</w:t>
      </w:r>
      <w:r w:rsidRPr="00433E4A">
        <w:rPr>
          <w:rFonts w:cs="Kalimati" w:hint="cs"/>
          <w:color w:val="0D0D0D" w:themeColor="text1" w:themeTint="F2"/>
          <w:sz w:val="24"/>
          <w:szCs w:val="24"/>
          <w:cs/>
        </w:rPr>
        <w:t>ी</w:t>
      </w:r>
      <w:r w:rsidR="00597B40" w:rsidRPr="00433E4A">
        <w:rPr>
          <w:rFonts w:cs="Kalimati"/>
          <w:color w:val="0D0D0D" w:themeColor="text1" w:themeTint="F2"/>
          <w:sz w:val="24"/>
          <w:szCs w:val="24"/>
          <w:cs/>
        </w:rPr>
        <w:t xml:space="preserve">मा </w:t>
      </w:r>
      <w:r w:rsidRPr="00433E4A">
        <w:rPr>
          <w:rFonts w:cs="Kalimati" w:hint="cs"/>
          <w:color w:val="0D0D0D" w:themeColor="text1" w:themeTint="F2"/>
          <w:sz w:val="24"/>
          <w:szCs w:val="24"/>
          <w:cs/>
        </w:rPr>
        <w:t xml:space="preserve">र </w:t>
      </w:r>
      <w:r w:rsidRPr="00433E4A">
        <w:rPr>
          <w:rFonts w:cs="Kalimati"/>
          <w:color w:val="0D0D0D" w:themeColor="text1" w:themeTint="F2"/>
          <w:sz w:val="24"/>
          <w:szCs w:val="24"/>
          <w:cs/>
        </w:rPr>
        <w:t xml:space="preserve">सचेतना </w:t>
      </w:r>
      <w:r w:rsidR="00597B40" w:rsidRPr="00433E4A">
        <w:rPr>
          <w:rFonts w:cs="Kalimati"/>
          <w:color w:val="0D0D0D" w:themeColor="text1" w:themeTint="F2"/>
          <w:sz w:val="24"/>
          <w:szCs w:val="24"/>
          <w:cs/>
        </w:rPr>
        <w:t>कार्यक्रमलाई निरन्तरताको लागि  आवश्यक बजेट विनियोजन गरेको छु ।</w:t>
      </w:r>
    </w:p>
    <w:p w14:paraId="6EEFA50E" w14:textId="4FB511A3" w:rsidR="00597B40" w:rsidRPr="00433E4A"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अस्पतालहरुमा डाईलाइसिस सेवा</w:t>
      </w:r>
      <w:r w:rsidRPr="00433E4A">
        <w:rPr>
          <w:rFonts w:cs="Kalimati"/>
          <w:color w:val="0D0D0D" w:themeColor="text1" w:themeTint="F2"/>
          <w:sz w:val="24"/>
          <w:szCs w:val="24"/>
        </w:rPr>
        <w:t>,</w:t>
      </w:r>
      <w:r w:rsidRPr="00433E4A">
        <w:rPr>
          <w:rFonts w:cs="Kalimati"/>
          <w:color w:val="0D0D0D" w:themeColor="text1" w:themeTint="F2"/>
          <w:sz w:val="24"/>
          <w:szCs w:val="24"/>
          <w:cs/>
        </w:rPr>
        <w:t xml:space="preserve"> बाँझोपन व्यवस्थापन सेवा</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नवजात शिशु सघन उपचार इकाइ</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जलन उपचार कक्ष</w:t>
      </w:r>
      <w:r w:rsidRPr="00433E4A">
        <w:rPr>
          <w:rFonts w:cs="Kalimati"/>
          <w:color w:val="0D0D0D" w:themeColor="text1" w:themeTint="F2"/>
          <w:sz w:val="24"/>
          <w:szCs w:val="24"/>
        </w:rPr>
        <w:t xml:space="preserve">, </w:t>
      </w:r>
      <w:r w:rsidR="00EE7BC8" w:rsidRPr="00433E4A">
        <w:rPr>
          <w:rFonts w:cs="Kalimati"/>
          <w:color w:val="0D0D0D" w:themeColor="text1" w:themeTint="F2"/>
          <w:sz w:val="24"/>
          <w:szCs w:val="24"/>
          <w:cs/>
        </w:rPr>
        <w:t>स्तनपान व्यवस्थापन इकाइ</w:t>
      </w:r>
      <w:r w:rsidRPr="00433E4A">
        <w:rPr>
          <w:rFonts w:cs="Kalimati"/>
          <w:color w:val="0D0D0D" w:themeColor="text1" w:themeTint="F2"/>
          <w:sz w:val="24"/>
          <w:szCs w:val="24"/>
          <w:cs/>
        </w:rPr>
        <w:t>को लागि आवश्यक रकम छुट्याएको छु ।</w:t>
      </w:r>
    </w:p>
    <w:p w14:paraId="7A9BFBAD" w14:textId="4F459B2D" w:rsidR="00597B40" w:rsidRDefault="00597B4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अस्पतालहरूमा  गुणस्तरीय र प्र</w:t>
      </w:r>
      <w:r w:rsidR="00370A48" w:rsidRPr="00433E4A">
        <w:rPr>
          <w:rFonts w:cs="Kalimati"/>
          <w:color w:val="0D0D0D" w:themeColor="text1" w:themeTint="F2"/>
          <w:sz w:val="24"/>
          <w:szCs w:val="24"/>
          <w:cs/>
        </w:rPr>
        <w:t>भावकारी सेवा प्रदान गर्न</w:t>
      </w:r>
      <w:r w:rsidR="00370A48" w:rsidRPr="00433E4A">
        <w:rPr>
          <w:rFonts w:cs="Kalimati" w:hint="cs"/>
          <w:color w:val="0D0D0D" w:themeColor="text1" w:themeTint="F2"/>
          <w:sz w:val="24"/>
          <w:szCs w:val="24"/>
          <w:cs/>
        </w:rPr>
        <w:t>का लागि चाहिने</w:t>
      </w:r>
      <w:r w:rsidR="00E32F33" w:rsidRPr="00433E4A">
        <w:rPr>
          <w:rFonts w:cs="Kalimati" w:hint="cs"/>
          <w:color w:val="0D0D0D" w:themeColor="text1" w:themeTint="F2"/>
          <w:sz w:val="24"/>
          <w:szCs w:val="24"/>
          <w:cs/>
        </w:rPr>
        <w:t xml:space="preserve"> </w:t>
      </w:r>
      <w:r w:rsidRPr="00433E4A">
        <w:rPr>
          <w:rFonts w:cs="Kalimati"/>
          <w:color w:val="0D0D0D" w:themeColor="text1" w:themeTint="F2"/>
          <w:sz w:val="24"/>
          <w:szCs w:val="24"/>
          <w:cs/>
        </w:rPr>
        <w:t>मेडिकल औजार</w:t>
      </w:r>
      <w:r w:rsidRPr="00433E4A">
        <w:rPr>
          <w:rFonts w:cs="Kalimati"/>
          <w:color w:val="0D0D0D" w:themeColor="text1" w:themeTint="F2"/>
          <w:sz w:val="24"/>
          <w:szCs w:val="24"/>
        </w:rPr>
        <w:t>–</w:t>
      </w:r>
      <w:r w:rsidRPr="00433E4A">
        <w:rPr>
          <w:rFonts w:cs="Kalimati"/>
          <w:color w:val="0D0D0D" w:themeColor="text1" w:themeTint="F2"/>
          <w:sz w:val="24"/>
          <w:szCs w:val="24"/>
          <w:cs/>
        </w:rPr>
        <w:t xml:space="preserve">उपकरण </w:t>
      </w:r>
      <w:r w:rsidR="00DD053B" w:rsidRPr="00433E4A">
        <w:rPr>
          <w:rFonts w:cs="Kalimati" w:hint="cs"/>
          <w:color w:val="0D0D0D" w:themeColor="text1" w:themeTint="F2"/>
          <w:sz w:val="24"/>
          <w:szCs w:val="24"/>
          <w:cs/>
        </w:rPr>
        <w:t>उपलब्ध गराउन</w:t>
      </w:r>
      <w:r w:rsidRPr="00433E4A">
        <w:rPr>
          <w:rFonts w:cs="Kalimati"/>
          <w:color w:val="0D0D0D" w:themeColor="text1" w:themeTint="F2"/>
          <w:sz w:val="24"/>
          <w:szCs w:val="24"/>
          <w:cs/>
        </w:rPr>
        <w:t xml:space="preserve"> </w:t>
      </w:r>
      <w:r w:rsidR="00370A48" w:rsidRPr="00433E4A">
        <w:rPr>
          <w:rFonts w:cs="Kalimati" w:hint="cs"/>
          <w:color w:val="0D0D0D" w:themeColor="text1" w:themeTint="F2"/>
          <w:sz w:val="24"/>
          <w:szCs w:val="24"/>
          <w:cs/>
        </w:rPr>
        <w:t xml:space="preserve">आवश्यक </w:t>
      </w:r>
      <w:r w:rsidRPr="00433E4A">
        <w:rPr>
          <w:rFonts w:cs="Kalimati"/>
          <w:color w:val="0D0D0D" w:themeColor="text1" w:themeTint="F2"/>
          <w:sz w:val="24"/>
          <w:szCs w:val="24"/>
          <w:cs/>
        </w:rPr>
        <w:t>बजेट विनियोजन गरेको छु ।</w:t>
      </w:r>
    </w:p>
    <w:p w14:paraId="3C5EFC78" w14:textId="3D8C5EF7" w:rsidR="001D3D7B" w:rsidRPr="00433E4A" w:rsidRDefault="001D3D7B" w:rsidP="00F252C5">
      <w:pPr>
        <w:pStyle w:val="ListParagraph"/>
        <w:numPr>
          <w:ilvl w:val="0"/>
          <w:numId w:val="7"/>
        </w:numPr>
        <w:spacing w:after="0" w:line="360" w:lineRule="auto"/>
        <w:ind w:left="900" w:hanging="540"/>
        <w:jc w:val="both"/>
        <w:rPr>
          <w:rFonts w:cs="Kalimati"/>
          <w:color w:val="0D0D0D" w:themeColor="text1" w:themeTint="F2"/>
          <w:sz w:val="24"/>
          <w:szCs w:val="24"/>
        </w:rPr>
      </w:pPr>
      <w:r>
        <w:rPr>
          <w:rFonts w:cs="Kalimati" w:hint="cs"/>
          <w:color w:val="0D0D0D" w:themeColor="text1" w:themeTint="F2"/>
          <w:sz w:val="24"/>
          <w:szCs w:val="24"/>
          <w:cs/>
        </w:rPr>
        <w:t xml:space="preserve">लुम्बिनी प्रादेशिक अस्पताल लगायत प्रदेशका महत्त्वपूर्ण स्वास्थ्य संस्थाहरुको </w:t>
      </w:r>
      <w:r w:rsidR="00C0794E">
        <w:rPr>
          <w:rFonts w:cs="Kalimati" w:hint="cs"/>
          <w:color w:val="0D0D0D" w:themeColor="text1" w:themeTint="F2"/>
          <w:sz w:val="24"/>
          <w:szCs w:val="24"/>
          <w:cs/>
        </w:rPr>
        <w:t xml:space="preserve">भवन पूर्वाधार </w:t>
      </w:r>
      <w:r>
        <w:rPr>
          <w:rFonts w:cs="Kalimati" w:hint="cs"/>
          <w:color w:val="0D0D0D" w:themeColor="text1" w:themeTint="F2"/>
          <w:sz w:val="24"/>
          <w:szCs w:val="24"/>
          <w:cs/>
        </w:rPr>
        <w:t>निर्माण तथा स्तरोन्नतिका लागि रु.२ अर्ब १२ करोड विनियोजन गरेको छु।</w:t>
      </w:r>
    </w:p>
    <w:p w14:paraId="186A0C66" w14:textId="4D3C5025" w:rsidR="00743E91" w:rsidRDefault="00864FA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 xml:space="preserve">स्वास्थ्य मन्त्रालयको लागि रु. </w:t>
      </w:r>
      <w:r w:rsidR="00597B40" w:rsidRPr="00433E4A">
        <w:rPr>
          <w:rFonts w:cs="Kalimati" w:hint="cs"/>
          <w:color w:val="0D0D0D" w:themeColor="text1" w:themeTint="F2"/>
          <w:sz w:val="24"/>
          <w:szCs w:val="24"/>
          <w:cs/>
        </w:rPr>
        <w:t>5</w:t>
      </w:r>
      <w:r w:rsidRPr="00433E4A">
        <w:rPr>
          <w:rFonts w:cs="Kalimati"/>
          <w:color w:val="0D0D0D" w:themeColor="text1" w:themeTint="F2"/>
          <w:sz w:val="24"/>
          <w:szCs w:val="24"/>
          <w:cs/>
        </w:rPr>
        <w:t xml:space="preserve"> अर्ब </w:t>
      </w:r>
      <w:r w:rsidR="00433E4A" w:rsidRPr="00433E4A">
        <w:rPr>
          <w:rFonts w:cs="Kalimati" w:hint="cs"/>
          <w:color w:val="0D0D0D" w:themeColor="text1" w:themeTint="F2"/>
          <w:sz w:val="24"/>
          <w:szCs w:val="24"/>
          <w:cs/>
        </w:rPr>
        <w:t xml:space="preserve">65 करोड 72 लाख </w:t>
      </w:r>
      <w:r w:rsidRPr="00433E4A">
        <w:rPr>
          <w:rFonts w:cs="Kalimati"/>
          <w:color w:val="0D0D0D" w:themeColor="text1" w:themeTint="F2"/>
          <w:sz w:val="24"/>
          <w:szCs w:val="24"/>
          <w:cs/>
        </w:rPr>
        <w:t>बिनियोजन गरेको छु</w:t>
      </w:r>
      <w:r w:rsidRPr="00433E4A">
        <w:rPr>
          <w:rFonts w:cs="Kalimati"/>
          <w:color w:val="0D0D0D" w:themeColor="text1" w:themeTint="F2"/>
          <w:sz w:val="24"/>
          <w:szCs w:val="24"/>
        </w:rPr>
        <w:t>|</w:t>
      </w:r>
    </w:p>
    <w:p w14:paraId="1DDB8A30" w14:textId="77777777" w:rsidR="00F252C5" w:rsidRPr="00F252C5" w:rsidRDefault="00F252C5" w:rsidP="00F252C5">
      <w:pPr>
        <w:spacing w:after="0" w:line="360" w:lineRule="auto"/>
        <w:jc w:val="both"/>
        <w:rPr>
          <w:rFonts w:cs="Kalimati"/>
          <w:color w:val="0D0D0D" w:themeColor="text1" w:themeTint="F2"/>
          <w:sz w:val="24"/>
          <w:szCs w:val="24"/>
        </w:rPr>
      </w:pPr>
    </w:p>
    <w:p w14:paraId="6310762F" w14:textId="77777777" w:rsidR="00F76CB9" w:rsidRPr="00B51097" w:rsidRDefault="00036063" w:rsidP="00B51097">
      <w:pPr>
        <w:pStyle w:val="ListParagraph"/>
        <w:spacing w:after="0" w:line="360" w:lineRule="auto"/>
        <w:jc w:val="both"/>
        <w:rPr>
          <w:rFonts w:cs="Kalimati"/>
          <w:b/>
          <w:bCs/>
          <w:color w:val="0D0D0D" w:themeColor="text1" w:themeTint="F2"/>
          <w:sz w:val="24"/>
          <w:szCs w:val="24"/>
        </w:rPr>
      </w:pPr>
      <w:r w:rsidRPr="00433E4A">
        <w:rPr>
          <w:rFonts w:cs="Kalimati"/>
          <w:color w:val="0D0D0D" w:themeColor="text1" w:themeTint="F2"/>
          <w:sz w:val="24"/>
          <w:szCs w:val="24"/>
          <w:cs/>
        </w:rPr>
        <w:lastRenderedPageBreak/>
        <w:br/>
      </w:r>
      <w:r w:rsidR="00F76CB9" w:rsidRPr="00B51097">
        <w:rPr>
          <w:rFonts w:cs="Kalimati" w:hint="cs"/>
          <w:b/>
          <w:bCs/>
          <w:color w:val="0D0D0D" w:themeColor="text1" w:themeTint="F2"/>
          <w:sz w:val="24"/>
          <w:szCs w:val="24"/>
          <w:cs/>
        </w:rPr>
        <w:t xml:space="preserve">युवा तथा खेलकुद </w:t>
      </w:r>
    </w:p>
    <w:p w14:paraId="09D2896B" w14:textId="2C5BB501" w:rsidR="00F21A52" w:rsidRPr="00433E4A" w:rsidRDefault="00F21A5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hint="cs"/>
          <w:color w:val="0D0D0D" w:themeColor="text1" w:themeTint="F2"/>
          <w:sz w:val="24"/>
          <w:szCs w:val="24"/>
          <w:cs/>
        </w:rPr>
        <w:t>यु</w:t>
      </w:r>
      <w:r w:rsidRPr="00433E4A">
        <w:rPr>
          <w:rFonts w:cs="Kalimati"/>
          <w:color w:val="0D0D0D" w:themeColor="text1" w:themeTint="F2"/>
          <w:sz w:val="24"/>
          <w:szCs w:val="24"/>
          <w:cs/>
        </w:rPr>
        <w:t>वा</w:t>
      </w:r>
      <w:r w:rsidR="00BF1045" w:rsidRPr="00433E4A">
        <w:rPr>
          <w:rFonts w:cs="Kalimati"/>
          <w:color w:val="0D0D0D" w:themeColor="text1" w:themeTint="F2"/>
          <w:sz w:val="24"/>
          <w:szCs w:val="24"/>
          <w:cs/>
        </w:rPr>
        <w:t>हरू</w:t>
      </w:r>
      <w:r w:rsidRPr="00433E4A">
        <w:rPr>
          <w:rFonts w:cs="Kalimati"/>
          <w:color w:val="0D0D0D" w:themeColor="text1" w:themeTint="F2"/>
          <w:sz w:val="24"/>
          <w:szCs w:val="24"/>
          <w:cs/>
        </w:rPr>
        <w:t>लाई सुशासन तथा विकास व्यवस्थापन लगायत</w:t>
      </w:r>
      <w:r w:rsidR="004867A9" w:rsidRPr="00433E4A">
        <w:rPr>
          <w:rFonts w:cs="Kalimati" w:hint="cs"/>
          <w:color w:val="0D0D0D" w:themeColor="text1" w:themeTint="F2"/>
          <w:sz w:val="24"/>
          <w:szCs w:val="24"/>
          <w:cs/>
        </w:rPr>
        <w:t>का क्षेत्रमा</w:t>
      </w:r>
      <w:r w:rsidRPr="00433E4A">
        <w:rPr>
          <w:rFonts w:cs="Kalimati"/>
          <w:color w:val="0D0D0D" w:themeColor="text1" w:themeTint="F2"/>
          <w:sz w:val="24"/>
          <w:szCs w:val="24"/>
          <w:cs/>
        </w:rPr>
        <w:t xml:space="preserve"> आवद्ध गर्न स्वरोजगार</w:t>
      </w:r>
      <w:r w:rsidR="00CC0E76" w:rsidRPr="00433E4A">
        <w:rPr>
          <w:rFonts w:cs="Kalimati" w:hint="cs"/>
          <w:color w:val="0D0D0D" w:themeColor="text1" w:themeTint="F2"/>
          <w:sz w:val="24"/>
          <w:szCs w:val="24"/>
          <w:cs/>
        </w:rPr>
        <w:t xml:space="preserve"> तथा</w:t>
      </w:r>
      <w:r w:rsidRPr="00433E4A">
        <w:rPr>
          <w:rFonts w:cs="Kalimati"/>
          <w:color w:val="0D0D0D" w:themeColor="text1" w:themeTint="F2"/>
          <w:sz w:val="24"/>
          <w:szCs w:val="24"/>
        </w:rPr>
        <w:t xml:space="preserve"> </w:t>
      </w:r>
      <w:r w:rsidR="00406650" w:rsidRPr="00433E4A">
        <w:rPr>
          <w:rFonts w:cs="Kalimati"/>
          <w:color w:val="0D0D0D" w:themeColor="text1" w:themeTint="F2"/>
          <w:sz w:val="24"/>
          <w:szCs w:val="24"/>
          <w:cs/>
        </w:rPr>
        <w:t>सीपमूलक</w:t>
      </w:r>
      <w:r w:rsidRPr="00433E4A">
        <w:rPr>
          <w:rFonts w:cs="Kalimati"/>
          <w:color w:val="0D0D0D" w:themeColor="text1" w:themeTint="F2"/>
          <w:sz w:val="24"/>
          <w:szCs w:val="24"/>
          <w:cs/>
        </w:rPr>
        <w:t xml:space="preserve"> र क्षमता अभिवृद्धिका कार्यक्रम संचालन गर</w:t>
      </w:r>
      <w:r w:rsidR="008913CA" w:rsidRPr="00433E4A">
        <w:rPr>
          <w:rFonts w:cs="Kalimati" w:hint="cs"/>
          <w:color w:val="0D0D0D" w:themeColor="text1" w:themeTint="F2"/>
          <w:sz w:val="24"/>
          <w:szCs w:val="24"/>
          <w:cs/>
        </w:rPr>
        <w:t>िनेछ।</w:t>
      </w:r>
      <w:r w:rsidR="00DC74C5" w:rsidRPr="00433E4A">
        <w:rPr>
          <w:rFonts w:cs="Kalimati" w:hint="cs"/>
          <w:color w:val="0D0D0D" w:themeColor="text1" w:themeTint="F2"/>
          <w:sz w:val="24"/>
          <w:szCs w:val="24"/>
          <w:cs/>
        </w:rPr>
        <w:t xml:space="preserve">साथै </w:t>
      </w:r>
      <w:r w:rsidRPr="00433E4A">
        <w:rPr>
          <w:rFonts w:cs="Kalimati"/>
          <w:color w:val="0D0D0D" w:themeColor="text1" w:themeTint="F2"/>
          <w:sz w:val="24"/>
          <w:szCs w:val="24"/>
          <w:cs/>
        </w:rPr>
        <w:t>आर्थिक रुपमा विपन्न</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महिला</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दलित</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अपाङ्गता भएका व्यक्ति</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अल्पसंख्यक र स</w:t>
      </w:r>
      <w:r w:rsidR="000C0D7D" w:rsidRPr="00433E4A">
        <w:rPr>
          <w:rFonts w:cs="Kalimati" w:hint="cs"/>
          <w:color w:val="0D0D0D" w:themeColor="text1" w:themeTint="F2"/>
          <w:sz w:val="24"/>
          <w:szCs w:val="24"/>
          <w:cs/>
        </w:rPr>
        <w:t>ी</w:t>
      </w:r>
      <w:r w:rsidRPr="00433E4A">
        <w:rPr>
          <w:rFonts w:cs="Kalimati"/>
          <w:color w:val="0D0D0D" w:themeColor="text1" w:themeTint="F2"/>
          <w:sz w:val="24"/>
          <w:szCs w:val="24"/>
          <w:cs/>
        </w:rPr>
        <w:t>मान्तकृत समुदाय</w:t>
      </w:r>
      <w:r w:rsidR="00DC74C5" w:rsidRPr="00433E4A">
        <w:rPr>
          <w:rFonts w:cs="Kalimati" w:hint="cs"/>
          <w:color w:val="0D0D0D" w:themeColor="text1" w:themeTint="F2"/>
          <w:sz w:val="24"/>
          <w:szCs w:val="24"/>
          <w:cs/>
        </w:rPr>
        <w:t>का</w:t>
      </w:r>
      <w:r w:rsidRPr="00433E4A">
        <w:rPr>
          <w:rFonts w:cs="Kalimati"/>
          <w:color w:val="0D0D0D" w:themeColor="text1" w:themeTint="F2"/>
          <w:sz w:val="24"/>
          <w:szCs w:val="24"/>
          <w:cs/>
        </w:rPr>
        <w:t xml:space="preserve"> य</w:t>
      </w:r>
      <w:r w:rsidR="00611C2D" w:rsidRPr="00433E4A">
        <w:rPr>
          <w:rFonts w:cs="Kalimati" w:hint="cs"/>
          <w:color w:val="0D0D0D" w:themeColor="text1" w:themeTint="F2"/>
          <w:sz w:val="24"/>
          <w:szCs w:val="24"/>
          <w:cs/>
        </w:rPr>
        <w:t>ु</w:t>
      </w:r>
      <w:r w:rsidRPr="00433E4A">
        <w:rPr>
          <w:rFonts w:cs="Kalimati"/>
          <w:color w:val="0D0D0D" w:themeColor="text1" w:themeTint="F2"/>
          <w:sz w:val="24"/>
          <w:szCs w:val="24"/>
          <w:cs/>
        </w:rPr>
        <w:t>वालाई आयआर्जन र उद्यम</w:t>
      </w:r>
      <w:r w:rsidR="001730C8">
        <w:rPr>
          <w:rFonts w:cs="Kalimati"/>
          <w:color w:val="0D0D0D" w:themeColor="text1" w:themeTint="F2"/>
          <w:sz w:val="24"/>
          <w:szCs w:val="24"/>
          <w:cs/>
        </w:rPr>
        <w:t>शील</w:t>
      </w:r>
      <w:r w:rsidRPr="00433E4A">
        <w:rPr>
          <w:rFonts w:cs="Kalimati"/>
          <w:color w:val="0D0D0D" w:themeColor="text1" w:themeTint="F2"/>
          <w:sz w:val="24"/>
          <w:szCs w:val="24"/>
          <w:cs/>
        </w:rPr>
        <w:t>तासँग जोड</w:t>
      </w:r>
      <w:r w:rsidRPr="00433E4A">
        <w:rPr>
          <w:rFonts w:cs="Kalimati" w:hint="cs"/>
          <w:color w:val="0D0D0D" w:themeColor="text1" w:themeTint="F2"/>
          <w:sz w:val="24"/>
          <w:szCs w:val="24"/>
          <w:cs/>
        </w:rPr>
        <w:t>्</w:t>
      </w:r>
      <w:r w:rsidRPr="00433E4A">
        <w:rPr>
          <w:rFonts w:cs="Kalimati"/>
          <w:color w:val="0D0D0D" w:themeColor="text1" w:themeTint="F2"/>
          <w:sz w:val="24"/>
          <w:szCs w:val="24"/>
          <w:cs/>
        </w:rPr>
        <w:t>न सीपम</w:t>
      </w:r>
      <w:r w:rsidR="00406650" w:rsidRPr="00433E4A">
        <w:rPr>
          <w:rFonts w:cs="Kalimati" w:hint="cs"/>
          <w:color w:val="0D0D0D" w:themeColor="text1" w:themeTint="F2"/>
          <w:sz w:val="24"/>
          <w:szCs w:val="24"/>
          <w:cs/>
        </w:rPr>
        <w:t>ू</w:t>
      </w:r>
      <w:r w:rsidRPr="00433E4A">
        <w:rPr>
          <w:rFonts w:cs="Kalimati"/>
          <w:color w:val="0D0D0D" w:themeColor="text1" w:themeTint="F2"/>
          <w:sz w:val="24"/>
          <w:szCs w:val="24"/>
          <w:cs/>
        </w:rPr>
        <w:t>लक तथा सचेतनाका कार्यक्रम मार्फत प्रोत्साहित ग</w:t>
      </w:r>
      <w:r w:rsidR="000C0D7D" w:rsidRPr="00433E4A">
        <w:rPr>
          <w:rFonts w:cs="Kalimati" w:hint="cs"/>
          <w:color w:val="0D0D0D" w:themeColor="text1" w:themeTint="F2"/>
          <w:sz w:val="24"/>
          <w:szCs w:val="24"/>
          <w:cs/>
        </w:rPr>
        <w:t>र्न आवश्यक व्यवस्था मिलाएको छु।</w:t>
      </w:r>
    </w:p>
    <w:p w14:paraId="4C90445E" w14:textId="758445A3" w:rsidR="00F21A52" w:rsidRPr="00433E4A" w:rsidRDefault="00F21A52"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युवा</w:t>
      </w:r>
      <w:r w:rsidR="00BF1045" w:rsidRPr="00433E4A">
        <w:rPr>
          <w:rFonts w:cs="Kalimati"/>
          <w:color w:val="0D0D0D" w:themeColor="text1" w:themeTint="F2"/>
          <w:sz w:val="24"/>
          <w:szCs w:val="24"/>
          <w:cs/>
        </w:rPr>
        <w:t>हरू</w:t>
      </w:r>
      <w:r w:rsidRPr="00433E4A">
        <w:rPr>
          <w:rFonts w:cs="Kalimati"/>
          <w:color w:val="0D0D0D" w:themeColor="text1" w:themeTint="F2"/>
          <w:sz w:val="24"/>
          <w:szCs w:val="24"/>
          <w:cs/>
        </w:rPr>
        <w:t xml:space="preserve">लाई </w:t>
      </w:r>
      <w:r w:rsidR="00706DFC" w:rsidRPr="00433E4A">
        <w:rPr>
          <w:rFonts w:cs="Kalimati" w:hint="cs"/>
          <w:color w:val="0D0D0D" w:themeColor="text1" w:themeTint="F2"/>
          <w:sz w:val="24"/>
          <w:szCs w:val="24"/>
          <w:cs/>
        </w:rPr>
        <w:t>खेलकुद</w:t>
      </w:r>
      <w:r w:rsidR="00E73511" w:rsidRPr="00433E4A">
        <w:rPr>
          <w:rFonts w:cs="Kalimati" w:hint="cs"/>
          <w:color w:val="0D0D0D" w:themeColor="text1" w:themeTint="F2"/>
          <w:sz w:val="24"/>
          <w:szCs w:val="24"/>
          <w:cs/>
        </w:rPr>
        <w:t>मा</w:t>
      </w:r>
      <w:r w:rsidRPr="00433E4A">
        <w:rPr>
          <w:rFonts w:cs="Kalimati"/>
          <w:color w:val="0D0D0D" w:themeColor="text1" w:themeTint="F2"/>
          <w:sz w:val="24"/>
          <w:szCs w:val="24"/>
          <w:cs/>
        </w:rPr>
        <w:t xml:space="preserve"> </w:t>
      </w:r>
      <w:r w:rsidR="00E73511" w:rsidRPr="00433E4A">
        <w:rPr>
          <w:rFonts w:cs="Kalimati" w:hint="cs"/>
          <w:color w:val="0D0D0D" w:themeColor="text1" w:themeTint="F2"/>
          <w:sz w:val="24"/>
          <w:szCs w:val="24"/>
          <w:cs/>
        </w:rPr>
        <w:t>आकर्षित</w:t>
      </w:r>
      <w:r w:rsidR="00E73511" w:rsidRPr="00433E4A">
        <w:rPr>
          <w:rFonts w:cs="Kalimati"/>
          <w:color w:val="0D0D0D" w:themeColor="text1" w:themeTint="F2"/>
          <w:sz w:val="24"/>
          <w:szCs w:val="24"/>
          <w:cs/>
        </w:rPr>
        <w:t xml:space="preserve"> </w:t>
      </w:r>
      <w:r w:rsidR="00765E18" w:rsidRPr="00433E4A">
        <w:rPr>
          <w:rFonts w:cs="Kalimati" w:hint="cs"/>
          <w:color w:val="0D0D0D" w:themeColor="text1" w:themeTint="F2"/>
          <w:sz w:val="24"/>
          <w:szCs w:val="24"/>
          <w:cs/>
        </w:rPr>
        <w:t>गर</w:t>
      </w:r>
      <w:r w:rsidR="00C277F8" w:rsidRPr="00433E4A">
        <w:rPr>
          <w:rFonts w:cs="Kalimati" w:hint="cs"/>
          <w:color w:val="0D0D0D" w:themeColor="text1" w:themeTint="F2"/>
          <w:sz w:val="24"/>
          <w:szCs w:val="24"/>
          <w:cs/>
        </w:rPr>
        <w:t xml:space="preserve">ी </w:t>
      </w:r>
      <w:r w:rsidR="00920B62" w:rsidRPr="00433E4A">
        <w:rPr>
          <w:rFonts w:cs="Kalimati" w:hint="cs"/>
          <w:color w:val="0D0D0D" w:themeColor="text1" w:themeTint="F2"/>
          <w:sz w:val="24"/>
          <w:szCs w:val="24"/>
          <w:cs/>
        </w:rPr>
        <w:t>खेल</w:t>
      </w:r>
      <w:r w:rsidRPr="00433E4A">
        <w:rPr>
          <w:rFonts w:cs="Kalimati"/>
          <w:color w:val="0D0D0D" w:themeColor="text1" w:themeTint="F2"/>
          <w:sz w:val="24"/>
          <w:szCs w:val="24"/>
          <w:cs/>
        </w:rPr>
        <w:t>पर्यटन</w:t>
      </w:r>
      <w:r w:rsidR="00765E18" w:rsidRPr="00433E4A">
        <w:rPr>
          <w:rFonts w:cs="Kalimati" w:hint="cs"/>
          <w:color w:val="0D0D0D" w:themeColor="text1" w:themeTint="F2"/>
          <w:sz w:val="24"/>
          <w:szCs w:val="24"/>
          <w:cs/>
        </w:rPr>
        <w:t>सँग जोड्न</w:t>
      </w:r>
      <w:r w:rsidRPr="00433E4A">
        <w:rPr>
          <w:rFonts w:cs="Kalimati"/>
          <w:color w:val="0D0D0D" w:themeColor="text1" w:themeTint="F2"/>
          <w:sz w:val="24"/>
          <w:szCs w:val="24"/>
          <w:cs/>
        </w:rPr>
        <w:t xml:space="preserve"> क्षमता विकास</w:t>
      </w:r>
      <w:r w:rsidR="00433E4A" w:rsidRPr="00433E4A">
        <w:rPr>
          <w:rFonts w:cs="Kalimati" w:hint="cs"/>
          <w:color w:val="0D0D0D" w:themeColor="text1" w:themeTint="F2"/>
          <w:sz w:val="24"/>
          <w:szCs w:val="24"/>
          <w:cs/>
        </w:rPr>
        <w:t>का कार्यक्रमहरु सञ्चालन गरिनेछ</w:t>
      </w:r>
      <w:r w:rsidR="003F7ECA" w:rsidRPr="00433E4A">
        <w:rPr>
          <w:rFonts w:cs="Kalimati" w:hint="cs"/>
          <w:color w:val="0D0D0D" w:themeColor="text1" w:themeTint="F2"/>
          <w:sz w:val="24"/>
          <w:szCs w:val="24"/>
          <w:cs/>
        </w:rPr>
        <w:t>।</w:t>
      </w:r>
      <w:r w:rsidR="00433E4A" w:rsidRPr="00433E4A">
        <w:rPr>
          <w:rFonts w:cs="Kalimati" w:hint="cs"/>
          <w:color w:val="0D0D0D" w:themeColor="text1" w:themeTint="F2"/>
          <w:sz w:val="24"/>
          <w:szCs w:val="24"/>
          <w:cs/>
        </w:rPr>
        <w:t xml:space="preserve"> </w:t>
      </w:r>
      <w:r w:rsidR="003F7ECA" w:rsidRPr="00433E4A">
        <w:rPr>
          <w:rFonts w:cs="Kalimati" w:hint="cs"/>
          <w:color w:val="0D0D0D" w:themeColor="text1" w:themeTint="F2"/>
          <w:sz w:val="24"/>
          <w:szCs w:val="24"/>
          <w:cs/>
        </w:rPr>
        <w:t>खेलाडी</w:t>
      </w:r>
      <w:r w:rsidR="00EC23EB" w:rsidRPr="00433E4A">
        <w:rPr>
          <w:rFonts w:cs="Kalimati" w:hint="cs"/>
          <w:color w:val="0D0D0D" w:themeColor="text1" w:themeTint="F2"/>
          <w:sz w:val="24"/>
          <w:szCs w:val="24"/>
          <w:cs/>
        </w:rPr>
        <w:t xml:space="preserve"> र खेलकुदसँग सम्बन्धित संस्थाहरुलाई</w:t>
      </w:r>
      <w:r w:rsidR="003F7ECA" w:rsidRPr="00433E4A">
        <w:rPr>
          <w:rFonts w:cs="Kalimati" w:hint="cs"/>
          <w:color w:val="0D0D0D" w:themeColor="text1" w:themeTint="F2"/>
          <w:sz w:val="24"/>
          <w:szCs w:val="24"/>
          <w:cs/>
        </w:rPr>
        <w:t xml:space="preserve"> </w:t>
      </w:r>
      <w:r w:rsidRPr="00433E4A">
        <w:rPr>
          <w:rFonts w:cs="Kalimati"/>
          <w:color w:val="0D0D0D" w:themeColor="text1" w:themeTint="F2"/>
          <w:sz w:val="24"/>
          <w:szCs w:val="24"/>
          <w:cs/>
        </w:rPr>
        <w:t>खेलकूद सामग्री उपलब्ध</w:t>
      </w:r>
      <w:r w:rsidR="00250F81" w:rsidRPr="00433E4A">
        <w:rPr>
          <w:rFonts w:cs="Kalimati" w:hint="cs"/>
          <w:color w:val="0D0D0D" w:themeColor="text1" w:themeTint="F2"/>
          <w:sz w:val="24"/>
          <w:szCs w:val="24"/>
          <w:cs/>
        </w:rPr>
        <w:t xml:space="preserve"> गराउनुका साथै</w:t>
      </w:r>
      <w:r w:rsidR="006C38C2" w:rsidRPr="00433E4A">
        <w:rPr>
          <w:rFonts w:cs="Kalimati" w:hint="cs"/>
          <w:color w:val="0D0D0D" w:themeColor="text1" w:themeTint="F2"/>
          <w:sz w:val="24"/>
          <w:szCs w:val="24"/>
          <w:cs/>
        </w:rPr>
        <w:t xml:space="preserve"> प्रतिभावान तथा</w:t>
      </w:r>
      <w:r w:rsidR="00250F81" w:rsidRPr="00433E4A">
        <w:rPr>
          <w:rFonts w:cs="Kalimati" w:hint="cs"/>
          <w:color w:val="0D0D0D" w:themeColor="text1" w:themeTint="F2"/>
          <w:sz w:val="24"/>
          <w:szCs w:val="24"/>
          <w:cs/>
        </w:rPr>
        <w:t xml:space="preserve"> </w:t>
      </w:r>
      <w:r w:rsidRPr="00433E4A">
        <w:rPr>
          <w:rFonts w:cs="Kalimati"/>
          <w:color w:val="0D0D0D" w:themeColor="text1" w:themeTint="F2"/>
          <w:sz w:val="24"/>
          <w:szCs w:val="24"/>
          <w:cs/>
        </w:rPr>
        <w:t xml:space="preserve">राष्ट्रिय </w:t>
      </w:r>
      <w:r w:rsidR="00AB63D5" w:rsidRPr="00433E4A">
        <w:rPr>
          <w:rFonts w:cs="Kalimati" w:hint="cs"/>
          <w:color w:val="0D0D0D" w:themeColor="text1" w:themeTint="F2"/>
          <w:sz w:val="24"/>
          <w:szCs w:val="24"/>
          <w:cs/>
        </w:rPr>
        <w:t>एवं</w:t>
      </w:r>
      <w:r w:rsidRPr="00433E4A">
        <w:rPr>
          <w:rFonts w:cs="Kalimati"/>
          <w:color w:val="0D0D0D" w:themeColor="text1" w:themeTint="F2"/>
          <w:sz w:val="24"/>
          <w:szCs w:val="24"/>
          <w:cs/>
        </w:rPr>
        <w:t xml:space="preserve"> अन्तराष्ट्रिय खेलकूद प्रतियोगितामा पदक प्राप्त गर्ने  खेलाडीलाई प्रोत्साहन</w:t>
      </w:r>
      <w:r w:rsidR="003E0F4C" w:rsidRPr="00433E4A">
        <w:rPr>
          <w:rFonts w:cs="Kalimati" w:hint="cs"/>
          <w:color w:val="0D0D0D" w:themeColor="text1" w:themeTint="F2"/>
          <w:sz w:val="24"/>
          <w:szCs w:val="24"/>
          <w:cs/>
        </w:rPr>
        <w:t xml:space="preserve"> </w:t>
      </w:r>
      <w:r w:rsidR="00611C2D" w:rsidRPr="00433E4A">
        <w:rPr>
          <w:rFonts w:cs="Kalimati" w:hint="cs"/>
          <w:color w:val="0D0D0D" w:themeColor="text1" w:themeTint="F2"/>
          <w:sz w:val="24"/>
          <w:szCs w:val="24"/>
          <w:cs/>
        </w:rPr>
        <w:t xml:space="preserve"> </w:t>
      </w:r>
      <w:r w:rsidR="006C0C55" w:rsidRPr="00433E4A">
        <w:rPr>
          <w:rFonts w:cs="Kalimati" w:hint="cs"/>
          <w:color w:val="0D0D0D" w:themeColor="text1" w:themeTint="F2"/>
          <w:sz w:val="24"/>
          <w:szCs w:val="24"/>
          <w:cs/>
        </w:rPr>
        <w:t xml:space="preserve">गर्ने </w:t>
      </w:r>
      <w:r w:rsidR="00611C2D" w:rsidRPr="00433E4A">
        <w:rPr>
          <w:rFonts w:cs="Kalimati" w:hint="cs"/>
          <w:color w:val="0D0D0D" w:themeColor="text1" w:themeTint="F2"/>
          <w:sz w:val="24"/>
          <w:szCs w:val="24"/>
          <w:cs/>
        </w:rPr>
        <w:t>व्यवस्था मिलाएको छु</w:t>
      </w:r>
      <w:r w:rsidRPr="00433E4A">
        <w:rPr>
          <w:rFonts w:cs="Kalimati"/>
          <w:color w:val="0D0D0D" w:themeColor="text1" w:themeTint="F2"/>
          <w:sz w:val="24"/>
          <w:szCs w:val="24"/>
          <w:cs/>
        </w:rPr>
        <w:t xml:space="preserve"> ।</w:t>
      </w:r>
    </w:p>
    <w:p w14:paraId="5875FA8D" w14:textId="40670D15" w:rsidR="00B865A3" w:rsidRPr="00433E4A" w:rsidRDefault="00221BF0"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hint="cs"/>
          <w:color w:val="0D0D0D" w:themeColor="text1" w:themeTint="F2"/>
          <w:sz w:val="24"/>
          <w:szCs w:val="24"/>
          <w:cs/>
        </w:rPr>
        <w:t>प्रदेशको महत्त्वपूर्ण खेल पूर्वाधारको रुपमा रहेको निर्माणाध</w:t>
      </w:r>
      <w:r w:rsidR="00102D74" w:rsidRPr="00433E4A">
        <w:rPr>
          <w:rFonts w:cs="Kalimati" w:hint="cs"/>
          <w:color w:val="0D0D0D" w:themeColor="text1" w:themeTint="F2"/>
          <w:sz w:val="24"/>
          <w:szCs w:val="24"/>
          <w:cs/>
        </w:rPr>
        <w:t>ी</w:t>
      </w:r>
      <w:r w:rsidRPr="00433E4A">
        <w:rPr>
          <w:rFonts w:cs="Kalimati" w:hint="cs"/>
          <w:color w:val="0D0D0D" w:themeColor="text1" w:themeTint="F2"/>
          <w:sz w:val="24"/>
          <w:szCs w:val="24"/>
          <w:cs/>
        </w:rPr>
        <w:t>न उजिरसिंह रंगशालाका लागि रु ३ करोड ८८ लाख विनियोजन गरेको छु।</w:t>
      </w:r>
      <w:r w:rsidR="00C01D24" w:rsidRPr="00433E4A">
        <w:rPr>
          <w:rFonts w:cs="Kalimati" w:hint="cs"/>
          <w:color w:val="0D0D0D" w:themeColor="text1" w:themeTint="F2"/>
          <w:sz w:val="24"/>
          <w:szCs w:val="24"/>
          <w:cs/>
        </w:rPr>
        <w:t xml:space="preserve"> </w:t>
      </w:r>
      <w:r w:rsidR="00B865A3" w:rsidRPr="00433E4A">
        <w:rPr>
          <w:rFonts w:cs="Kalimati" w:hint="cs"/>
          <w:color w:val="0D0D0D" w:themeColor="text1" w:themeTint="F2"/>
          <w:sz w:val="24"/>
          <w:szCs w:val="24"/>
          <w:cs/>
        </w:rPr>
        <w:t>स्थानीय</w:t>
      </w:r>
      <w:r w:rsidR="00C01D24" w:rsidRPr="00433E4A">
        <w:rPr>
          <w:rFonts w:cs="Kalimati" w:hint="cs"/>
          <w:color w:val="0D0D0D" w:themeColor="text1" w:themeTint="F2"/>
          <w:sz w:val="24"/>
          <w:szCs w:val="24"/>
          <w:cs/>
        </w:rPr>
        <w:t xml:space="preserve"> </w:t>
      </w:r>
      <w:r w:rsidR="00B865A3" w:rsidRPr="00433E4A">
        <w:rPr>
          <w:rFonts w:cs="Kalimati" w:hint="cs"/>
          <w:color w:val="0D0D0D" w:themeColor="text1" w:themeTint="F2"/>
          <w:sz w:val="24"/>
          <w:szCs w:val="24"/>
          <w:cs/>
        </w:rPr>
        <w:t>तह</w:t>
      </w:r>
      <w:r w:rsidR="0065502A" w:rsidRPr="00433E4A">
        <w:rPr>
          <w:rFonts w:cs="Kalimati" w:hint="cs"/>
          <w:color w:val="0D0D0D" w:themeColor="text1" w:themeTint="F2"/>
          <w:sz w:val="24"/>
          <w:szCs w:val="24"/>
          <w:cs/>
        </w:rPr>
        <w:t xml:space="preserve">सम्म </w:t>
      </w:r>
      <w:r w:rsidR="00880623" w:rsidRPr="00433E4A">
        <w:rPr>
          <w:rFonts w:cs="Kalimati" w:hint="cs"/>
          <w:color w:val="0D0D0D" w:themeColor="text1" w:themeTint="F2"/>
          <w:sz w:val="24"/>
          <w:szCs w:val="24"/>
          <w:cs/>
        </w:rPr>
        <w:t>खे</w:t>
      </w:r>
      <w:r w:rsidR="0065502A" w:rsidRPr="00433E4A">
        <w:rPr>
          <w:rFonts w:cs="Kalimati" w:hint="cs"/>
          <w:color w:val="0D0D0D" w:themeColor="text1" w:themeTint="F2"/>
          <w:sz w:val="24"/>
          <w:szCs w:val="24"/>
          <w:cs/>
        </w:rPr>
        <w:t xml:space="preserve">ल पूर्वाधार निर्माण तथा विद्यमान </w:t>
      </w:r>
      <w:r w:rsidR="00C01D24" w:rsidRPr="00433E4A">
        <w:rPr>
          <w:rFonts w:cs="Kalimati" w:hint="cs"/>
          <w:color w:val="0D0D0D" w:themeColor="text1" w:themeTint="F2"/>
          <w:sz w:val="24"/>
          <w:szCs w:val="24"/>
          <w:cs/>
        </w:rPr>
        <w:t>पूर्वाधारको</w:t>
      </w:r>
      <w:r w:rsidR="00880623" w:rsidRPr="00433E4A">
        <w:rPr>
          <w:rFonts w:cs="Kalimati" w:hint="cs"/>
          <w:color w:val="0D0D0D" w:themeColor="text1" w:themeTint="F2"/>
          <w:sz w:val="24"/>
          <w:szCs w:val="24"/>
          <w:cs/>
        </w:rPr>
        <w:t xml:space="preserve"> स्तरोन्नत</w:t>
      </w:r>
      <w:r w:rsidR="00C01D24" w:rsidRPr="00433E4A">
        <w:rPr>
          <w:rFonts w:cs="Kalimati" w:hint="cs"/>
          <w:color w:val="0D0D0D" w:themeColor="text1" w:themeTint="F2"/>
          <w:sz w:val="24"/>
          <w:szCs w:val="24"/>
          <w:cs/>
        </w:rPr>
        <w:t>ि</w:t>
      </w:r>
      <w:r w:rsidR="00880623" w:rsidRPr="00433E4A">
        <w:rPr>
          <w:rFonts w:cs="Kalimati" w:hint="cs"/>
          <w:color w:val="0D0D0D" w:themeColor="text1" w:themeTint="F2"/>
          <w:sz w:val="24"/>
          <w:szCs w:val="24"/>
          <w:cs/>
        </w:rPr>
        <w:t xml:space="preserve"> तथा मर्मत सम्भारका लागि</w:t>
      </w:r>
      <w:r w:rsidR="00880623" w:rsidRPr="00433E4A">
        <w:rPr>
          <w:rFonts w:cs="Kalimati"/>
          <w:color w:val="0D0D0D" w:themeColor="text1" w:themeTint="F2"/>
          <w:sz w:val="24"/>
          <w:szCs w:val="24"/>
        </w:rPr>
        <w:t xml:space="preserve"> </w:t>
      </w:r>
      <w:r w:rsidR="00880623" w:rsidRPr="00433E4A">
        <w:rPr>
          <w:rFonts w:cs="Kalimati" w:hint="cs"/>
          <w:color w:val="0D0D0D" w:themeColor="text1" w:themeTint="F2"/>
          <w:sz w:val="24"/>
          <w:szCs w:val="24"/>
          <w:cs/>
        </w:rPr>
        <w:t>आवश्यक रकम विनियोजन गरेको छु।</w:t>
      </w:r>
      <w:r w:rsidRPr="00433E4A">
        <w:rPr>
          <w:rFonts w:cs="Kalimati" w:hint="cs"/>
          <w:color w:val="0D0D0D" w:themeColor="text1" w:themeTint="F2"/>
          <w:sz w:val="24"/>
          <w:szCs w:val="24"/>
          <w:cs/>
        </w:rPr>
        <w:t xml:space="preserve"> </w:t>
      </w:r>
    </w:p>
    <w:p w14:paraId="270FF355" w14:textId="1276EE55" w:rsidR="00270475" w:rsidRPr="00433E4A" w:rsidRDefault="00F76CB9" w:rsidP="00F252C5">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hint="cs"/>
          <w:color w:val="0D0D0D" w:themeColor="text1" w:themeTint="F2"/>
          <w:sz w:val="24"/>
          <w:szCs w:val="24"/>
          <w:cs/>
        </w:rPr>
        <w:t>युवा तथा खेलकुद मन्त्रालयको लागि रु.</w:t>
      </w:r>
      <w:r w:rsidR="00B0362E" w:rsidRPr="00433E4A">
        <w:rPr>
          <w:rFonts w:cs="Kalimati" w:hint="cs"/>
          <w:color w:val="0D0D0D" w:themeColor="text1" w:themeTint="F2"/>
          <w:sz w:val="24"/>
          <w:szCs w:val="24"/>
          <w:cs/>
        </w:rPr>
        <w:t>३</w:t>
      </w:r>
      <w:r w:rsidR="00597B40" w:rsidRPr="00433E4A">
        <w:rPr>
          <w:rFonts w:cs="Kalimati" w:hint="cs"/>
          <w:color w:val="0D0D0D" w:themeColor="text1" w:themeTint="F2"/>
          <w:sz w:val="24"/>
          <w:szCs w:val="24"/>
          <w:cs/>
        </w:rPr>
        <w:t>८</w:t>
      </w:r>
      <w:r w:rsidR="00A835BE" w:rsidRPr="00433E4A">
        <w:rPr>
          <w:rFonts w:cs="Kalimati" w:hint="cs"/>
          <w:color w:val="0D0D0D" w:themeColor="text1" w:themeTint="F2"/>
          <w:sz w:val="24"/>
          <w:szCs w:val="24"/>
          <w:cs/>
        </w:rPr>
        <w:t xml:space="preserve"> </w:t>
      </w:r>
      <w:r w:rsidR="00B0362E" w:rsidRPr="00433E4A">
        <w:rPr>
          <w:rFonts w:cs="Kalimati" w:hint="cs"/>
          <w:color w:val="0D0D0D" w:themeColor="text1" w:themeTint="F2"/>
          <w:sz w:val="24"/>
          <w:szCs w:val="24"/>
          <w:cs/>
        </w:rPr>
        <w:t>करोड</w:t>
      </w:r>
      <w:r w:rsidR="006C4269">
        <w:rPr>
          <w:rFonts w:cs="Kalimati" w:hint="cs"/>
          <w:color w:val="0D0D0D" w:themeColor="text1" w:themeTint="F2"/>
          <w:sz w:val="24"/>
          <w:szCs w:val="24"/>
          <w:cs/>
        </w:rPr>
        <w:t xml:space="preserve"> १२ लाख</w:t>
      </w:r>
      <w:r w:rsidR="00B0362E" w:rsidRPr="00433E4A">
        <w:rPr>
          <w:rFonts w:cs="Kalimati" w:hint="cs"/>
          <w:color w:val="0D0D0D" w:themeColor="text1" w:themeTint="F2"/>
          <w:sz w:val="24"/>
          <w:szCs w:val="24"/>
          <w:cs/>
        </w:rPr>
        <w:t xml:space="preserve"> </w:t>
      </w:r>
      <w:r w:rsidRPr="00433E4A">
        <w:rPr>
          <w:rFonts w:cs="Kalimati" w:hint="cs"/>
          <w:color w:val="0D0D0D" w:themeColor="text1" w:themeTint="F2"/>
          <w:sz w:val="24"/>
          <w:szCs w:val="24"/>
          <w:cs/>
        </w:rPr>
        <w:t>विनियोजन गरेको छु।</w:t>
      </w:r>
    </w:p>
    <w:p w14:paraId="4E1B763F" w14:textId="77777777" w:rsidR="007359D7" w:rsidRPr="00AC545A" w:rsidRDefault="007359D7" w:rsidP="007359D7">
      <w:pPr>
        <w:spacing w:after="0" w:line="240" w:lineRule="auto"/>
        <w:rPr>
          <w:rFonts w:cs="Kalimati"/>
          <w:b/>
          <w:bCs/>
          <w:color w:val="0D0D0D" w:themeColor="text1" w:themeTint="F2"/>
          <w:sz w:val="24"/>
          <w:szCs w:val="24"/>
        </w:rPr>
      </w:pPr>
    </w:p>
    <w:p w14:paraId="79AB46CE" w14:textId="19164DFF" w:rsidR="00B21298" w:rsidRDefault="00941A3E" w:rsidP="007359D7">
      <w:pPr>
        <w:spacing w:after="0" w:line="240" w:lineRule="auto"/>
        <w:rPr>
          <w:rFonts w:cs="Kalimati"/>
          <w:b/>
          <w:bCs/>
          <w:color w:val="0D0D0D" w:themeColor="text1" w:themeTint="F2"/>
          <w:sz w:val="24"/>
          <w:szCs w:val="24"/>
        </w:rPr>
      </w:pPr>
      <w:r w:rsidRPr="00AC545A">
        <w:rPr>
          <w:rFonts w:cs="Kalimati" w:hint="cs"/>
          <w:b/>
          <w:bCs/>
          <w:color w:val="0D0D0D" w:themeColor="text1" w:themeTint="F2"/>
          <w:sz w:val="24"/>
          <w:szCs w:val="24"/>
          <w:cs/>
        </w:rPr>
        <w:t>माननीय सभामुख महोदय</w:t>
      </w:r>
      <w:r w:rsidRPr="00AC545A">
        <w:rPr>
          <w:rFonts w:cs="Kalimati"/>
          <w:b/>
          <w:bCs/>
          <w:color w:val="0D0D0D" w:themeColor="text1" w:themeTint="F2"/>
          <w:sz w:val="24"/>
          <w:szCs w:val="24"/>
        </w:rPr>
        <w:t>,</w:t>
      </w:r>
    </w:p>
    <w:p w14:paraId="07BAE510" w14:textId="77777777" w:rsidR="006C4269" w:rsidRPr="00AC545A" w:rsidRDefault="006C4269" w:rsidP="007359D7">
      <w:pPr>
        <w:spacing w:after="0" w:line="240" w:lineRule="auto"/>
        <w:rPr>
          <w:rFonts w:cs="Kalimati"/>
          <w:b/>
          <w:bCs/>
          <w:color w:val="0D0D0D" w:themeColor="text1" w:themeTint="F2"/>
          <w:sz w:val="24"/>
          <w:szCs w:val="24"/>
        </w:rPr>
      </w:pPr>
    </w:p>
    <w:p w14:paraId="3AC83CC8" w14:textId="77777777" w:rsidR="00036E5A" w:rsidRPr="00AC545A" w:rsidRDefault="0019588C"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 xml:space="preserve">वन तथा वातावरण </w:t>
      </w:r>
    </w:p>
    <w:p w14:paraId="580C0290" w14:textId="546553DD" w:rsidR="00681165" w:rsidRPr="00433E4A" w:rsidRDefault="00681165"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सम्बर्द्धन प्रणालीमा आधारित वन व्यवस्थापन कार्यक्रम</w:t>
      </w:r>
      <w:r w:rsidR="00C97C51" w:rsidRPr="00433E4A">
        <w:rPr>
          <w:rFonts w:cs="Kalimati" w:hint="cs"/>
          <w:color w:val="0D0D0D" w:themeColor="text1" w:themeTint="F2"/>
          <w:sz w:val="24"/>
          <w:szCs w:val="24"/>
          <w:cs/>
        </w:rPr>
        <w:t>लाई निरन्तरता दिँदै थप</w:t>
      </w:r>
      <w:r w:rsidRPr="00433E4A">
        <w:rPr>
          <w:rFonts w:cs="Kalimati"/>
          <w:color w:val="0D0D0D" w:themeColor="text1" w:themeTint="F2"/>
          <w:sz w:val="24"/>
          <w:szCs w:val="24"/>
          <w:cs/>
        </w:rPr>
        <w:t xml:space="preserve"> ५० वटा सामुदायिक वन र ३ वटा चक</w:t>
      </w:r>
      <w:r w:rsidR="00C97C51" w:rsidRPr="00433E4A">
        <w:rPr>
          <w:rFonts w:cs="Kalimati" w:hint="cs"/>
          <w:color w:val="0D0D0D" w:themeColor="text1" w:themeTint="F2"/>
          <w:sz w:val="24"/>
          <w:szCs w:val="24"/>
          <w:cs/>
        </w:rPr>
        <w:t>्</w:t>
      </w:r>
      <w:r w:rsidRPr="00433E4A">
        <w:rPr>
          <w:rFonts w:cs="Kalimati"/>
          <w:color w:val="0D0D0D" w:themeColor="text1" w:themeTint="F2"/>
          <w:sz w:val="24"/>
          <w:szCs w:val="24"/>
          <w:cs/>
        </w:rPr>
        <w:t xml:space="preserve">ला वनमा विस्तार </w:t>
      </w:r>
      <w:r w:rsidR="006C4269">
        <w:rPr>
          <w:rFonts w:cs="Kalimati" w:hint="cs"/>
          <w:color w:val="0D0D0D" w:themeColor="text1" w:themeTint="F2"/>
          <w:sz w:val="24"/>
          <w:szCs w:val="24"/>
          <w:cs/>
        </w:rPr>
        <w:t>गरी</w:t>
      </w:r>
      <w:r w:rsidR="008831F3" w:rsidRPr="00433E4A">
        <w:rPr>
          <w:rFonts w:cs="Kalimati" w:hint="cs"/>
          <w:color w:val="0D0D0D" w:themeColor="text1" w:themeTint="F2"/>
          <w:sz w:val="24"/>
          <w:szCs w:val="24"/>
          <w:cs/>
        </w:rPr>
        <w:t xml:space="preserve"> </w:t>
      </w:r>
      <w:r w:rsidR="006C4269">
        <w:rPr>
          <w:rFonts w:cs="Kalimati"/>
          <w:color w:val="0D0D0D" w:themeColor="text1" w:themeTint="F2"/>
          <w:sz w:val="24"/>
          <w:szCs w:val="24"/>
          <w:cs/>
        </w:rPr>
        <w:t>सरोकारवाला</w:t>
      </w:r>
      <w:r w:rsidR="008831F3" w:rsidRPr="00433E4A">
        <w:rPr>
          <w:rFonts w:cs="Kalimati"/>
          <w:color w:val="0D0D0D" w:themeColor="text1" w:themeTint="F2"/>
          <w:sz w:val="24"/>
          <w:szCs w:val="24"/>
          <w:cs/>
        </w:rPr>
        <w:t xml:space="preserve"> </w:t>
      </w:r>
      <w:r w:rsidR="006C4269">
        <w:rPr>
          <w:rFonts w:cs="Kalimati" w:hint="cs"/>
          <w:color w:val="0D0D0D" w:themeColor="text1" w:themeTint="F2"/>
          <w:sz w:val="24"/>
          <w:szCs w:val="24"/>
          <w:cs/>
        </w:rPr>
        <w:t xml:space="preserve">समेतको </w:t>
      </w:r>
      <w:r w:rsidR="008831F3" w:rsidRPr="00433E4A">
        <w:rPr>
          <w:rFonts w:cs="Kalimati"/>
          <w:color w:val="0D0D0D" w:themeColor="text1" w:themeTint="F2"/>
          <w:sz w:val="24"/>
          <w:szCs w:val="24"/>
          <w:cs/>
        </w:rPr>
        <w:t>सहभागितामा</w:t>
      </w:r>
      <w:r w:rsidRPr="00433E4A">
        <w:rPr>
          <w:rFonts w:cs="Kalimati"/>
          <w:color w:val="0D0D0D" w:themeColor="text1" w:themeTint="F2"/>
          <w:sz w:val="24"/>
          <w:szCs w:val="24"/>
          <w:cs/>
        </w:rPr>
        <w:t xml:space="preserve"> </w:t>
      </w:r>
      <w:r w:rsidR="008831F3" w:rsidRPr="00433E4A">
        <w:rPr>
          <w:rFonts w:cs="Kalimati" w:hint="cs"/>
          <w:color w:val="0D0D0D" w:themeColor="text1" w:themeTint="F2"/>
          <w:sz w:val="24"/>
          <w:szCs w:val="24"/>
          <w:cs/>
        </w:rPr>
        <w:t>प्रभावकारी कार्यान्वयनका लागि</w:t>
      </w:r>
      <w:r w:rsidR="00032258" w:rsidRPr="00433E4A">
        <w:rPr>
          <w:rFonts w:cs="Kalimati" w:hint="cs"/>
          <w:color w:val="0D0D0D" w:themeColor="text1" w:themeTint="F2"/>
          <w:sz w:val="24"/>
          <w:szCs w:val="24"/>
          <w:cs/>
        </w:rPr>
        <w:t xml:space="preserve"> </w:t>
      </w:r>
      <w:r w:rsidR="008831F3" w:rsidRPr="00433E4A">
        <w:rPr>
          <w:rFonts w:cs="Kalimati" w:hint="cs"/>
          <w:color w:val="0D0D0D" w:themeColor="text1" w:themeTint="F2"/>
          <w:sz w:val="24"/>
          <w:szCs w:val="24"/>
          <w:cs/>
        </w:rPr>
        <w:t>आवश्यक</w:t>
      </w:r>
      <w:r w:rsidR="00C33BD2" w:rsidRPr="00433E4A">
        <w:rPr>
          <w:rFonts w:cs="Kalimati" w:hint="cs"/>
          <w:color w:val="0D0D0D" w:themeColor="text1" w:themeTint="F2"/>
          <w:sz w:val="24"/>
          <w:szCs w:val="24"/>
          <w:cs/>
        </w:rPr>
        <w:t xml:space="preserve"> व्यवस्था मिलाएको छु।</w:t>
      </w:r>
    </w:p>
    <w:p w14:paraId="5FCB2B5F" w14:textId="733D27E6" w:rsidR="00681165" w:rsidRPr="00433E4A" w:rsidRDefault="00681165"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काठ तथा दाउराको विक्री</w:t>
      </w:r>
      <w:r w:rsidRPr="00433E4A">
        <w:rPr>
          <w:rFonts w:cs="Kalimati"/>
          <w:color w:val="0D0D0D" w:themeColor="text1" w:themeTint="F2"/>
          <w:sz w:val="24"/>
          <w:szCs w:val="24"/>
        </w:rPr>
        <w:t>-</w:t>
      </w:r>
      <w:r w:rsidRPr="00433E4A">
        <w:rPr>
          <w:rFonts w:cs="Kalimati"/>
          <w:color w:val="0D0D0D" w:themeColor="text1" w:themeTint="F2"/>
          <w:sz w:val="24"/>
          <w:szCs w:val="24"/>
          <w:cs/>
        </w:rPr>
        <w:t>वितरणलाई पारदर्शी</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सहज र प्रभावकारी बनाउन</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 xml:space="preserve"> </w:t>
      </w:r>
      <w:r w:rsidR="00755FC5" w:rsidRPr="00433E4A">
        <w:rPr>
          <w:rFonts w:cs="Kalimati" w:hint="cs"/>
          <w:color w:val="0D0D0D" w:themeColor="text1" w:themeTint="F2"/>
          <w:sz w:val="24"/>
          <w:szCs w:val="24"/>
          <w:cs/>
        </w:rPr>
        <w:t>विद्युतीय बोलपत्र</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प्रणाली</w:t>
      </w:r>
      <w:r w:rsidR="00755FC5" w:rsidRPr="00433E4A">
        <w:rPr>
          <w:rFonts w:cs="Kalimati" w:hint="cs"/>
          <w:color w:val="0D0D0D" w:themeColor="text1" w:themeTint="F2"/>
          <w:sz w:val="24"/>
          <w:szCs w:val="24"/>
          <w:cs/>
        </w:rPr>
        <w:t xml:space="preserve"> अवलम्वन गर्ने तथा</w:t>
      </w:r>
      <w:r w:rsidR="00904869">
        <w:rPr>
          <w:rFonts w:cs="Kalimati"/>
          <w:color w:val="0D0D0D" w:themeColor="text1" w:themeTint="F2"/>
          <w:sz w:val="24"/>
          <w:szCs w:val="24"/>
          <w:cs/>
        </w:rPr>
        <w:t xml:space="preserve"> खडा रुखको </w:t>
      </w:r>
      <w:r w:rsidR="00904869" w:rsidRPr="00433E4A">
        <w:rPr>
          <w:rFonts w:cs="Kalimati"/>
          <w:color w:val="0D0D0D" w:themeColor="text1" w:themeTint="F2"/>
          <w:sz w:val="24"/>
          <w:szCs w:val="24"/>
          <w:cs/>
        </w:rPr>
        <w:t>लिलाम</w:t>
      </w:r>
      <w:r w:rsidR="00904869">
        <w:rPr>
          <w:rFonts w:cs="Kalimati"/>
          <w:color w:val="0D0D0D" w:themeColor="text1" w:themeTint="F2"/>
          <w:sz w:val="24"/>
          <w:szCs w:val="24"/>
          <w:cs/>
        </w:rPr>
        <w:t xml:space="preserve"> विक्री</w:t>
      </w:r>
      <w:r w:rsidRPr="00433E4A">
        <w:rPr>
          <w:rFonts w:cs="Kalimati"/>
          <w:color w:val="0D0D0D" w:themeColor="text1" w:themeTint="F2"/>
          <w:sz w:val="24"/>
          <w:szCs w:val="24"/>
          <w:cs/>
        </w:rPr>
        <w:t xml:space="preserve"> प्रक्रिया</w:t>
      </w:r>
      <w:r w:rsidR="00AB0D1F" w:rsidRPr="00433E4A">
        <w:rPr>
          <w:rFonts w:cs="Kalimati" w:hint="cs"/>
          <w:color w:val="0D0D0D" w:themeColor="text1" w:themeTint="F2"/>
          <w:sz w:val="24"/>
          <w:szCs w:val="24"/>
          <w:cs/>
        </w:rPr>
        <w:t>लाई व्यवस्थित गर्ने प्रवन्ध गरेको छु।</w:t>
      </w:r>
    </w:p>
    <w:p w14:paraId="104BCC48" w14:textId="2D6E6570" w:rsidR="00681165" w:rsidRPr="00433E4A" w:rsidRDefault="00681165"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ग्रामीण समुदायको आयआर्जन अभिवृद्धि तथा जैविक विविधता संरक्षणलाई जोड दिँदै जडिवुटी तथा गैरकाष्ठ वन पैदावार प्रवर्द्धन कार्यक्रमलाई निरन्तरता दिएको छु। पा</w:t>
      </w:r>
      <w:r w:rsidR="00AB0D1F" w:rsidRPr="00433E4A">
        <w:rPr>
          <w:rFonts w:cs="Kalimati" w:hint="cs"/>
          <w:color w:val="0D0D0D" w:themeColor="text1" w:themeTint="F2"/>
          <w:sz w:val="24"/>
          <w:szCs w:val="24"/>
          <w:cs/>
        </w:rPr>
        <w:t>षा</w:t>
      </w:r>
      <w:r w:rsidR="00FC1D34">
        <w:rPr>
          <w:rFonts w:cs="Kalimati"/>
          <w:color w:val="0D0D0D" w:themeColor="text1" w:themeTint="F2"/>
          <w:sz w:val="24"/>
          <w:szCs w:val="24"/>
          <w:cs/>
        </w:rPr>
        <w:t>णवेद</w:t>
      </w:r>
      <w:r w:rsidR="00FC1D34">
        <w:rPr>
          <w:rFonts w:cs="Kalimati" w:hint="cs"/>
          <w:color w:val="0D0D0D" w:themeColor="text1" w:themeTint="F2"/>
          <w:sz w:val="24"/>
          <w:szCs w:val="24"/>
          <w:cs/>
        </w:rPr>
        <w:t>,</w:t>
      </w:r>
      <w:r w:rsidRPr="00433E4A">
        <w:rPr>
          <w:rFonts w:cs="Kalimati"/>
          <w:color w:val="0D0D0D" w:themeColor="text1" w:themeTint="F2"/>
          <w:sz w:val="24"/>
          <w:szCs w:val="24"/>
          <w:cs/>
        </w:rPr>
        <w:t xml:space="preserve"> सतुवा</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 xml:space="preserve">तेजपात र टिमुरको खेती विकास तथा प्रवर्द्धन </w:t>
      </w:r>
      <w:r w:rsidR="00F05C22" w:rsidRPr="00433E4A">
        <w:rPr>
          <w:rFonts w:cs="Kalimati" w:hint="cs"/>
          <w:color w:val="0D0D0D" w:themeColor="text1" w:themeTint="F2"/>
          <w:sz w:val="24"/>
          <w:szCs w:val="24"/>
          <w:cs/>
        </w:rPr>
        <w:t xml:space="preserve">गरिने एवम् </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महुवा</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विजयसाल</w:t>
      </w:r>
      <w:r w:rsidRPr="00433E4A">
        <w:rPr>
          <w:rFonts w:cs="Kalimati"/>
          <w:color w:val="0D0D0D" w:themeColor="text1" w:themeTint="F2"/>
          <w:sz w:val="24"/>
          <w:szCs w:val="24"/>
        </w:rPr>
        <w:t xml:space="preserve">, </w:t>
      </w:r>
      <w:r w:rsidRPr="00433E4A">
        <w:rPr>
          <w:rFonts w:cs="Kalimati"/>
          <w:color w:val="0D0D0D" w:themeColor="text1" w:themeTint="F2"/>
          <w:sz w:val="24"/>
          <w:szCs w:val="24"/>
          <w:cs/>
        </w:rPr>
        <w:t>सारस तथा सतिसाल जस्ता महत्त्वपूर्ण प्रजातिको संरक्षण र व्यवस्थापनका लागि विशेष कार्यक्रम सञ्चालन</w:t>
      </w:r>
      <w:r w:rsidR="00F05C22" w:rsidRPr="00433E4A">
        <w:rPr>
          <w:rFonts w:cs="Kalimati" w:hint="cs"/>
          <w:color w:val="0D0D0D" w:themeColor="text1" w:themeTint="F2"/>
          <w:sz w:val="24"/>
          <w:szCs w:val="24"/>
          <w:cs/>
        </w:rPr>
        <w:t xml:space="preserve"> गर्ने</w:t>
      </w:r>
      <w:r w:rsidR="00C12BB7" w:rsidRPr="00433E4A">
        <w:rPr>
          <w:rFonts w:cs="Kalimati" w:hint="cs"/>
          <w:color w:val="0D0D0D" w:themeColor="text1" w:themeTint="F2"/>
          <w:sz w:val="24"/>
          <w:szCs w:val="24"/>
          <w:cs/>
        </w:rPr>
        <w:t xml:space="preserve"> व्यवस्था मिलाएको छु</w:t>
      </w:r>
      <w:r w:rsidRPr="00433E4A">
        <w:rPr>
          <w:rFonts w:cs="Kalimati"/>
          <w:color w:val="0D0D0D" w:themeColor="text1" w:themeTint="F2"/>
          <w:sz w:val="24"/>
          <w:szCs w:val="24"/>
          <w:cs/>
        </w:rPr>
        <w:t>।</w:t>
      </w:r>
    </w:p>
    <w:p w14:paraId="2BE88532" w14:textId="77777777" w:rsidR="00F1745C" w:rsidRPr="00433E4A" w:rsidRDefault="00F1745C"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hint="cs"/>
          <w:color w:val="0D0D0D" w:themeColor="text1" w:themeTint="F2"/>
          <w:sz w:val="24"/>
          <w:szCs w:val="24"/>
          <w:cs/>
        </w:rPr>
        <w:t xml:space="preserve">मानव वन्यजन्तुबीचको द्वन्द्व न्यूनीकरण गर्न आवश्यक कार्यक्रम सञ्चालन गर्नुका साथै वन्यजन्तुबाट हुने सवै प्रकारको क्षतिका लागि राहत र बीमा कार्यक्रमलाई निरन्तरता दिएको छु। </w:t>
      </w:r>
    </w:p>
    <w:p w14:paraId="6679F514" w14:textId="5AEA830E" w:rsidR="00681165" w:rsidRPr="00433E4A" w:rsidRDefault="00F1745C"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hint="cs"/>
          <w:color w:val="0D0D0D" w:themeColor="text1" w:themeTint="F2"/>
          <w:sz w:val="24"/>
          <w:szCs w:val="24"/>
          <w:cs/>
        </w:rPr>
        <w:lastRenderedPageBreak/>
        <w:t xml:space="preserve">घाइते र विरामी वन्यजन्तुको </w:t>
      </w:r>
      <w:r w:rsidR="00C6334C" w:rsidRPr="00433E4A">
        <w:rPr>
          <w:rFonts w:cs="Kalimati" w:hint="cs"/>
          <w:color w:val="0D0D0D" w:themeColor="text1" w:themeTint="F2"/>
          <w:sz w:val="24"/>
          <w:szCs w:val="24"/>
          <w:cs/>
        </w:rPr>
        <w:t xml:space="preserve">उद्धार र </w:t>
      </w:r>
      <w:r w:rsidRPr="00433E4A">
        <w:rPr>
          <w:rFonts w:cs="Kalimati" w:hint="cs"/>
          <w:color w:val="0D0D0D" w:themeColor="text1" w:themeTint="F2"/>
          <w:sz w:val="24"/>
          <w:szCs w:val="24"/>
          <w:cs/>
        </w:rPr>
        <w:t xml:space="preserve">संरक्षण गर्न एम्बुलेन्स सेवा सञ्चालन गरी </w:t>
      </w:r>
      <w:r w:rsidR="00C6334C" w:rsidRPr="00433E4A">
        <w:rPr>
          <w:rFonts w:cs="Kalimati" w:hint="cs"/>
          <w:color w:val="0D0D0D" w:themeColor="text1" w:themeTint="F2"/>
          <w:sz w:val="24"/>
          <w:szCs w:val="24"/>
          <w:cs/>
        </w:rPr>
        <w:t>उद्धार</w:t>
      </w:r>
      <w:r w:rsidR="00C6334C" w:rsidRPr="00433E4A">
        <w:rPr>
          <w:rFonts w:cs="Kalimati"/>
          <w:color w:val="0D0D0D" w:themeColor="text1" w:themeTint="F2"/>
          <w:sz w:val="24"/>
          <w:szCs w:val="24"/>
          <w:cs/>
        </w:rPr>
        <w:t xml:space="preserve"> </w:t>
      </w:r>
      <w:r w:rsidR="00681165" w:rsidRPr="00433E4A">
        <w:rPr>
          <w:rFonts w:cs="Kalimati"/>
          <w:color w:val="0D0D0D" w:themeColor="text1" w:themeTint="F2"/>
          <w:sz w:val="24"/>
          <w:szCs w:val="24"/>
          <w:cs/>
        </w:rPr>
        <w:t xml:space="preserve">केन्द्र स्थापना तथा </w:t>
      </w:r>
      <w:r w:rsidR="00F76F41">
        <w:rPr>
          <w:rFonts w:cs="Kalimati" w:hint="cs"/>
          <w:color w:val="0D0D0D" w:themeColor="text1" w:themeTint="F2"/>
          <w:sz w:val="24"/>
          <w:szCs w:val="24"/>
          <w:cs/>
        </w:rPr>
        <w:t>व्यवस्थापनको</w:t>
      </w:r>
      <w:r w:rsidR="00C6334C" w:rsidRPr="00433E4A">
        <w:rPr>
          <w:rFonts w:cs="Kalimati" w:hint="cs"/>
          <w:color w:val="0D0D0D" w:themeColor="text1" w:themeTint="F2"/>
          <w:sz w:val="24"/>
          <w:szCs w:val="24"/>
          <w:cs/>
        </w:rPr>
        <w:t xml:space="preserve"> लागि</w:t>
      </w:r>
      <w:r w:rsidR="00681165" w:rsidRPr="00433E4A">
        <w:rPr>
          <w:rFonts w:cs="Kalimati"/>
          <w:color w:val="0D0D0D" w:themeColor="text1" w:themeTint="F2"/>
          <w:sz w:val="24"/>
          <w:szCs w:val="24"/>
          <w:cs/>
        </w:rPr>
        <w:t xml:space="preserve"> रु. २ करोड </w:t>
      </w:r>
      <w:r w:rsidR="00C6334C" w:rsidRPr="00433E4A">
        <w:rPr>
          <w:rFonts w:cs="Kalimati" w:hint="cs"/>
          <w:color w:val="0D0D0D" w:themeColor="text1" w:themeTint="F2"/>
          <w:sz w:val="24"/>
          <w:szCs w:val="24"/>
          <w:cs/>
        </w:rPr>
        <w:t>विनियोजन गरेको</w:t>
      </w:r>
      <w:r w:rsidR="00681165" w:rsidRPr="00433E4A">
        <w:rPr>
          <w:rFonts w:cs="Kalimati"/>
          <w:color w:val="0D0D0D" w:themeColor="text1" w:themeTint="F2"/>
          <w:sz w:val="24"/>
          <w:szCs w:val="24"/>
          <w:cs/>
        </w:rPr>
        <w:t xml:space="preserve"> छु ।</w:t>
      </w:r>
    </w:p>
    <w:p w14:paraId="2D2C12E9" w14:textId="541C71FF" w:rsidR="0019588C" w:rsidRPr="00433E4A" w:rsidRDefault="0019588C"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433E4A">
        <w:rPr>
          <w:rFonts w:cs="Kalimati"/>
          <w:color w:val="0D0D0D" w:themeColor="text1" w:themeTint="F2"/>
          <w:sz w:val="24"/>
          <w:szCs w:val="24"/>
          <w:cs/>
        </w:rPr>
        <w:t xml:space="preserve">वन तथा वातावरण मन्त्रालयको लागि </w:t>
      </w:r>
      <w:r w:rsidR="00C2582E" w:rsidRPr="00433E4A">
        <w:rPr>
          <w:rFonts w:cs="Kalimati"/>
          <w:color w:val="0D0D0D" w:themeColor="text1" w:themeTint="F2"/>
          <w:sz w:val="24"/>
          <w:szCs w:val="24"/>
          <w:cs/>
        </w:rPr>
        <w:t>रु.</w:t>
      </w:r>
      <w:r w:rsidR="00173E81" w:rsidRPr="00433E4A">
        <w:rPr>
          <w:rFonts w:cs="Kalimati" w:hint="cs"/>
          <w:color w:val="0D0D0D" w:themeColor="text1" w:themeTint="F2"/>
          <w:sz w:val="24"/>
          <w:szCs w:val="24"/>
          <w:cs/>
        </w:rPr>
        <w:t>१</w:t>
      </w:r>
      <w:r w:rsidR="00B0362E" w:rsidRPr="00433E4A">
        <w:rPr>
          <w:rFonts w:cs="Kalimati" w:hint="cs"/>
          <w:color w:val="0D0D0D" w:themeColor="text1" w:themeTint="F2"/>
          <w:sz w:val="24"/>
          <w:szCs w:val="24"/>
          <w:cs/>
        </w:rPr>
        <w:t xml:space="preserve"> अर्ब </w:t>
      </w:r>
      <w:r w:rsidR="00173E81" w:rsidRPr="00433E4A">
        <w:rPr>
          <w:rFonts w:cs="Kalimati" w:hint="cs"/>
          <w:color w:val="0D0D0D" w:themeColor="text1" w:themeTint="F2"/>
          <w:sz w:val="24"/>
          <w:szCs w:val="24"/>
          <w:cs/>
        </w:rPr>
        <w:t>७२</w:t>
      </w:r>
      <w:r w:rsidR="00B0362E" w:rsidRPr="00433E4A">
        <w:rPr>
          <w:rFonts w:cs="Kalimati" w:hint="cs"/>
          <w:color w:val="0D0D0D" w:themeColor="text1" w:themeTint="F2"/>
          <w:sz w:val="24"/>
          <w:szCs w:val="24"/>
          <w:cs/>
        </w:rPr>
        <w:t xml:space="preserve"> करोड </w:t>
      </w:r>
      <w:r w:rsidR="00E9271D">
        <w:rPr>
          <w:rFonts w:cs="Kalimati" w:hint="cs"/>
          <w:color w:val="0D0D0D" w:themeColor="text1" w:themeTint="F2"/>
          <w:sz w:val="24"/>
          <w:szCs w:val="24"/>
          <w:cs/>
        </w:rPr>
        <w:t xml:space="preserve">४७ लाख </w:t>
      </w:r>
      <w:r w:rsidRPr="00433E4A">
        <w:rPr>
          <w:rFonts w:cs="Kalimati"/>
          <w:color w:val="0D0D0D" w:themeColor="text1" w:themeTint="F2"/>
          <w:sz w:val="24"/>
          <w:szCs w:val="24"/>
          <w:cs/>
        </w:rPr>
        <w:t>विनियोजन गरेको छु</w:t>
      </w:r>
      <w:r w:rsidR="00B047C5" w:rsidRPr="00433E4A">
        <w:rPr>
          <w:rFonts w:cs="Kalimati" w:hint="cs"/>
          <w:color w:val="0D0D0D" w:themeColor="text1" w:themeTint="F2"/>
          <w:sz w:val="24"/>
          <w:szCs w:val="24"/>
          <w:cs/>
        </w:rPr>
        <w:t>।</w:t>
      </w:r>
    </w:p>
    <w:p w14:paraId="562B5DD7" w14:textId="77777777" w:rsidR="00681165" w:rsidRPr="00AC545A" w:rsidRDefault="00681165" w:rsidP="00681165">
      <w:pPr>
        <w:pStyle w:val="ListParagraph"/>
        <w:tabs>
          <w:tab w:val="left" w:pos="1170"/>
        </w:tabs>
        <w:spacing w:after="0" w:line="240" w:lineRule="auto"/>
        <w:ind w:left="450"/>
        <w:jc w:val="both"/>
        <w:rPr>
          <w:rFonts w:cs="Kalimati"/>
          <w:color w:val="0D0D0D" w:themeColor="text1" w:themeTint="F2"/>
          <w:szCs w:val="22"/>
        </w:rPr>
      </w:pPr>
    </w:p>
    <w:p w14:paraId="3AE7F1C9" w14:textId="77777777" w:rsidR="00681165" w:rsidRPr="00AC545A" w:rsidRDefault="00681165" w:rsidP="00681165">
      <w:pPr>
        <w:pStyle w:val="ListParagraph"/>
        <w:tabs>
          <w:tab w:val="left" w:pos="1170"/>
        </w:tabs>
        <w:spacing w:after="0" w:line="240" w:lineRule="auto"/>
        <w:ind w:left="450"/>
        <w:jc w:val="both"/>
        <w:rPr>
          <w:rFonts w:cs="Kalimati"/>
          <w:color w:val="0D0D0D" w:themeColor="text1" w:themeTint="F2"/>
          <w:szCs w:val="22"/>
        </w:rPr>
      </w:pPr>
    </w:p>
    <w:p w14:paraId="0EDE3875" w14:textId="77777777" w:rsidR="00B80E40" w:rsidRPr="00AC545A" w:rsidRDefault="00B80E40"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माननीय सभामुख महोदय</w:t>
      </w:r>
      <w:r w:rsidRPr="00AC545A">
        <w:rPr>
          <w:rFonts w:cs="Kalimati"/>
          <w:b/>
          <w:bCs/>
          <w:color w:val="0D0D0D" w:themeColor="text1" w:themeTint="F2"/>
          <w:sz w:val="24"/>
          <w:szCs w:val="24"/>
        </w:rPr>
        <w:t>,</w:t>
      </w:r>
    </w:p>
    <w:p w14:paraId="7E28A2BD" w14:textId="4DBE2BDA" w:rsidR="00AC49FE" w:rsidRPr="00AC545A" w:rsidRDefault="00BF0595" w:rsidP="00233A6E">
      <w:pPr>
        <w:spacing w:after="0" w:line="360" w:lineRule="auto"/>
        <w:ind w:left="90"/>
        <w:jc w:val="both"/>
        <w:rPr>
          <w:rFonts w:cs="Kalimati"/>
          <w:b/>
          <w:bCs/>
          <w:color w:val="0D0D0D" w:themeColor="text1" w:themeTint="F2"/>
          <w:sz w:val="24"/>
          <w:szCs w:val="24"/>
        </w:rPr>
      </w:pPr>
      <w:r>
        <w:rPr>
          <w:rFonts w:cs="Kalimati"/>
          <w:b/>
          <w:bCs/>
          <w:color w:val="0D0D0D" w:themeColor="text1" w:themeTint="F2"/>
          <w:sz w:val="24"/>
          <w:szCs w:val="24"/>
          <w:cs/>
        </w:rPr>
        <w:t>ग्रामीण</w:t>
      </w:r>
      <w:r>
        <w:rPr>
          <w:rFonts w:cs="Kalimati" w:hint="cs"/>
          <w:b/>
          <w:bCs/>
          <w:color w:val="0D0D0D" w:themeColor="text1" w:themeTint="F2"/>
          <w:sz w:val="24"/>
          <w:szCs w:val="24"/>
          <w:cs/>
        </w:rPr>
        <w:t xml:space="preserve">, </w:t>
      </w:r>
      <w:r w:rsidRPr="00AC545A">
        <w:rPr>
          <w:rFonts w:cs="Kalimati"/>
          <w:b/>
          <w:bCs/>
          <w:color w:val="0D0D0D" w:themeColor="text1" w:themeTint="F2"/>
          <w:sz w:val="24"/>
          <w:szCs w:val="24"/>
          <w:cs/>
        </w:rPr>
        <w:t>सहरी विकास</w:t>
      </w:r>
      <w:r>
        <w:rPr>
          <w:rFonts w:cs="Kalimati" w:hint="cs"/>
          <w:b/>
          <w:bCs/>
          <w:color w:val="0D0D0D" w:themeColor="text1" w:themeTint="F2"/>
          <w:sz w:val="24"/>
          <w:szCs w:val="24"/>
          <w:cs/>
        </w:rPr>
        <w:t xml:space="preserve"> तथा खानेपानी</w:t>
      </w:r>
    </w:p>
    <w:p w14:paraId="010F9BD2" w14:textId="77777777" w:rsidR="00307D66" w:rsidRDefault="00242B09" w:rsidP="00307D66">
      <w:pPr>
        <w:pStyle w:val="ListParagraph"/>
        <w:numPr>
          <w:ilvl w:val="0"/>
          <w:numId w:val="7"/>
        </w:numPr>
        <w:spacing w:after="0" w:line="360" w:lineRule="auto"/>
        <w:ind w:left="900" w:hanging="540"/>
        <w:jc w:val="both"/>
        <w:rPr>
          <w:rFonts w:cs="Kalimati"/>
          <w:color w:val="0D0D0D" w:themeColor="text1" w:themeTint="F2"/>
          <w:sz w:val="24"/>
          <w:szCs w:val="24"/>
        </w:rPr>
      </w:pPr>
      <w:r w:rsidRPr="00307D66">
        <w:rPr>
          <w:rFonts w:cs="Kalimati"/>
          <w:color w:val="0D0D0D" w:themeColor="text1" w:themeTint="F2"/>
          <w:sz w:val="24"/>
          <w:szCs w:val="24"/>
        </w:rPr>
        <w:t>“</w:t>
      </w:r>
      <w:r w:rsidR="00016AC9" w:rsidRPr="00307D66">
        <w:rPr>
          <w:rFonts w:cs="Kalimati"/>
          <w:color w:val="0D0D0D" w:themeColor="text1" w:themeTint="F2"/>
          <w:sz w:val="24"/>
          <w:szCs w:val="24"/>
          <w:cs/>
        </w:rPr>
        <w:t>अधुरा</w:t>
      </w:r>
      <w:r w:rsidR="00016AC9" w:rsidRPr="00307D66">
        <w:rPr>
          <w:rFonts w:cs="Kalimati"/>
          <w:color w:val="0D0D0D" w:themeColor="text1" w:themeTint="F2"/>
          <w:sz w:val="24"/>
          <w:szCs w:val="24"/>
        </w:rPr>
        <w:t xml:space="preserve">: </w:t>
      </w:r>
      <w:r w:rsidR="00016AC9" w:rsidRPr="00307D66">
        <w:rPr>
          <w:rFonts w:cs="Kalimati"/>
          <w:color w:val="0D0D0D" w:themeColor="text1" w:themeTint="F2"/>
          <w:sz w:val="24"/>
          <w:szCs w:val="24"/>
          <w:cs/>
        </w:rPr>
        <w:t>गर पुरा</w:t>
      </w:r>
      <w:r w:rsidRPr="00307D66">
        <w:rPr>
          <w:rFonts w:cs="Kalimati"/>
          <w:color w:val="0D0D0D" w:themeColor="text1" w:themeTint="F2"/>
          <w:sz w:val="24"/>
          <w:szCs w:val="24"/>
        </w:rPr>
        <w:t>”</w:t>
      </w:r>
      <w:r w:rsidRPr="00307D66">
        <w:rPr>
          <w:rFonts w:cs="Kalimati" w:hint="cs"/>
          <w:color w:val="0D0D0D" w:themeColor="text1" w:themeTint="F2"/>
          <w:sz w:val="24"/>
          <w:szCs w:val="24"/>
          <w:cs/>
        </w:rPr>
        <w:t xml:space="preserve"> </w:t>
      </w:r>
      <w:r w:rsidR="00016AC9" w:rsidRPr="00DF7453">
        <w:rPr>
          <w:rFonts w:cs="Kalimati"/>
          <w:color w:val="0D0D0D" w:themeColor="text1" w:themeTint="F2"/>
          <w:sz w:val="24"/>
          <w:szCs w:val="24"/>
          <w:cs/>
        </w:rPr>
        <w:t xml:space="preserve">को नीति अवलम्बन गर्दै </w:t>
      </w:r>
      <w:r w:rsidR="00016AC9" w:rsidRPr="00307D66">
        <w:rPr>
          <w:rFonts w:cs="Kalimati"/>
          <w:color w:val="0D0D0D" w:themeColor="text1" w:themeTint="F2"/>
          <w:sz w:val="24"/>
          <w:szCs w:val="24"/>
        </w:rPr>
        <w:t>“</w:t>
      </w:r>
      <w:r w:rsidR="00016AC9" w:rsidRPr="00307D66">
        <w:rPr>
          <w:rFonts w:cs="Kalimati"/>
          <w:color w:val="0D0D0D" w:themeColor="text1" w:themeTint="F2"/>
          <w:sz w:val="24"/>
          <w:szCs w:val="24"/>
          <w:cs/>
        </w:rPr>
        <w:t>एक घर: एक धारा</w:t>
      </w:r>
      <w:r w:rsidR="00016AC9" w:rsidRPr="00307D66">
        <w:rPr>
          <w:rFonts w:cs="Kalimati"/>
          <w:color w:val="0D0D0D" w:themeColor="text1" w:themeTint="F2"/>
          <w:sz w:val="24"/>
          <w:szCs w:val="24"/>
        </w:rPr>
        <w:t>”</w:t>
      </w:r>
      <w:r w:rsidR="00016AC9" w:rsidRPr="00DF7453">
        <w:rPr>
          <w:rFonts w:cs="Kalimati"/>
          <w:color w:val="0D0D0D" w:themeColor="text1" w:themeTint="F2"/>
          <w:sz w:val="24"/>
          <w:szCs w:val="24"/>
          <w:cs/>
        </w:rPr>
        <w:t xml:space="preserve"> को अभियान पुरा गर्न </w:t>
      </w:r>
      <w:r w:rsidR="004C60A2" w:rsidRPr="00DF7453">
        <w:rPr>
          <w:rFonts w:cs="Kalimati" w:hint="cs"/>
          <w:color w:val="0D0D0D" w:themeColor="text1" w:themeTint="F2"/>
          <w:sz w:val="24"/>
          <w:szCs w:val="24"/>
          <w:cs/>
        </w:rPr>
        <w:t>८०</w:t>
      </w:r>
      <w:r w:rsidR="00016AC9" w:rsidRPr="00DF7453">
        <w:rPr>
          <w:rFonts w:cs="Kalimati"/>
          <w:color w:val="0D0D0D" w:themeColor="text1" w:themeTint="F2"/>
          <w:sz w:val="24"/>
          <w:szCs w:val="24"/>
          <w:cs/>
        </w:rPr>
        <w:t xml:space="preserve"> प्रतिशत भन्दा बढी भौतिक प्रगति भएका खानेपानी आयो</w:t>
      </w:r>
      <w:r w:rsidR="00430429" w:rsidRPr="00DF7453">
        <w:rPr>
          <w:rFonts w:cs="Kalimati"/>
          <w:color w:val="0D0D0D" w:themeColor="text1" w:themeTint="F2"/>
          <w:sz w:val="24"/>
          <w:szCs w:val="24"/>
          <w:cs/>
        </w:rPr>
        <w:t>जनाहरु सम्पन्न गर्न रु</w:t>
      </w:r>
      <w:r w:rsidR="00430429" w:rsidRPr="00DF7453">
        <w:rPr>
          <w:rFonts w:cs="Kalimati" w:hint="cs"/>
          <w:color w:val="0D0D0D" w:themeColor="text1" w:themeTint="F2"/>
          <w:sz w:val="24"/>
          <w:szCs w:val="24"/>
          <w:cs/>
        </w:rPr>
        <w:t>. ६६</w:t>
      </w:r>
      <w:r w:rsidR="00430429" w:rsidRPr="00DF7453">
        <w:rPr>
          <w:rFonts w:cs="Kalimati"/>
          <w:color w:val="0D0D0D" w:themeColor="text1" w:themeTint="F2"/>
          <w:sz w:val="24"/>
          <w:szCs w:val="24"/>
          <w:cs/>
        </w:rPr>
        <w:t xml:space="preserve"> करोड </w:t>
      </w:r>
      <w:r w:rsidR="00430429" w:rsidRPr="00DF7453">
        <w:rPr>
          <w:rFonts w:cs="Kalimati" w:hint="cs"/>
          <w:color w:val="0D0D0D" w:themeColor="text1" w:themeTint="F2"/>
          <w:sz w:val="24"/>
          <w:szCs w:val="24"/>
          <w:cs/>
        </w:rPr>
        <w:t>६०</w:t>
      </w:r>
      <w:r w:rsidR="00016AC9" w:rsidRPr="00DF7453">
        <w:rPr>
          <w:rFonts w:cs="Kalimati"/>
          <w:color w:val="0D0D0D" w:themeColor="text1" w:themeTint="F2"/>
          <w:sz w:val="24"/>
          <w:szCs w:val="24"/>
          <w:cs/>
        </w:rPr>
        <w:t xml:space="preserve"> लाख </w:t>
      </w:r>
      <w:r w:rsidR="004C60A2" w:rsidRPr="00DF7453">
        <w:rPr>
          <w:rFonts w:cs="Kalimati" w:hint="cs"/>
          <w:color w:val="0D0D0D" w:themeColor="text1" w:themeTint="F2"/>
          <w:sz w:val="24"/>
          <w:szCs w:val="24"/>
          <w:cs/>
        </w:rPr>
        <w:t xml:space="preserve">रकम </w:t>
      </w:r>
      <w:r w:rsidR="00016AC9" w:rsidRPr="00DF7453">
        <w:rPr>
          <w:rFonts w:cs="Kalimati"/>
          <w:color w:val="0D0D0D" w:themeColor="text1" w:themeTint="F2"/>
          <w:sz w:val="24"/>
          <w:szCs w:val="24"/>
          <w:cs/>
        </w:rPr>
        <w:t>विनियोजन गरेको छु</w:t>
      </w:r>
      <w:r w:rsidR="00016AC9" w:rsidRPr="00DF7453">
        <w:rPr>
          <w:rFonts w:cs="Kalimati" w:hint="cs"/>
          <w:color w:val="0D0D0D" w:themeColor="text1" w:themeTint="F2"/>
          <w:sz w:val="24"/>
          <w:szCs w:val="24"/>
          <w:cs/>
        </w:rPr>
        <w:t>।</w:t>
      </w:r>
    </w:p>
    <w:p w14:paraId="0D7D4BE8" w14:textId="0F88757B" w:rsidR="00016AC9" w:rsidRPr="00307D66" w:rsidRDefault="00016AC9" w:rsidP="00307D66">
      <w:pPr>
        <w:pStyle w:val="ListParagraph"/>
        <w:numPr>
          <w:ilvl w:val="0"/>
          <w:numId w:val="7"/>
        </w:numPr>
        <w:tabs>
          <w:tab w:val="left" w:pos="1080"/>
        </w:tabs>
        <w:spacing w:after="0" w:line="360" w:lineRule="auto"/>
        <w:ind w:left="900" w:hanging="540"/>
        <w:jc w:val="both"/>
        <w:rPr>
          <w:rFonts w:cs="Kalimati"/>
          <w:color w:val="0D0D0D" w:themeColor="text1" w:themeTint="F2"/>
          <w:sz w:val="24"/>
          <w:szCs w:val="24"/>
        </w:rPr>
      </w:pPr>
      <w:r w:rsidRPr="00307D66">
        <w:rPr>
          <w:rFonts w:cs="Kalimati"/>
          <w:color w:val="0D0D0D" w:themeColor="text1" w:themeTint="F2"/>
          <w:sz w:val="24"/>
          <w:szCs w:val="24"/>
          <w:cs/>
        </w:rPr>
        <w:t xml:space="preserve">नागरिकमा गुणस्तरीय खानेपानी सेवाको पहुँच </w:t>
      </w:r>
      <w:r w:rsidR="004C60A2" w:rsidRPr="00307D66">
        <w:rPr>
          <w:rFonts w:cs="Kalimati" w:hint="cs"/>
          <w:color w:val="0D0D0D" w:themeColor="text1" w:themeTint="F2"/>
          <w:sz w:val="24"/>
          <w:szCs w:val="24"/>
          <w:cs/>
        </w:rPr>
        <w:t>वृ</w:t>
      </w:r>
      <w:r w:rsidRPr="00307D66">
        <w:rPr>
          <w:rFonts w:cs="Kalimati"/>
          <w:color w:val="0D0D0D" w:themeColor="text1" w:themeTint="F2"/>
          <w:sz w:val="24"/>
          <w:szCs w:val="24"/>
          <w:cs/>
        </w:rPr>
        <w:t xml:space="preserve">द्धि गर्न र परम्परागत पानीका श्रोतहरुको संरक्षण </w:t>
      </w:r>
      <w:r w:rsidR="00E05ECB" w:rsidRPr="00307D66">
        <w:rPr>
          <w:rFonts w:cs="Kalimati" w:hint="cs"/>
          <w:color w:val="0D0D0D" w:themeColor="text1" w:themeTint="F2"/>
          <w:sz w:val="24"/>
          <w:szCs w:val="24"/>
          <w:cs/>
        </w:rPr>
        <w:t>गर्न</w:t>
      </w:r>
      <w:r w:rsidRPr="00307D66">
        <w:rPr>
          <w:rFonts w:cs="Kalimati"/>
          <w:color w:val="0D0D0D" w:themeColor="text1" w:themeTint="F2"/>
          <w:sz w:val="24"/>
          <w:szCs w:val="24"/>
          <w:cs/>
        </w:rPr>
        <w:t xml:space="preserve"> खानेपानी गुणस्तर सुधार कार्यक्रम </w:t>
      </w:r>
      <w:r w:rsidR="00E05ECB" w:rsidRPr="00307D66">
        <w:rPr>
          <w:rFonts w:cs="Kalimati" w:hint="cs"/>
          <w:color w:val="0D0D0D" w:themeColor="text1" w:themeTint="F2"/>
          <w:sz w:val="24"/>
          <w:szCs w:val="24"/>
          <w:cs/>
        </w:rPr>
        <w:t>र</w:t>
      </w:r>
      <w:r w:rsidRPr="00307D66">
        <w:rPr>
          <w:rFonts w:cs="Kalimati"/>
          <w:color w:val="0D0D0D" w:themeColor="text1" w:themeTint="F2"/>
          <w:sz w:val="24"/>
          <w:szCs w:val="24"/>
          <w:cs/>
        </w:rPr>
        <w:t xml:space="preserve"> श्रोत संरक्षण </w:t>
      </w:r>
      <w:r w:rsidR="00A32C34" w:rsidRPr="00307D66">
        <w:rPr>
          <w:rFonts w:cs="Kalimati" w:hint="cs"/>
          <w:color w:val="0D0D0D" w:themeColor="text1" w:themeTint="F2"/>
          <w:sz w:val="24"/>
          <w:szCs w:val="24"/>
          <w:cs/>
        </w:rPr>
        <w:t xml:space="preserve">तथा दिगो व्यवस्थापन </w:t>
      </w:r>
      <w:r w:rsidRPr="00307D66">
        <w:rPr>
          <w:rFonts w:cs="Kalimati"/>
          <w:color w:val="0D0D0D" w:themeColor="text1" w:themeTint="F2"/>
          <w:sz w:val="24"/>
          <w:szCs w:val="24"/>
          <w:cs/>
        </w:rPr>
        <w:t>कार्यक्रम</w:t>
      </w:r>
      <w:r w:rsidR="00A32C34" w:rsidRPr="00307D66">
        <w:rPr>
          <w:rFonts w:cs="Kalimati" w:hint="cs"/>
          <w:color w:val="0D0D0D" w:themeColor="text1" w:themeTint="F2"/>
          <w:sz w:val="24"/>
          <w:szCs w:val="24"/>
          <w:cs/>
        </w:rPr>
        <w:t xml:space="preserve"> सञ्चालन गरिनेछ</w:t>
      </w:r>
      <w:r w:rsidR="00E05ECB" w:rsidRPr="00307D66">
        <w:rPr>
          <w:rFonts w:cs="Kalimati" w:hint="cs"/>
          <w:color w:val="0D0D0D" w:themeColor="text1" w:themeTint="F2"/>
          <w:sz w:val="24"/>
          <w:szCs w:val="24"/>
          <w:cs/>
        </w:rPr>
        <w:t>।</w:t>
      </w:r>
      <w:r w:rsidRPr="00307D66">
        <w:rPr>
          <w:rFonts w:cs="Kalimati"/>
          <w:color w:val="0D0D0D" w:themeColor="text1" w:themeTint="F2"/>
          <w:sz w:val="24"/>
          <w:szCs w:val="24"/>
          <w:cs/>
        </w:rPr>
        <w:t xml:space="preserve"> </w:t>
      </w:r>
      <w:r w:rsidR="00E05ECB" w:rsidRPr="00307D66">
        <w:rPr>
          <w:rFonts w:cs="Kalimati" w:hint="cs"/>
          <w:color w:val="0D0D0D" w:themeColor="text1" w:themeTint="F2"/>
          <w:sz w:val="24"/>
          <w:szCs w:val="24"/>
          <w:cs/>
        </w:rPr>
        <w:t>उक्त</w:t>
      </w:r>
      <w:r w:rsidR="00A32C34" w:rsidRPr="00307D66">
        <w:rPr>
          <w:rFonts w:cs="Kalimati" w:hint="cs"/>
          <w:color w:val="0D0D0D" w:themeColor="text1" w:themeTint="F2"/>
          <w:sz w:val="24"/>
          <w:szCs w:val="24"/>
          <w:cs/>
        </w:rPr>
        <w:t xml:space="preserve"> कार्यक्रमक</w:t>
      </w:r>
      <w:r w:rsidR="00E05ECB" w:rsidRPr="00307D66">
        <w:rPr>
          <w:rFonts w:cs="Kalimati" w:hint="cs"/>
          <w:color w:val="0D0D0D" w:themeColor="text1" w:themeTint="F2"/>
          <w:sz w:val="24"/>
          <w:szCs w:val="24"/>
          <w:cs/>
        </w:rPr>
        <w:t>ो</w:t>
      </w:r>
      <w:r w:rsidR="00430429" w:rsidRPr="00307D66">
        <w:rPr>
          <w:rFonts w:cs="Kalimati" w:hint="cs"/>
          <w:color w:val="0D0D0D" w:themeColor="text1" w:themeTint="F2"/>
          <w:sz w:val="24"/>
          <w:szCs w:val="24"/>
          <w:cs/>
        </w:rPr>
        <w:t xml:space="preserve"> लागि रु. ७ </w:t>
      </w:r>
      <w:r w:rsidRPr="00307D66">
        <w:rPr>
          <w:rFonts w:cs="Kalimati"/>
          <w:color w:val="0D0D0D" w:themeColor="text1" w:themeTint="F2"/>
          <w:sz w:val="24"/>
          <w:szCs w:val="24"/>
          <w:cs/>
        </w:rPr>
        <w:t>करोड</w:t>
      </w:r>
      <w:r w:rsidR="00430429" w:rsidRPr="00307D66">
        <w:rPr>
          <w:rFonts w:cs="Kalimati"/>
          <w:color w:val="0D0D0D" w:themeColor="text1" w:themeTint="F2"/>
          <w:sz w:val="24"/>
          <w:szCs w:val="24"/>
        </w:rPr>
        <w:t xml:space="preserve"> </w:t>
      </w:r>
      <w:r w:rsidR="00430429" w:rsidRPr="00307D66">
        <w:rPr>
          <w:rFonts w:cs="Kalimati" w:hint="cs"/>
          <w:color w:val="0D0D0D" w:themeColor="text1" w:themeTint="F2"/>
          <w:sz w:val="24"/>
          <w:szCs w:val="24"/>
          <w:cs/>
        </w:rPr>
        <w:t xml:space="preserve"> </w:t>
      </w:r>
      <w:r w:rsidR="008B7C95" w:rsidRPr="00307D66">
        <w:rPr>
          <w:rFonts w:cs="Kalimati" w:hint="cs"/>
          <w:color w:val="0D0D0D" w:themeColor="text1" w:themeTint="F2"/>
          <w:sz w:val="24"/>
          <w:szCs w:val="24"/>
          <w:cs/>
        </w:rPr>
        <w:t>६९</w:t>
      </w:r>
      <w:r w:rsidRPr="00307D66">
        <w:rPr>
          <w:rFonts w:cs="Kalimati"/>
          <w:color w:val="0D0D0D" w:themeColor="text1" w:themeTint="F2"/>
          <w:sz w:val="24"/>
          <w:szCs w:val="24"/>
          <w:cs/>
        </w:rPr>
        <w:t xml:space="preserve"> लाख विनियोजन गरेको छु।</w:t>
      </w:r>
    </w:p>
    <w:p w14:paraId="36525056" w14:textId="77777777" w:rsidR="001D47CB" w:rsidRDefault="00016AC9" w:rsidP="001D47CB">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DF7453">
        <w:rPr>
          <w:rFonts w:cs="Kalimati"/>
          <w:color w:val="0D0D0D" w:themeColor="text1" w:themeTint="F2"/>
          <w:sz w:val="24"/>
          <w:szCs w:val="24"/>
          <w:cs/>
        </w:rPr>
        <w:t xml:space="preserve">प्रदेश गौरवको आयोजनाको रुपमा रहेको प्रदेश राजधानीको </w:t>
      </w:r>
      <w:r w:rsidR="00B764E4" w:rsidRPr="00DF7453">
        <w:rPr>
          <w:rFonts w:cs="Kalimati" w:hint="cs"/>
          <w:color w:val="0D0D0D" w:themeColor="text1" w:themeTint="F2"/>
          <w:sz w:val="24"/>
          <w:szCs w:val="24"/>
          <w:cs/>
        </w:rPr>
        <w:t xml:space="preserve">दोस्रो चरण अन्तर्गत </w:t>
      </w:r>
      <w:r w:rsidRPr="00DF7453">
        <w:rPr>
          <w:rFonts w:cs="Kalimati"/>
          <w:color w:val="0D0D0D" w:themeColor="text1" w:themeTint="F2"/>
          <w:sz w:val="24"/>
          <w:szCs w:val="24"/>
          <w:cs/>
        </w:rPr>
        <w:t>संसदीय समितिका भवन तथा पूर्वाधारहरु निर्माण कार्यला</w:t>
      </w:r>
      <w:r w:rsidR="00B764E4" w:rsidRPr="00DF7453">
        <w:rPr>
          <w:rFonts w:cs="Kalimati" w:hint="cs"/>
          <w:color w:val="0D0D0D" w:themeColor="text1" w:themeTint="F2"/>
          <w:sz w:val="24"/>
          <w:szCs w:val="24"/>
          <w:cs/>
        </w:rPr>
        <w:t>ई</w:t>
      </w:r>
      <w:r w:rsidRPr="00DF7453">
        <w:rPr>
          <w:rFonts w:cs="Kalimati"/>
          <w:color w:val="0D0D0D" w:themeColor="text1" w:themeTint="F2"/>
          <w:sz w:val="24"/>
          <w:szCs w:val="24"/>
          <w:cs/>
        </w:rPr>
        <w:t xml:space="preserve"> यसै आर्थिक </w:t>
      </w:r>
      <w:r w:rsidR="009E69FF" w:rsidRPr="00DF7453">
        <w:rPr>
          <w:rFonts w:cs="Kalimati" w:hint="cs"/>
          <w:color w:val="0D0D0D" w:themeColor="text1" w:themeTint="F2"/>
          <w:sz w:val="24"/>
          <w:szCs w:val="24"/>
          <w:cs/>
        </w:rPr>
        <w:t>व</w:t>
      </w:r>
      <w:r w:rsidRPr="00DF7453">
        <w:rPr>
          <w:rFonts w:cs="Kalimati"/>
          <w:color w:val="0D0D0D" w:themeColor="text1" w:themeTint="F2"/>
          <w:sz w:val="24"/>
          <w:szCs w:val="24"/>
          <w:cs/>
        </w:rPr>
        <w:t>र्ष भि</w:t>
      </w:r>
      <w:r w:rsidR="00242B09" w:rsidRPr="00DF7453">
        <w:rPr>
          <w:rFonts w:cs="Kalimati"/>
          <w:color w:val="0D0D0D" w:themeColor="text1" w:themeTint="F2"/>
          <w:sz w:val="24"/>
          <w:szCs w:val="24"/>
          <w:cs/>
        </w:rPr>
        <w:t>त्रै सम्पन्न गर्नको लागि</w:t>
      </w:r>
      <w:r w:rsidR="00242B09" w:rsidRPr="00DF7453">
        <w:rPr>
          <w:rFonts w:cs="Kalimati"/>
          <w:color w:val="0D0D0D" w:themeColor="text1" w:themeTint="F2"/>
          <w:sz w:val="24"/>
          <w:szCs w:val="24"/>
        </w:rPr>
        <w:t xml:space="preserve"> </w:t>
      </w:r>
      <w:r w:rsidR="00242B09" w:rsidRPr="00DF7453">
        <w:rPr>
          <w:rFonts w:cs="Kalimati" w:hint="cs"/>
          <w:color w:val="0D0D0D" w:themeColor="text1" w:themeTint="F2"/>
          <w:sz w:val="24"/>
          <w:szCs w:val="24"/>
          <w:cs/>
        </w:rPr>
        <w:t>बजेट व्यवस्था</w:t>
      </w:r>
      <w:r w:rsidRPr="00DF7453">
        <w:rPr>
          <w:rFonts w:cs="Kalimati"/>
          <w:color w:val="0D0D0D" w:themeColor="text1" w:themeTint="F2"/>
          <w:sz w:val="24"/>
          <w:szCs w:val="24"/>
          <w:cs/>
        </w:rPr>
        <w:t xml:space="preserve"> गरेको छु। </w:t>
      </w:r>
      <w:r w:rsidR="00B764E4" w:rsidRPr="00DF7453">
        <w:rPr>
          <w:rFonts w:cs="Kalimati"/>
          <w:color w:val="0D0D0D" w:themeColor="text1" w:themeTint="F2"/>
          <w:sz w:val="24"/>
          <w:szCs w:val="24"/>
          <w:cs/>
        </w:rPr>
        <w:t xml:space="preserve">प्रदेश </w:t>
      </w:r>
      <w:r w:rsidR="00B764E4" w:rsidRPr="00DF7453">
        <w:rPr>
          <w:rFonts w:cs="Kalimati"/>
          <w:color w:val="0D0D0D" w:themeColor="text1" w:themeTint="F2"/>
          <w:sz w:val="24"/>
          <w:szCs w:val="24"/>
          <w:cs/>
        </w:rPr>
        <w:lastRenderedPageBreak/>
        <w:t>राजधानीक</w:t>
      </w:r>
      <w:r w:rsidR="00B764E4" w:rsidRPr="00DF7453">
        <w:rPr>
          <w:rFonts w:cs="Kalimati" w:hint="cs"/>
          <w:color w:val="0D0D0D" w:themeColor="text1" w:themeTint="F2"/>
          <w:sz w:val="24"/>
          <w:szCs w:val="24"/>
          <w:cs/>
        </w:rPr>
        <w:t>ा नवनिर्मित भवनहरुको</w:t>
      </w:r>
      <w:r w:rsidRPr="00DF7453">
        <w:rPr>
          <w:rFonts w:cs="Kalimati"/>
          <w:color w:val="0D0D0D" w:themeColor="text1" w:themeTint="F2"/>
          <w:sz w:val="24"/>
          <w:szCs w:val="24"/>
          <w:cs/>
        </w:rPr>
        <w:t xml:space="preserve"> </w:t>
      </w:r>
      <w:r w:rsidR="00B764E4" w:rsidRPr="00DF7453">
        <w:rPr>
          <w:rFonts w:cs="Kalimati" w:hint="cs"/>
          <w:color w:val="0D0D0D" w:themeColor="text1" w:themeTint="F2"/>
          <w:sz w:val="24"/>
          <w:szCs w:val="24"/>
          <w:cs/>
        </w:rPr>
        <w:t>दी</w:t>
      </w:r>
      <w:r w:rsidR="00242B09" w:rsidRPr="00DF7453">
        <w:rPr>
          <w:rFonts w:cs="Kalimati" w:hint="cs"/>
          <w:color w:val="0D0D0D" w:themeColor="text1" w:themeTint="F2"/>
          <w:sz w:val="24"/>
          <w:szCs w:val="24"/>
          <w:cs/>
        </w:rPr>
        <w:t>र्घकाली</w:t>
      </w:r>
      <w:r w:rsidR="00B764E4" w:rsidRPr="00DF7453">
        <w:rPr>
          <w:rFonts w:cs="Kalimati" w:hint="cs"/>
          <w:color w:val="0D0D0D" w:themeColor="text1" w:themeTint="F2"/>
          <w:sz w:val="24"/>
          <w:szCs w:val="24"/>
          <w:cs/>
        </w:rPr>
        <w:t xml:space="preserve">न </w:t>
      </w:r>
      <w:r w:rsidR="00242B09" w:rsidRPr="00DF7453">
        <w:rPr>
          <w:rFonts w:cs="Kalimati"/>
          <w:color w:val="0D0D0D" w:themeColor="text1" w:themeTint="F2"/>
          <w:sz w:val="24"/>
          <w:szCs w:val="24"/>
          <w:cs/>
        </w:rPr>
        <w:t>सुरक्षा व्यवस्था</w:t>
      </w:r>
      <w:r w:rsidRPr="00DF7453">
        <w:rPr>
          <w:rFonts w:cs="Kalimati"/>
          <w:color w:val="0D0D0D" w:themeColor="text1" w:themeTint="F2"/>
          <w:sz w:val="24"/>
          <w:szCs w:val="24"/>
          <w:cs/>
        </w:rPr>
        <w:t xml:space="preserve"> </w:t>
      </w:r>
      <w:r w:rsidR="00242B09" w:rsidRPr="00DF7453">
        <w:rPr>
          <w:rFonts w:cs="Kalimati" w:hint="cs"/>
          <w:color w:val="0D0D0D" w:themeColor="text1" w:themeTint="F2"/>
          <w:sz w:val="24"/>
          <w:szCs w:val="24"/>
          <w:cs/>
        </w:rPr>
        <w:t>र</w:t>
      </w:r>
      <w:r w:rsidRPr="00DF7453">
        <w:rPr>
          <w:rFonts w:cs="Kalimati"/>
          <w:color w:val="0D0D0D" w:themeColor="text1" w:themeTint="F2"/>
          <w:sz w:val="24"/>
          <w:szCs w:val="24"/>
          <w:cs/>
        </w:rPr>
        <w:t xml:space="preserve"> ब</w:t>
      </w:r>
      <w:r w:rsidR="00B01312" w:rsidRPr="00DF7453">
        <w:rPr>
          <w:rFonts w:cs="Kalimati" w:hint="cs"/>
          <w:color w:val="0D0D0D" w:themeColor="text1" w:themeTint="F2"/>
          <w:sz w:val="24"/>
          <w:szCs w:val="24"/>
          <w:cs/>
        </w:rPr>
        <w:t>ी</w:t>
      </w:r>
      <w:r w:rsidR="00242B09" w:rsidRPr="00DF7453">
        <w:rPr>
          <w:rFonts w:cs="Kalimati"/>
          <w:color w:val="0D0D0D" w:themeColor="text1" w:themeTint="F2"/>
          <w:sz w:val="24"/>
          <w:szCs w:val="24"/>
          <w:cs/>
        </w:rPr>
        <w:t>मा</w:t>
      </w:r>
      <w:r w:rsidR="00242B09" w:rsidRPr="00DF7453">
        <w:rPr>
          <w:rFonts w:cs="Kalimati" w:hint="cs"/>
          <w:color w:val="0D0D0D" w:themeColor="text1" w:themeTint="F2"/>
          <w:sz w:val="24"/>
          <w:szCs w:val="24"/>
          <w:cs/>
        </w:rPr>
        <w:t xml:space="preserve">का </w:t>
      </w:r>
      <w:r w:rsidR="00B764E4" w:rsidRPr="00DF7453">
        <w:rPr>
          <w:rFonts w:cs="Kalimati" w:hint="cs"/>
          <w:color w:val="0D0D0D" w:themeColor="text1" w:themeTint="F2"/>
          <w:sz w:val="24"/>
          <w:szCs w:val="24"/>
          <w:cs/>
        </w:rPr>
        <w:t xml:space="preserve">लागि </w:t>
      </w:r>
      <w:r w:rsidR="00B764E4" w:rsidRPr="00DF7453">
        <w:rPr>
          <w:rFonts w:cs="Kalimati"/>
          <w:color w:val="0D0D0D" w:themeColor="text1" w:themeTint="F2"/>
          <w:sz w:val="24"/>
          <w:szCs w:val="24"/>
          <w:cs/>
        </w:rPr>
        <w:t>आवश्यक</w:t>
      </w:r>
      <w:r w:rsidR="00242B09" w:rsidRPr="00DF7453">
        <w:rPr>
          <w:rFonts w:cs="Kalimati" w:hint="cs"/>
          <w:color w:val="0D0D0D" w:themeColor="text1" w:themeTint="F2"/>
          <w:sz w:val="24"/>
          <w:szCs w:val="24"/>
          <w:cs/>
        </w:rPr>
        <w:t xml:space="preserve"> रकम विनियोजन गरे</w:t>
      </w:r>
      <w:r w:rsidR="00B764E4" w:rsidRPr="00DF7453">
        <w:rPr>
          <w:rFonts w:cs="Kalimati" w:hint="cs"/>
          <w:color w:val="0D0D0D" w:themeColor="text1" w:themeTint="F2"/>
          <w:sz w:val="24"/>
          <w:szCs w:val="24"/>
          <w:cs/>
        </w:rPr>
        <w:t>को छु।</w:t>
      </w:r>
    </w:p>
    <w:p w14:paraId="7F16B0FD" w14:textId="4CFA3865" w:rsidR="00016AC9" w:rsidRPr="001D47CB" w:rsidRDefault="00016AC9" w:rsidP="001D47CB">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1D47CB">
        <w:rPr>
          <w:rFonts w:cs="Kalimati"/>
          <w:color w:val="0D0D0D" w:themeColor="text1" w:themeTint="F2"/>
          <w:sz w:val="24"/>
          <w:szCs w:val="24"/>
          <w:cs/>
        </w:rPr>
        <w:t>स्थानीय मौलिक एवम् प्राचीन वास्तुकला प्रवर्द्धन गर्न स्थानीय निर्माण सामग्री तथा प्रविधिको प्रयोग गरी सुरक्षित आवास निर्माण तथा परम्परागत वास्तुकला र शैलीयुक्त बस्तीको संरक्षण गर्नको लागि आवश्यक रकम विनियोजन गरेको छु।</w:t>
      </w:r>
    </w:p>
    <w:p w14:paraId="7FCE92BF" w14:textId="6C71DF26" w:rsidR="00F76E26" w:rsidRPr="00DF7453" w:rsidRDefault="00016AC9" w:rsidP="005F211A">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DF7453">
        <w:rPr>
          <w:rFonts w:cs="Kalimati"/>
          <w:color w:val="0D0D0D" w:themeColor="text1" w:themeTint="F2"/>
          <w:sz w:val="24"/>
          <w:szCs w:val="24"/>
          <w:cs/>
        </w:rPr>
        <w:t>प्रदेशको पहाडी क्षेत्रबाट तराई क्षेत्रमा बढ्दो बसाइ</w:t>
      </w:r>
      <w:r w:rsidR="00A02F83" w:rsidRPr="00DF7453">
        <w:rPr>
          <w:rFonts w:cs="Kalimati" w:hint="cs"/>
          <w:color w:val="0D0D0D" w:themeColor="text1" w:themeTint="F2"/>
          <w:sz w:val="24"/>
          <w:szCs w:val="24"/>
          <w:cs/>
        </w:rPr>
        <w:t>ँ</w:t>
      </w:r>
      <w:r w:rsidRPr="00DF7453">
        <w:rPr>
          <w:rFonts w:cs="Kalimati"/>
          <w:color w:val="0D0D0D" w:themeColor="text1" w:themeTint="F2"/>
          <w:sz w:val="24"/>
          <w:szCs w:val="24"/>
          <w:cs/>
        </w:rPr>
        <w:t>सरा</w:t>
      </w:r>
      <w:r w:rsidR="00F76E26" w:rsidRPr="00DF7453">
        <w:rPr>
          <w:rFonts w:cs="Kalimati" w:hint="cs"/>
          <w:color w:val="0D0D0D" w:themeColor="text1" w:themeTint="F2"/>
          <w:sz w:val="24"/>
          <w:szCs w:val="24"/>
          <w:cs/>
        </w:rPr>
        <w:t>इ</w:t>
      </w:r>
      <w:r w:rsidRPr="00DF7453">
        <w:rPr>
          <w:rFonts w:cs="Kalimati"/>
          <w:color w:val="0D0D0D" w:themeColor="text1" w:themeTint="F2"/>
          <w:sz w:val="24"/>
          <w:szCs w:val="24"/>
          <w:cs/>
        </w:rPr>
        <w:t>लाई न्यूनीकरण गर्न पहाडी क्षेत्रमा छरिएर रहेका बस्तीलाई एकीकृत गर्न</w:t>
      </w:r>
      <w:r w:rsidRPr="00DF7453">
        <w:rPr>
          <w:rFonts w:cs="Kalimati"/>
          <w:color w:val="0D0D0D" w:themeColor="text1" w:themeTint="F2"/>
          <w:sz w:val="24"/>
          <w:szCs w:val="24"/>
        </w:rPr>
        <w:t xml:space="preserve">, </w:t>
      </w:r>
      <w:r w:rsidRPr="00DF7453">
        <w:rPr>
          <w:rFonts w:cs="Kalimati"/>
          <w:color w:val="0D0D0D" w:themeColor="text1" w:themeTint="F2"/>
          <w:sz w:val="24"/>
          <w:szCs w:val="24"/>
          <w:cs/>
        </w:rPr>
        <w:t>घनाबस्ती र सहर</w:t>
      </w:r>
      <w:r w:rsidR="00A02F83" w:rsidRPr="00DF7453">
        <w:rPr>
          <w:rFonts w:cs="Kalimati" w:hint="cs"/>
          <w:color w:val="0D0D0D" w:themeColor="text1" w:themeTint="F2"/>
          <w:sz w:val="24"/>
          <w:szCs w:val="24"/>
          <w:cs/>
        </w:rPr>
        <w:t>ो</w:t>
      </w:r>
      <w:r w:rsidRPr="00DF7453">
        <w:rPr>
          <w:rFonts w:cs="Kalimati"/>
          <w:color w:val="0D0D0D" w:themeColor="text1" w:themeTint="F2"/>
          <w:sz w:val="24"/>
          <w:szCs w:val="24"/>
          <w:cs/>
        </w:rPr>
        <w:t>न्मुख क्षेत्रहरुमा बस्ती विकास तथा सहरी पूर्वाधार निर्माण गर्न</w:t>
      </w:r>
      <w:r w:rsidRPr="00DF7453">
        <w:rPr>
          <w:rFonts w:cs="Kalimati"/>
          <w:color w:val="0D0D0D" w:themeColor="text1" w:themeTint="F2"/>
          <w:sz w:val="24"/>
          <w:szCs w:val="24"/>
        </w:rPr>
        <w:t>,</w:t>
      </w:r>
      <w:r w:rsidRPr="00DF7453">
        <w:rPr>
          <w:rFonts w:cs="Kalimati"/>
          <w:color w:val="0D0D0D" w:themeColor="text1" w:themeTint="F2"/>
          <w:sz w:val="24"/>
          <w:szCs w:val="24"/>
          <w:cs/>
        </w:rPr>
        <w:t xml:space="preserve"> प्रदेशभित्रका प्रत्येक जिल्लामा कम्तिमा एउटा नमुना बस्ती विकास</w:t>
      </w:r>
      <w:r w:rsidR="00EF255C" w:rsidRPr="00DF7453">
        <w:rPr>
          <w:rFonts w:cs="Kalimati" w:hint="cs"/>
          <w:color w:val="0D0D0D" w:themeColor="text1" w:themeTint="F2"/>
          <w:sz w:val="24"/>
          <w:szCs w:val="24"/>
          <w:cs/>
        </w:rPr>
        <w:t xml:space="preserve">को लक्ष्य अनुरुप आगामी आर्थिक </w:t>
      </w:r>
      <w:r w:rsidR="00026811" w:rsidRPr="00DF7453">
        <w:rPr>
          <w:rFonts w:cs="Kalimati" w:hint="cs"/>
          <w:color w:val="0D0D0D" w:themeColor="text1" w:themeTint="F2"/>
          <w:sz w:val="24"/>
          <w:szCs w:val="24"/>
          <w:cs/>
        </w:rPr>
        <w:t>वर्ष</w:t>
      </w:r>
      <w:r w:rsidR="00EF255C" w:rsidRPr="00DF7453">
        <w:rPr>
          <w:rFonts w:cs="Kalimati" w:hint="cs"/>
          <w:color w:val="0D0D0D" w:themeColor="text1" w:themeTint="F2"/>
          <w:sz w:val="24"/>
          <w:szCs w:val="24"/>
          <w:cs/>
        </w:rPr>
        <w:t xml:space="preserve"> </w:t>
      </w:r>
      <w:r w:rsidRPr="00DF7453">
        <w:rPr>
          <w:rFonts w:cs="Kalimati"/>
          <w:color w:val="0D0D0D" w:themeColor="text1" w:themeTint="F2"/>
          <w:sz w:val="24"/>
          <w:szCs w:val="24"/>
          <w:cs/>
        </w:rPr>
        <w:t>प्युठान</w:t>
      </w:r>
      <w:r w:rsidRPr="00DF7453">
        <w:rPr>
          <w:rFonts w:cs="Kalimati"/>
          <w:color w:val="0D0D0D" w:themeColor="text1" w:themeTint="F2"/>
          <w:sz w:val="24"/>
          <w:szCs w:val="24"/>
        </w:rPr>
        <w:t xml:space="preserve">, </w:t>
      </w:r>
      <w:r w:rsidRPr="00DF7453">
        <w:rPr>
          <w:rFonts w:cs="Kalimati"/>
          <w:color w:val="0D0D0D" w:themeColor="text1" w:themeTint="F2"/>
          <w:sz w:val="24"/>
          <w:szCs w:val="24"/>
          <w:cs/>
        </w:rPr>
        <w:t xml:space="preserve">कपिलवस्तु र नवलपरासी </w:t>
      </w:r>
      <w:r w:rsidR="00A02F83" w:rsidRPr="00DF7453">
        <w:rPr>
          <w:rFonts w:cs="Kalimati"/>
          <w:color w:val="0D0D0D" w:themeColor="text1" w:themeTint="F2"/>
          <w:sz w:val="24"/>
          <w:szCs w:val="24"/>
        </w:rPr>
        <w:t>(</w:t>
      </w:r>
      <w:r w:rsidR="00F76E26" w:rsidRPr="00DF7453">
        <w:rPr>
          <w:rFonts w:cs="Kalimati" w:hint="cs"/>
          <w:color w:val="0D0D0D" w:themeColor="text1" w:themeTint="F2"/>
          <w:sz w:val="24"/>
          <w:szCs w:val="24"/>
          <w:cs/>
        </w:rPr>
        <w:t xml:space="preserve">बर्दघाट </w:t>
      </w:r>
      <w:r w:rsidRPr="00DF7453">
        <w:rPr>
          <w:rFonts w:cs="Kalimati"/>
          <w:color w:val="0D0D0D" w:themeColor="text1" w:themeTint="F2"/>
          <w:sz w:val="24"/>
          <w:szCs w:val="24"/>
          <w:cs/>
        </w:rPr>
        <w:t>सुस्ता पश्चिम</w:t>
      </w:r>
      <w:r w:rsidR="00A02F83" w:rsidRPr="00DF7453">
        <w:rPr>
          <w:rFonts w:cs="Kalimati"/>
          <w:color w:val="0D0D0D" w:themeColor="text1" w:themeTint="F2"/>
          <w:sz w:val="24"/>
          <w:szCs w:val="24"/>
        </w:rPr>
        <w:t xml:space="preserve">) </w:t>
      </w:r>
      <w:r w:rsidR="00EF255C" w:rsidRPr="00DF7453">
        <w:rPr>
          <w:rFonts w:cs="Kalimati" w:hint="cs"/>
          <w:color w:val="0D0D0D" w:themeColor="text1" w:themeTint="F2"/>
          <w:sz w:val="24"/>
          <w:szCs w:val="24"/>
          <w:cs/>
        </w:rPr>
        <w:t>जिल्लामा</w:t>
      </w:r>
      <w:r w:rsidRPr="00DF7453">
        <w:rPr>
          <w:rFonts w:cs="Kalimati"/>
          <w:color w:val="0D0D0D" w:themeColor="text1" w:themeTint="F2"/>
          <w:sz w:val="24"/>
          <w:szCs w:val="24"/>
          <w:cs/>
        </w:rPr>
        <w:t xml:space="preserve"> वस्ती विकास कार्यक्रम सञ्चालन गर्न र बाँक</w:t>
      </w:r>
      <w:r w:rsidR="00F76E26" w:rsidRPr="00DF7453">
        <w:rPr>
          <w:rFonts w:cs="Kalimati" w:hint="cs"/>
          <w:color w:val="0D0D0D" w:themeColor="text1" w:themeTint="F2"/>
          <w:sz w:val="24"/>
          <w:szCs w:val="24"/>
          <w:cs/>
        </w:rPr>
        <w:t>ी</w:t>
      </w:r>
      <w:r w:rsidRPr="00DF7453">
        <w:rPr>
          <w:rFonts w:cs="Kalimati"/>
          <w:color w:val="0D0D0D" w:themeColor="text1" w:themeTint="F2"/>
          <w:sz w:val="24"/>
          <w:szCs w:val="24"/>
          <w:cs/>
        </w:rPr>
        <w:t xml:space="preserve"> जिल्लामा </w:t>
      </w:r>
      <w:r w:rsidR="00CE7F5B" w:rsidRPr="00DF7453">
        <w:rPr>
          <w:rFonts w:cs="Kalimati" w:hint="cs"/>
          <w:color w:val="0D0D0D" w:themeColor="text1" w:themeTint="F2"/>
          <w:sz w:val="24"/>
          <w:szCs w:val="24"/>
          <w:cs/>
        </w:rPr>
        <w:t xml:space="preserve">सोको </w:t>
      </w:r>
      <w:r w:rsidRPr="00DF7453">
        <w:rPr>
          <w:rFonts w:cs="Kalimati"/>
          <w:color w:val="0D0D0D" w:themeColor="text1" w:themeTint="F2"/>
          <w:sz w:val="24"/>
          <w:szCs w:val="24"/>
          <w:cs/>
        </w:rPr>
        <w:t>सम्भाव</w:t>
      </w:r>
      <w:r w:rsidR="00430429" w:rsidRPr="00DF7453">
        <w:rPr>
          <w:rFonts w:cs="Kalimati"/>
          <w:color w:val="0D0D0D" w:themeColor="text1" w:themeTint="F2"/>
          <w:sz w:val="24"/>
          <w:szCs w:val="24"/>
          <w:cs/>
        </w:rPr>
        <w:t xml:space="preserve">्यता अध्ययन गर्न </w:t>
      </w:r>
      <w:r w:rsidR="00DF7453">
        <w:rPr>
          <w:rFonts w:cs="Kalimati" w:hint="cs"/>
          <w:color w:val="0D0D0D" w:themeColor="text1" w:themeTint="F2"/>
          <w:sz w:val="24"/>
          <w:szCs w:val="24"/>
          <w:cs/>
        </w:rPr>
        <w:t>आवश्यक रकम</w:t>
      </w:r>
      <w:r w:rsidRPr="00DF7453">
        <w:rPr>
          <w:rFonts w:cs="Kalimati"/>
          <w:color w:val="0D0D0D" w:themeColor="text1" w:themeTint="F2"/>
          <w:sz w:val="24"/>
          <w:szCs w:val="24"/>
          <w:cs/>
        </w:rPr>
        <w:t xml:space="preserve"> विनियोजन गरेको छु। </w:t>
      </w:r>
    </w:p>
    <w:p w14:paraId="65A769DC" w14:textId="2A5AFDFD" w:rsidR="00016AC9" w:rsidRPr="00DF7453" w:rsidRDefault="00016AC9" w:rsidP="005F211A">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DF7453">
        <w:rPr>
          <w:rFonts w:cs="Kalimati"/>
          <w:color w:val="0D0D0D" w:themeColor="text1" w:themeTint="F2"/>
          <w:sz w:val="24"/>
          <w:szCs w:val="24"/>
          <w:cs/>
        </w:rPr>
        <w:t>मध्यपहाडी लोकमार्ग र हुलाकी सडकको लुम्बिनी प्रदेशस्थित खण्डको सम्भावित स्थानहरुमा बस्ती विकास र सहरी योजना सहितको आर्थिक कोरिडोरको विकास कार्यको लागि सम्भाव्यता अध्ययन गर्न आवश्यक रकम विनियोजन गरेको छु।</w:t>
      </w:r>
    </w:p>
    <w:p w14:paraId="38253CEB" w14:textId="1B26B43C" w:rsidR="00B81225" w:rsidRPr="00DF7453" w:rsidRDefault="00B81225" w:rsidP="005F211A">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DF7453">
        <w:rPr>
          <w:rFonts w:cs="Kalimati"/>
          <w:color w:val="0D0D0D" w:themeColor="text1" w:themeTint="F2"/>
          <w:sz w:val="24"/>
          <w:szCs w:val="24"/>
          <w:cs/>
        </w:rPr>
        <w:t>स्थानीय तह समेतक</w:t>
      </w:r>
      <w:r w:rsidR="0050759E" w:rsidRPr="00DF7453">
        <w:rPr>
          <w:rFonts w:cs="Kalimati" w:hint="cs"/>
          <w:color w:val="0D0D0D" w:themeColor="text1" w:themeTint="F2"/>
          <w:sz w:val="24"/>
          <w:szCs w:val="24"/>
          <w:cs/>
        </w:rPr>
        <w:t>ो</w:t>
      </w:r>
      <w:r w:rsidRPr="00DF7453">
        <w:rPr>
          <w:rFonts w:cs="Kalimati"/>
          <w:color w:val="0D0D0D" w:themeColor="text1" w:themeTint="F2"/>
          <w:sz w:val="24"/>
          <w:szCs w:val="24"/>
          <w:cs/>
        </w:rPr>
        <w:t xml:space="preserve"> समन्वयमा एक वा एकभन्दा बढी नगरोन्मुख व्यापारिक केन्द्रहरूलाई जनसङ्ख्याको आधारमा साझा फोहोरमैला प्रतिस्थापन </w:t>
      </w:r>
      <w:r w:rsidRPr="00DF7453">
        <w:rPr>
          <w:rFonts w:cs="Kalimati"/>
          <w:color w:val="0D0D0D" w:themeColor="text1" w:themeTint="F2"/>
          <w:sz w:val="24"/>
          <w:szCs w:val="24"/>
          <w:cs/>
        </w:rPr>
        <w:lastRenderedPageBreak/>
        <w:t>स्थल</w:t>
      </w:r>
      <w:r w:rsidR="0050759E" w:rsidRPr="00DF7453">
        <w:rPr>
          <w:rFonts w:cs="Kalimati" w:hint="cs"/>
          <w:color w:val="0D0D0D" w:themeColor="text1" w:themeTint="F2"/>
          <w:sz w:val="24"/>
          <w:szCs w:val="24"/>
          <w:cs/>
        </w:rPr>
        <w:t xml:space="preserve">को पहिचान </w:t>
      </w:r>
      <w:r w:rsidRPr="00DF7453">
        <w:rPr>
          <w:rFonts w:cs="Kalimati"/>
          <w:color w:val="0D0D0D" w:themeColor="text1" w:themeTint="F2"/>
          <w:sz w:val="24"/>
          <w:szCs w:val="24"/>
          <w:cs/>
        </w:rPr>
        <w:t>र सोको व्यवस्थापन</w:t>
      </w:r>
      <w:r w:rsidR="0050759E" w:rsidRPr="00DF7453">
        <w:rPr>
          <w:rFonts w:cs="Kalimati" w:hint="cs"/>
          <w:color w:val="0D0D0D" w:themeColor="text1" w:themeTint="F2"/>
          <w:sz w:val="24"/>
          <w:szCs w:val="24"/>
          <w:cs/>
        </w:rPr>
        <w:t xml:space="preserve"> सम्वन्धमा</w:t>
      </w:r>
      <w:r w:rsidRPr="00DF7453">
        <w:rPr>
          <w:rFonts w:cs="Kalimati"/>
          <w:color w:val="0D0D0D" w:themeColor="text1" w:themeTint="F2"/>
          <w:sz w:val="24"/>
          <w:szCs w:val="24"/>
          <w:cs/>
        </w:rPr>
        <w:t xml:space="preserve"> अध्ययन</w:t>
      </w:r>
      <w:r w:rsidR="0050759E" w:rsidRPr="00DF7453">
        <w:rPr>
          <w:rFonts w:cs="Kalimati" w:hint="cs"/>
          <w:color w:val="0D0D0D" w:themeColor="text1" w:themeTint="F2"/>
          <w:sz w:val="24"/>
          <w:szCs w:val="24"/>
          <w:cs/>
        </w:rPr>
        <w:t xml:space="preserve"> गरिनेछ</w:t>
      </w:r>
      <w:r w:rsidRPr="00DF7453">
        <w:rPr>
          <w:rFonts w:cs="Kalimati"/>
          <w:color w:val="0D0D0D" w:themeColor="text1" w:themeTint="F2"/>
          <w:sz w:val="24"/>
          <w:szCs w:val="24"/>
          <w:cs/>
        </w:rPr>
        <w:t xml:space="preserve">। </w:t>
      </w:r>
      <w:r w:rsidR="0050759E" w:rsidRPr="00DF7453">
        <w:rPr>
          <w:rFonts w:cs="Kalimati" w:hint="cs"/>
          <w:color w:val="0D0D0D" w:themeColor="text1" w:themeTint="F2"/>
          <w:sz w:val="24"/>
          <w:szCs w:val="24"/>
          <w:cs/>
        </w:rPr>
        <w:t>राप्ती गाउँपालिकासँगको</w:t>
      </w:r>
      <w:r w:rsidRPr="00DF7453">
        <w:rPr>
          <w:rFonts w:cs="Kalimati"/>
          <w:color w:val="0D0D0D" w:themeColor="text1" w:themeTint="F2"/>
          <w:sz w:val="24"/>
          <w:szCs w:val="24"/>
          <w:cs/>
        </w:rPr>
        <w:t xml:space="preserve"> समन्वयमा आधुनिक प्रविधिको प्रयोग गरी प्रदेश राजधानीको फोहोर व्यवस्थापन</w:t>
      </w:r>
      <w:r w:rsidR="00430429" w:rsidRPr="00DF7453">
        <w:rPr>
          <w:rFonts w:cs="Kalimati" w:hint="cs"/>
          <w:color w:val="0D0D0D" w:themeColor="text1" w:themeTint="F2"/>
          <w:sz w:val="24"/>
          <w:szCs w:val="24"/>
          <w:cs/>
        </w:rPr>
        <w:t xml:space="preserve"> गर्न रू. </w:t>
      </w:r>
      <w:r w:rsidR="0050759E" w:rsidRPr="00DF7453">
        <w:rPr>
          <w:rFonts w:cs="Kalimati" w:hint="cs"/>
          <w:color w:val="0D0D0D" w:themeColor="text1" w:themeTint="F2"/>
          <w:sz w:val="24"/>
          <w:szCs w:val="24"/>
          <w:cs/>
        </w:rPr>
        <w:t>११</w:t>
      </w:r>
      <w:r w:rsidR="0050759E" w:rsidRPr="00DF7453">
        <w:rPr>
          <w:rFonts w:cs="Kalimati"/>
          <w:color w:val="0D0D0D" w:themeColor="text1" w:themeTint="F2"/>
          <w:sz w:val="24"/>
          <w:szCs w:val="24"/>
        </w:rPr>
        <w:t xml:space="preserve"> </w:t>
      </w:r>
      <w:r w:rsidR="0050759E" w:rsidRPr="00DF7453">
        <w:rPr>
          <w:rFonts w:cs="Kalimati" w:hint="cs"/>
          <w:color w:val="0D0D0D" w:themeColor="text1" w:themeTint="F2"/>
          <w:sz w:val="24"/>
          <w:szCs w:val="24"/>
          <w:cs/>
        </w:rPr>
        <w:t>करोड ५</w:t>
      </w:r>
      <w:r w:rsidR="001479FB" w:rsidRPr="00DF7453">
        <w:rPr>
          <w:rFonts w:cs="Kalimati" w:hint="cs"/>
          <w:color w:val="0D0D0D" w:themeColor="text1" w:themeTint="F2"/>
          <w:sz w:val="24"/>
          <w:szCs w:val="24"/>
          <w:cs/>
        </w:rPr>
        <w:t>७</w:t>
      </w:r>
      <w:r w:rsidR="0050759E" w:rsidRPr="00DF7453">
        <w:rPr>
          <w:rFonts w:cs="Kalimati" w:hint="cs"/>
          <w:color w:val="0D0D0D" w:themeColor="text1" w:themeTint="F2"/>
          <w:sz w:val="24"/>
          <w:szCs w:val="24"/>
          <w:cs/>
        </w:rPr>
        <w:t xml:space="preserve"> लाख विनियोजन गरेको छु</w:t>
      </w:r>
      <w:r w:rsidRPr="00DF7453">
        <w:rPr>
          <w:rFonts w:cs="Kalimati"/>
          <w:color w:val="0D0D0D" w:themeColor="text1" w:themeTint="F2"/>
          <w:sz w:val="24"/>
          <w:szCs w:val="24"/>
          <w:cs/>
        </w:rPr>
        <w:t xml:space="preserve"> ।</w:t>
      </w:r>
    </w:p>
    <w:p w14:paraId="68C4AE78" w14:textId="7B057522" w:rsidR="00C246D9" w:rsidRPr="00DF7453" w:rsidRDefault="00C246D9" w:rsidP="005F211A">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DF7453">
        <w:rPr>
          <w:rFonts w:cs="Kalimati"/>
          <w:color w:val="0D0D0D" w:themeColor="text1" w:themeTint="F2"/>
          <w:sz w:val="24"/>
          <w:szCs w:val="24"/>
          <w:cs/>
        </w:rPr>
        <w:t>सहरी विकास तथा खानेपानी मन्त्रालय अन्तर्गतका कार्यक्रमहरू कार्यान्वयन गर्न कुल</w:t>
      </w:r>
      <w:r w:rsidRPr="00DF7453">
        <w:rPr>
          <w:rFonts w:cs="Kalimati"/>
          <w:color w:val="0D0D0D" w:themeColor="text1" w:themeTint="F2"/>
          <w:sz w:val="24"/>
          <w:szCs w:val="24"/>
        </w:rPr>
        <w:t xml:space="preserve"> </w:t>
      </w:r>
      <w:r w:rsidRPr="00DF7453">
        <w:rPr>
          <w:rFonts w:cs="Kalimati"/>
          <w:color w:val="0D0D0D" w:themeColor="text1" w:themeTint="F2"/>
          <w:sz w:val="24"/>
          <w:szCs w:val="24"/>
          <w:cs/>
        </w:rPr>
        <w:t xml:space="preserve">रु. </w:t>
      </w:r>
      <w:r w:rsidR="00EB74F7" w:rsidRPr="00DF7453">
        <w:rPr>
          <w:rFonts w:cs="Kalimati" w:hint="cs"/>
          <w:color w:val="0D0D0D" w:themeColor="text1" w:themeTint="F2"/>
          <w:sz w:val="24"/>
          <w:szCs w:val="24"/>
          <w:cs/>
        </w:rPr>
        <w:t>४</w:t>
      </w:r>
      <w:r w:rsidRPr="00DF7453">
        <w:rPr>
          <w:rFonts w:cs="Kalimati"/>
          <w:color w:val="0D0D0D" w:themeColor="text1" w:themeTint="F2"/>
          <w:sz w:val="24"/>
          <w:szCs w:val="24"/>
          <w:cs/>
        </w:rPr>
        <w:t xml:space="preserve"> अर्ब </w:t>
      </w:r>
      <w:r w:rsidR="00EB74F7" w:rsidRPr="00DF7453">
        <w:rPr>
          <w:rFonts w:cs="Kalimati" w:hint="cs"/>
          <w:color w:val="0D0D0D" w:themeColor="text1" w:themeTint="F2"/>
          <w:sz w:val="24"/>
          <w:szCs w:val="24"/>
          <w:cs/>
        </w:rPr>
        <w:t>१५</w:t>
      </w:r>
      <w:r w:rsidRPr="00DF7453">
        <w:rPr>
          <w:rFonts w:cs="Kalimati"/>
          <w:color w:val="0D0D0D" w:themeColor="text1" w:themeTint="F2"/>
          <w:sz w:val="24"/>
          <w:szCs w:val="24"/>
          <w:cs/>
        </w:rPr>
        <w:t xml:space="preserve"> करोड</w:t>
      </w:r>
      <w:r w:rsidRPr="00DF7453">
        <w:rPr>
          <w:rFonts w:cs="Kalimati"/>
          <w:color w:val="0D0D0D" w:themeColor="text1" w:themeTint="F2"/>
          <w:sz w:val="24"/>
          <w:szCs w:val="24"/>
        </w:rPr>
        <w:t xml:space="preserve"> </w:t>
      </w:r>
      <w:r w:rsidR="00DF7453" w:rsidRPr="00DF7453">
        <w:rPr>
          <w:rFonts w:cs="Kalimati" w:hint="cs"/>
          <w:color w:val="0D0D0D" w:themeColor="text1" w:themeTint="F2"/>
          <w:sz w:val="24"/>
          <w:szCs w:val="24"/>
          <w:cs/>
        </w:rPr>
        <w:t xml:space="preserve"> ९७ लाख </w:t>
      </w:r>
      <w:r w:rsidRPr="00DF7453">
        <w:rPr>
          <w:rFonts w:cs="Kalimati"/>
          <w:color w:val="0D0D0D" w:themeColor="text1" w:themeTint="F2"/>
          <w:sz w:val="24"/>
          <w:szCs w:val="24"/>
          <w:cs/>
        </w:rPr>
        <w:t>विनियोजन गरेको छु।</w:t>
      </w:r>
    </w:p>
    <w:p w14:paraId="66B49AED" w14:textId="77777777" w:rsidR="00C246D9" w:rsidRPr="00AC545A" w:rsidRDefault="00C246D9" w:rsidP="00233A6E">
      <w:pPr>
        <w:spacing w:after="0" w:line="360" w:lineRule="auto"/>
        <w:ind w:left="90"/>
        <w:jc w:val="both"/>
        <w:rPr>
          <w:rFonts w:ascii="Kokila" w:hAnsi="Kokila" w:cs="Kalimati"/>
          <w:b/>
          <w:bCs/>
          <w:color w:val="0D0D0D" w:themeColor="text1" w:themeTint="F2"/>
          <w:sz w:val="24"/>
          <w:szCs w:val="24"/>
        </w:rPr>
      </w:pPr>
    </w:p>
    <w:p w14:paraId="5E94802C" w14:textId="77777777" w:rsidR="006D7685" w:rsidRPr="00AC545A" w:rsidRDefault="006D7685" w:rsidP="006D7685">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माननीय सभामुख महोदय</w:t>
      </w:r>
      <w:r w:rsidRPr="00AC545A">
        <w:rPr>
          <w:rFonts w:cs="Kalimati"/>
          <w:b/>
          <w:bCs/>
          <w:color w:val="0D0D0D" w:themeColor="text1" w:themeTint="F2"/>
          <w:sz w:val="24"/>
          <w:szCs w:val="24"/>
        </w:rPr>
        <w:t>,</w:t>
      </w:r>
    </w:p>
    <w:p w14:paraId="47EB9AE8" w14:textId="6918B767" w:rsidR="00C068B2" w:rsidRPr="00AC545A" w:rsidRDefault="00B074A4" w:rsidP="00233A6E">
      <w:pPr>
        <w:spacing w:after="0" w:line="360" w:lineRule="auto"/>
        <w:ind w:left="90"/>
        <w:jc w:val="both"/>
        <w:rPr>
          <w:rFonts w:ascii="Times New Roman" w:hAnsi="Times New Roman" w:cs="Kalimati"/>
          <w:b/>
          <w:bCs/>
          <w:color w:val="0D0D0D" w:themeColor="text1" w:themeTint="F2"/>
          <w:sz w:val="24"/>
          <w:szCs w:val="24"/>
        </w:rPr>
      </w:pPr>
      <w:r w:rsidRPr="00AC545A">
        <w:rPr>
          <w:rFonts w:ascii="Times New Roman" w:hAnsi="Times New Roman" w:cs="Kalimati" w:hint="cs"/>
          <w:b/>
          <w:bCs/>
          <w:color w:val="0D0D0D" w:themeColor="text1" w:themeTint="F2"/>
          <w:sz w:val="24"/>
          <w:szCs w:val="24"/>
          <w:cs/>
        </w:rPr>
        <w:t>स्वच्छ ऊ</w:t>
      </w:r>
      <w:r w:rsidR="00036E5A" w:rsidRPr="00AC545A">
        <w:rPr>
          <w:rFonts w:ascii="Times New Roman" w:hAnsi="Times New Roman" w:cs="Kalimati" w:hint="cs"/>
          <w:b/>
          <w:bCs/>
          <w:color w:val="0D0D0D" w:themeColor="text1" w:themeTint="F2"/>
          <w:sz w:val="24"/>
          <w:szCs w:val="24"/>
          <w:cs/>
        </w:rPr>
        <w:t xml:space="preserve">र्जा </w:t>
      </w:r>
      <w:r w:rsidR="00C068B2" w:rsidRPr="00AC545A">
        <w:rPr>
          <w:rFonts w:ascii="Times New Roman" w:hAnsi="Times New Roman" w:cs="Kalimati" w:hint="cs"/>
          <w:b/>
          <w:bCs/>
          <w:color w:val="0D0D0D" w:themeColor="text1" w:themeTint="F2"/>
          <w:sz w:val="24"/>
          <w:szCs w:val="24"/>
          <w:cs/>
        </w:rPr>
        <w:t>तथा सि</w:t>
      </w:r>
      <w:r w:rsidR="00581277" w:rsidRPr="00AC545A">
        <w:rPr>
          <w:rFonts w:ascii="Times New Roman" w:hAnsi="Times New Roman" w:cs="Kalimati" w:hint="cs"/>
          <w:b/>
          <w:bCs/>
          <w:color w:val="0D0D0D" w:themeColor="text1" w:themeTint="F2"/>
          <w:sz w:val="24"/>
          <w:szCs w:val="24"/>
          <w:cs/>
        </w:rPr>
        <w:t>ँ</w:t>
      </w:r>
      <w:r w:rsidR="00C068B2" w:rsidRPr="00AC545A">
        <w:rPr>
          <w:rFonts w:ascii="Times New Roman" w:hAnsi="Times New Roman" w:cs="Kalimati" w:hint="cs"/>
          <w:b/>
          <w:bCs/>
          <w:color w:val="0D0D0D" w:themeColor="text1" w:themeTint="F2"/>
          <w:sz w:val="24"/>
          <w:szCs w:val="24"/>
          <w:cs/>
        </w:rPr>
        <w:t>चा</w:t>
      </w:r>
      <w:r w:rsidR="00FC48CF" w:rsidRPr="00AC545A">
        <w:rPr>
          <w:rFonts w:ascii="Times New Roman" w:hAnsi="Times New Roman" w:cs="Kalimati" w:hint="cs"/>
          <w:b/>
          <w:bCs/>
          <w:color w:val="0D0D0D" w:themeColor="text1" w:themeTint="F2"/>
          <w:sz w:val="24"/>
          <w:szCs w:val="24"/>
          <w:cs/>
        </w:rPr>
        <w:t>इ</w:t>
      </w:r>
    </w:p>
    <w:p w14:paraId="23781F4D" w14:textId="342BBB9F"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कृषियोग्य भूमिमा दिगो सिँचाइ सुविधा पुर</w:t>
      </w:r>
      <w:r w:rsidR="00581277" w:rsidRPr="00611625">
        <w:rPr>
          <w:rFonts w:cs="Kalimati" w:hint="cs"/>
          <w:color w:val="0D0D0D" w:themeColor="text1" w:themeTint="F2"/>
          <w:sz w:val="24"/>
          <w:szCs w:val="24"/>
          <w:cs/>
        </w:rPr>
        <w:t xml:space="preserve">्‍याई </w:t>
      </w:r>
      <w:r w:rsidRPr="00611625">
        <w:rPr>
          <w:rFonts w:cs="Kalimati"/>
          <w:color w:val="0D0D0D" w:themeColor="text1" w:themeTint="F2"/>
          <w:sz w:val="24"/>
          <w:szCs w:val="24"/>
          <w:cs/>
        </w:rPr>
        <w:t>उत्पादन र उत्पादकत्व वृद्धि गर्न सतह</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भूमिगत</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लिफ्ट सि</w:t>
      </w:r>
      <w:r w:rsidR="00A730AE" w:rsidRPr="00611625">
        <w:rPr>
          <w:rFonts w:cs="Kalimati" w:hint="cs"/>
          <w:color w:val="0D0D0D" w:themeColor="text1" w:themeTint="F2"/>
          <w:sz w:val="24"/>
          <w:szCs w:val="24"/>
          <w:cs/>
        </w:rPr>
        <w:t>ँ</w:t>
      </w:r>
      <w:r w:rsidRPr="00611625">
        <w:rPr>
          <w:rFonts w:cs="Kalimati"/>
          <w:color w:val="0D0D0D" w:themeColor="text1" w:themeTint="F2"/>
          <w:sz w:val="24"/>
          <w:szCs w:val="24"/>
          <w:cs/>
        </w:rPr>
        <w:t xml:space="preserve">चाइ तथा नयाँ प्रविधिको प्रयोग मार्फत सिँचाइ प्रणाली विकास एवम् विस्तार गर्ने कार्यलाई निरन्तरता </w:t>
      </w:r>
      <w:r w:rsidR="00611625" w:rsidRPr="00611625">
        <w:rPr>
          <w:rFonts w:cs="Kalimati" w:hint="cs"/>
          <w:color w:val="0D0D0D" w:themeColor="text1" w:themeTint="F2"/>
          <w:sz w:val="24"/>
          <w:szCs w:val="24"/>
          <w:cs/>
        </w:rPr>
        <w:t>दिन रु</w:t>
      </w:r>
      <w:r w:rsidR="00611625">
        <w:rPr>
          <w:rFonts w:cs="Kalimati" w:hint="cs"/>
          <w:color w:val="0D0D0D" w:themeColor="text1" w:themeTint="F2"/>
          <w:sz w:val="24"/>
          <w:szCs w:val="24"/>
          <w:cs/>
        </w:rPr>
        <w:t>.</w:t>
      </w:r>
      <w:r w:rsidR="00611625" w:rsidRPr="00611625">
        <w:rPr>
          <w:rFonts w:cs="Kalimati" w:hint="cs"/>
          <w:color w:val="0D0D0D" w:themeColor="text1" w:themeTint="F2"/>
          <w:sz w:val="24"/>
          <w:szCs w:val="24"/>
          <w:cs/>
        </w:rPr>
        <w:t xml:space="preserve"> ८६ करोड ४१ लाख </w:t>
      </w:r>
      <w:r w:rsidR="00581277" w:rsidRPr="00611625">
        <w:rPr>
          <w:rFonts w:cs="Kalimati"/>
          <w:color w:val="0D0D0D" w:themeColor="text1" w:themeTint="F2"/>
          <w:sz w:val="24"/>
          <w:szCs w:val="24"/>
        </w:rPr>
        <w:t xml:space="preserve"> </w:t>
      </w:r>
      <w:r w:rsidR="00581277" w:rsidRPr="00611625">
        <w:rPr>
          <w:rFonts w:cs="Kalimati" w:hint="cs"/>
          <w:color w:val="0D0D0D" w:themeColor="text1" w:themeTint="F2"/>
          <w:sz w:val="24"/>
          <w:szCs w:val="24"/>
          <w:cs/>
        </w:rPr>
        <w:t>विनियोजन गरेको छु।</w:t>
      </w:r>
      <w:r w:rsidRPr="00611625">
        <w:rPr>
          <w:rFonts w:cs="Kalimati"/>
          <w:color w:val="0D0D0D" w:themeColor="text1" w:themeTint="F2"/>
          <w:sz w:val="24"/>
          <w:szCs w:val="24"/>
          <w:cs/>
        </w:rPr>
        <w:t xml:space="preserve"> </w:t>
      </w:r>
      <w:r w:rsidR="00FE092B" w:rsidRPr="00611625">
        <w:rPr>
          <w:rFonts w:cs="Kalimati" w:hint="cs"/>
          <w:color w:val="0D0D0D" w:themeColor="text1" w:themeTint="F2"/>
          <w:sz w:val="24"/>
          <w:szCs w:val="24"/>
          <w:cs/>
        </w:rPr>
        <w:t>यस</w:t>
      </w:r>
      <w:r w:rsidRPr="00611625">
        <w:rPr>
          <w:rFonts w:cs="Kalimati"/>
          <w:color w:val="0D0D0D" w:themeColor="text1" w:themeTint="F2"/>
          <w:sz w:val="24"/>
          <w:szCs w:val="24"/>
          <w:cs/>
        </w:rPr>
        <w:t xml:space="preserve"> कार्य</w:t>
      </w:r>
      <w:r w:rsidR="00581277" w:rsidRPr="00611625">
        <w:rPr>
          <w:rFonts w:cs="Kalimati" w:hint="cs"/>
          <w:color w:val="0D0D0D" w:themeColor="text1" w:themeTint="F2"/>
          <w:sz w:val="24"/>
          <w:szCs w:val="24"/>
          <w:cs/>
        </w:rPr>
        <w:t>क्रम</w:t>
      </w:r>
      <w:r w:rsidRPr="00611625">
        <w:rPr>
          <w:rFonts w:cs="Kalimati"/>
          <w:color w:val="0D0D0D" w:themeColor="text1" w:themeTint="F2"/>
          <w:sz w:val="24"/>
          <w:szCs w:val="24"/>
          <w:cs/>
        </w:rPr>
        <w:t>बाट थप ७८० हेक्टर कृषियोग्य भूमिमा सि</w:t>
      </w:r>
      <w:r w:rsidR="00581277" w:rsidRPr="00611625">
        <w:rPr>
          <w:rFonts w:cs="Kalimati" w:hint="cs"/>
          <w:color w:val="0D0D0D" w:themeColor="text1" w:themeTint="F2"/>
          <w:sz w:val="24"/>
          <w:szCs w:val="24"/>
          <w:cs/>
        </w:rPr>
        <w:t>ँ</w:t>
      </w:r>
      <w:r w:rsidRPr="00611625">
        <w:rPr>
          <w:rFonts w:cs="Kalimati"/>
          <w:color w:val="0D0D0D" w:themeColor="text1" w:themeTint="F2"/>
          <w:sz w:val="24"/>
          <w:szCs w:val="24"/>
          <w:cs/>
        </w:rPr>
        <w:t xml:space="preserve">चाइ सुविधा विस्तार </w:t>
      </w:r>
      <w:r w:rsidR="00581277" w:rsidRPr="00611625">
        <w:rPr>
          <w:rFonts w:cs="Kalimati" w:hint="cs"/>
          <w:color w:val="0D0D0D" w:themeColor="text1" w:themeTint="F2"/>
          <w:sz w:val="24"/>
          <w:szCs w:val="24"/>
          <w:cs/>
        </w:rPr>
        <w:t xml:space="preserve">हुने </w:t>
      </w:r>
      <w:r w:rsidR="00AB1E82" w:rsidRPr="00611625">
        <w:rPr>
          <w:rFonts w:cs="Kalimati" w:hint="cs"/>
          <w:color w:val="0D0D0D" w:themeColor="text1" w:themeTint="F2"/>
          <w:sz w:val="24"/>
          <w:szCs w:val="24"/>
          <w:cs/>
        </w:rPr>
        <w:t>अनुमान</w:t>
      </w:r>
      <w:r w:rsidR="00581277" w:rsidRPr="00611625">
        <w:rPr>
          <w:rFonts w:cs="Kalimati" w:hint="cs"/>
          <w:color w:val="0D0D0D" w:themeColor="text1" w:themeTint="F2"/>
          <w:sz w:val="24"/>
          <w:szCs w:val="24"/>
          <w:cs/>
        </w:rPr>
        <w:t xml:space="preserve"> गरेको छु।</w:t>
      </w:r>
    </w:p>
    <w:p w14:paraId="5255974E" w14:textId="7BD983F3"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कृ</w:t>
      </w:r>
      <w:r w:rsidR="00581277" w:rsidRPr="00611625">
        <w:rPr>
          <w:rFonts w:cs="Kalimati" w:hint="cs"/>
          <w:color w:val="0D0D0D" w:themeColor="text1" w:themeTint="F2"/>
          <w:sz w:val="24"/>
          <w:szCs w:val="24"/>
          <w:cs/>
        </w:rPr>
        <w:t>त्रि</w:t>
      </w:r>
      <w:r w:rsidRPr="00611625">
        <w:rPr>
          <w:rFonts w:cs="Kalimati"/>
          <w:color w:val="0D0D0D" w:themeColor="text1" w:themeTint="F2"/>
          <w:sz w:val="24"/>
          <w:szCs w:val="24"/>
          <w:cs/>
        </w:rPr>
        <w:t>म पोखरी</w:t>
      </w:r>
      <w:r w:rsidRPr="00611625">
        <w:rPr>
          <w:rFonts w:cs="Kalimati"/>
          <w:color w:val="0D0D0D" w:themeColor="text1" w:themeTint="F2"/>
          <w:sz w:val="24"/>
          <w:szCs w:val="24"/>
        </w:rPr>
        <w:t>,</w:t>
      </w:r>
      <w:r w:rsidRPr="00611625">
        <w:rPr>
          <w:rFonts w:cs="Kalimati"/>
          <w:color w:val="0D0D0D" w:themeColor="text1" w:themeTint="F2"/>
          <w:sz w:val="24"/>
          <w:szCs w:val="24"/>
          <w:cs/>
        </w:rPr>
        <w:t xml:space="preserve"> साना जला</w:t>
      </w:r>
      <w:r w:rsidR="00CA01AA" w:rsidRPr="00611625">
        <w:rPr>
          <w:rFonts w:cs="Kalimati" w:hint="cs"/>
          <w:color w:val="0D0D0D" w:themeColor="text1" w:themeTint="F2"/>
          <w:sz w:val="24"/>
          <w:szCs w:val="24"/>
          <w:cs/>
        </w:rPr>
        <w:t>श</w:t>
      </w:r>
      <w:r w:rsidRPr="00611625">
        <w:rPr>
          <w:rFonts w:cs="Kalimati"/>
          <w:color w:val="0D0D0D" w:themeColor="text1" w:themeTint="F2"/>
          <w:sz w:val="24"/>
          <w:szCs w:val="24"/>
          <w:cs/>
        </w:rPr>
        <w:t xml:space="preserve">य निर्माण र पुराना ताल तथा पोखरीहरूको संरक्षण मार्फत  भूमिगत जल पुनर्भरण गर्ने कार्यलाई निरन्तरता दिएको छु। साना तथा मझौला पोखरी र जलाशययुक्त आयोजनाहरुको पहिचान </w:t>
      </w:r>
      <w:r w:rsidR="00822897" w:rsidRPr="00611625">
        <w:rPr>
          <w:rFonts w:cs="Kalimati" w:hint="cs"/>
          <w:color w:val="0D0D0D" w:themeColor="text1" w:themeTint="F2"/>
          <w:sz w:val="24"/>
          <w:szCs w:val="24"/>
          <w:cs/>
        </w:rPr>
        <w:t>तथा</w:t>
      </w:r>
      <w:r w:rsidRPr="00611625">
        <w:rPr>
          <w:rFonts w:cs="Kalimati"/>
          <w:color w:val="0D0D0D" w:themeColor="text1" w:themeTint="F2"/>
          <w:sz w:val="24"/>
          <w:szCs w:val="24"/>
          <w:cs/>
        </w:rPr>
        <w:t xml:space="preserve"> कार्यान्वयन</w:t>
      </w:r>
      <w:r w:rsidR="00822897" w:rsidRPr="00611625">
        <w:rPr>
          <w:rFonts w:cs="Kalimati" w:hint="cs"/>
          <w:color w:val="0D0D0D" w:themeColor="text1" w:themeTint="F2"/>
          <w:sz w:val="24"/>
          <w:szCs w:val="24"/>
          <w:cs/>
        </w:rPr>
        <w:t xml:space="preserve"> गर्न</w:t>
      </w:r>
      <w:r w:rsidRPr="00611625">
        <w:rPr>
          <w:rFonts w:cs="Kalimati"/>
          <w:color w:val="0D0D0D" w:themeColor="text1" w:themeTint="F2"/>
          <w:sz w:val="24"/>
          <w:szCs w:val="24"/>
          <w:cs/>
        </w:rPr>
        <w:t xml:space="preserve"> आवश्यक रकम छुट्याएको छु।</w:t>
      </w:r>
    </w:p>
    <w:p w14:paraId="389A5D02" w14:textId="7766F0BA"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lastRenderedPageBreak/>
        <w:t>निर्माण सम्पन्न भएका प्रदेश भित्रका सिँचाइ आयोजनाहरुको मर्मत सम्भार</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पुनर्स्थापना र स्तरोन्नति गर्ने कार्यलाई निरन्तरता दिएको छु। पुराना सतह</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भूमिगत</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लिफ्ट सिँचाइ प्रणालीका आयोजनाहरु</w:t>
      </w:r>
      <w:r w:rsidR="005C1033" w:rsidRPr="00611625">
        <w:rPr>
          <w:rFonts w:cs="Kalimati" w:hint="cs"/>
          <w:color w:val="0D0D0D" w:themeColor="text1" w:themeTint="F2"/>
          <w:sz w:val="24"/>
          <w:szCs w:val="24"/>
          <w:cs/>
        </w:rPr>
        <w:t>को</w:t>
      </w:r>
      <w:r w:rsidRPr="00611625">
        <w:rPr>
          <w:rFonts w:cs="Kalimati"/>
          <w:color w:val="0D0D0D" w:themeColor="text1" w:themeTint="F2"/>
          <w:sz w:val="24"/>
          <w:szCs w:val="24"/>
          <w:cs/>
        </w:rPr>
        <w:t xml:space="preserve"> मर्मत सम्भार</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 xml:space="preserve">पुननिर्माण तथा पुनर्स्थापना </w:t>
      </w:r>
      <w:r w:rsidR="005C1033" w:rsidRPr="00611625">
        <w:rPr>
          <w:rFonts w:cs="Kalimati" w:hint="cs"/>
          <w:color w:val="0D0D0D" w:themeColor="text1" w:themeTint="F2"/>
          <w:sz w:val="24"/>
          <w:szCs w:val="24"/>
          <w:cs/>
        </w:rPr>
        <w:t>मार्फत</w:t>
      </w:r>
      <w:r w:rsidRPr="00611625">
        <w:rPr>
          <w:rFonts w:cs="Kalimati"/>
          <w:color w:val="0D0D0D" w:themeColor="text1" w:themeTint="F2"/>
          <w:sz w:val="24"/>
          <w:szCs w:val="24"/>
          <w:cs/>
        </w:rPr>
        <w:t xml:space="preserve"> करिब १५०० हेक्टर कृषियोग्य भूमिको सि</w:t>
      </w:r>
      <w:r w:rsidR="005C1033" w:rsidRPr="00611625">
        <w:rPr>
          <w:rFonts w:cs="Kalimati" w:hint="cs"/>
          <w:color w:val="0D0D0D" w:themeColor="text1" w:themeTint="F2"/>
          <w:sz w:val="24"/>
          <w:szCs w:val="24"/>
          <w:cs/>
        </w:rPr>
        <w:t>ँ</w:t>
      </w:r>
      <w:r w:rsidRPr="00611625">
        <w:rPr>
          <w:rFonts w:cs="Kalimati"/>
          <w:color w:val="0D0D0D" w:themeColor="text1" w:themeTint="F2"/>
          <w:sz w:val="24"/>
          <w:szCs w:val="24"/>
          <w:cs/>
        </w:rPr>
        <w:t xml:space="preserve">चाइ प्रणाली सुदृढीकरण हुने विश्वास लिएको छु। </w:t>
      </w:r>
    </w:p>
    <w:p w14:paraId="14EEEF1E" w14:textId="30C2EBD2"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 xml:space="preserve">मर्चवार </w:t>
      </w:r>
      <w:r w:rsidR="00E166BE" w:rsidRPr="00611625">
        <w:rPr>
          <w:rFonts w:cs="Kalimati"/>
          <w:color w:val="0D0D0D" w:themeColor="text1" w:themeTint="F2"/>
          <w:sz w:val="24"/>
          <w:szCs w:val="24"/>
          <w:cs/>
        </w:rPr>
        <w:t>सिँचाइ</w:t>
      </w:r>
      <w:r w:rsidRPr="00611625">
        <w:rPr>
          <w:rFonts w:cs="Kalimati"/>
          <w:color w:val="0D0D0D" w:themeColor="text1" w:themeTint="F2"/>
          <w:sz w:val="24"/>
          <w:szCs w:val="24"/>
          <w:cs/>
        </w:rPr>
        <w:t xml:space="preserve"> प्रणालीको मूल नहरको सुदृढ</w:t>
      </w:r>
      <w:r w:rsidR="00E166BE" w:rsidRPr="00611625">
        <w:rPr>
          <w:rFonts w:cs="Kalimati" w:hint="cs"/>
          <w:color w:val="0D0D0D" w:themeColor="text1" w:themeTint="F2"/>
          <w:sz w:val="24"/>
          <w:szCs w:val="24"/>
          <w:cs/>
        </w:rPr>
        <w:t>ी</w:t>
      </w:r>
      <w:r w:rsidRPr="00611625">
        <w:rPr>
          <w:rFonts w:cs="Kalimati"/>
          <w:color w:val="0D0D0D" w:themeColor="text1" w:themeTint="F2"/>
          <w:sz w:val="24"/>
          <w:szCs w:val="24"/>
          <w:cs/>
        </w:rPr>
        <w:t>करण कार्य यसै आ</w:t>
      </w:r>
      <w:r w:rsidR="00E166BE" w:rsidRPr="00611625">
        <w:rPr>
          <w:rFonts w:cs="Kalimati" w:hint="cs"/>
          <w:color w:val="0D0D0D" w:themeColor="text1" w:themeTint="F2"/>
          <w:sz w:val="24"/>
          <w:szCs w:val="24"/>
          <w:cs/>
        </w:rPr>
        <w:t>र्थिक वर्ष</w:t>
      </w:r>
      <w:r w:rsidRPr="00611625">
        <w:rPr>
          <w:rFonts w:cs="Kalimati"/>
          <w:color w:val="0D0D0D" w:themeColor="text1" w:themeTint="F2"/>
          <w:sz w:val="24"/>
          <w:szCs w:val="24"/>
          <w:cs/>
        </w:rPr>
        <w:t xml:space="preserve">बाट शुरु गरिनेछ। </w:t>
      </w:r>
      <w:r w:rsidR="00E166BE" w:rsidRPr="00611625">
        <w:rPr>
          <w:rFonts w:cs="Kalimati" w:hint="cs"/>
          <w:color w:val="0D0D0D" w:themeColor="text1" w:themeTint="F2"/>
          <w:sz w:val="24"/>
          <w:szCs w:val="24"/>
          <w:cs/>
        </w:rPr>
        <w:t>बा</w:t>
      </w:r>
      <w:r w:rsidRPr="00611625">
        <w:rPr>
          <w:rFonts w:cs="Kalimati"/>
          <w:color w:val="0D0D0D" w:themeColor="text1" w:themeTint="F2"/>
          <w:sz w:val="24"/>
          <w:szCs w:val="24"/>
          <w:cs/>
        </w:rPr>
        <w:t>णगङ्गा</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प्रगन्ना कुलो</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 xml:space="preserve">मर्चवार लिफ्ट </w:t>
      </w:r>
      <w:r w:rsidR="00E166BE" w:rsidRPr="00611625">
        <w:rPr>
          <w:rFonts w:cs="Kalimati"/>
          <w:color w:val="0D0D0D" w:themeColor="text1" w:themeTint="F2"/>
          <w:sz w:val="24"/>
          <w:szCs w:val="24"/>
          <w:cs/>
        </w:rPr>
        <w:t>सिँचाइ</w:t>
      </w:r>
      <w:r w:rsidRPr="00611625">
        <w:rPr>
          <w:rFonts w:cs="Kalimati"/>
          <w:color w:val="0D0D0D" w:themeColor="text1" w:themeTint="F2"/>
          <w:sz w:val="24"/>
          <w:szCs w:val="24"/>
          <w:cs/>
        </w:rPr>
        <w:t xml:space="preserve"> प्रणाली लगायतका संयुक्त रूपमा व्यवस्थापन तथा सञ्चालनमा रहेका </w:t>
      </w:r>
      <w:r w:rsidR="00E166BE" w:rsidRPr="00611625">
        <w:rPr>
          <w:rFonts w:cs="Kalimati"/>
          <w:color w:val="0D0D0D" w:themeColor="text1" w:themeTint="F2"/>
          <w:sz w:val="24"/>
          <w:szCs w:val="24"/>
          <w:cs/>
        </w:rPr>
        <w:t>सिँचाइ</w:t>
      </w:r>
      <w:r w:rsidRPr="00611625">
        <w:rPr>
          <w:rFonts w:cs="Kalimati"/>
          <w:color w:val="0D0D0D" w:themeColor="text1" w:themeTint="F2"/>
          <w:sz w:val="24"/>
          <w:szCs w:val="24"/>
          <w:cs/>
        </w:rPr>
        <w:t xml:space="preserve"> प्रणालीको सुदृढीकरण एवम् दिगो व्यवस्थापन र सञ्चालनका लागि रु</w:t>
      </w:r>
      <w:r w:rsidR="00611625">
        <w:rPr>
          <w:rFonts w:cs="Kalimati" w:hint="cs"/>
          <w:color w:val="0D0D0D" w:themeColor="text1" w:themeTint="F2"/>
          <w:sz w:val="24"/>
          <w:szCs w:val="24"/>
          <w:cs/>
        </w:rPr>
        <w:t>. १५ करोड</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 xml:space="preserve">विनियोजन गरेको छु। </w:t>
      </w:r>
    </w:p>
    <w:p w14:paraId="2D582020" w14:textId="695E9FF7"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विपद्जन्य घटनाबाट सिर्जित हुनसक्ने समस्यालाई तत्कालै सम्बोधन हुनेगरी नदी नियन्त्रण</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तटबन्ध निर्माण लगायत आकस्मिक कार्य गर्न तथा जलउत्पन्</w:t>
      </w:r>
      <w:r w:rsidR="00E166BE" w:rsidRPr="00611625">
        <w:rPr>
          <w:rFonts w:cs="Kalimati" w:hint="cs"/>
          <w:color w:val="0D0D0D" w:themeColor="text1" w:themeTint="F2"/>
          <w:sz w:val="24"/>
          <w:szCs w:val="24"/>
          <w:cs/>
        </w:rPr>
        <w:t>न</w:t>
      </w:r>
      <w:r w:rsidRPr="00611625">
        <w:rPr>
          <w:rFonts w:cs="Kalimati"/>
          <w:color w:val="0D0D0D" w:themeColor="text1" w:themeTint="F2"/>
          <w:sz w:val="24"/>
          <w:szCs w:val="24"/>
          <w:cs/>
        </w:rPr>
        <w:t xml:space="preserve"> प्रकोप न्यूनीकरण र व्यवस्थापन कार्यक्रमका लागि रु</w:t>
      </w:r>
      <w:r w:rsidR="00611625">
        <w:rPr>
          <w:rFonts w:cs="Kalimati" w:hint="cs"/>
          <w:color w:val="0D0D0D" w:themeColor="text1" w:themeTint="F2"/>
          <w:sz w:val="24"/>
          <w:szCs w:val="24"/>
          <w:cs/>
        </w:rPr>
        <w:t>. ३५ करोड ४७ लाख</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बजेट छुट्याएको छु।</w:t>
      </w:r>
    </w:p>
    <w:p w14:paraId="28D53761" w14:textId="380F8FB6"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ईन्जिनियरिङ्ग अध्ययन संस्थान अन्तर्गत रहेको ऊर्जा अध्ययन केन्द्रस</w:t>
      </w:r>
      <w:r w:rsidR="006D11D0" w:rsidRPr="00611625">
        <w:rPr>
          <w:rFonts w:cs="Kalimati" w:hint="cs"/>
          <w:color w:val="0D0D0D" w:themeColor="text1" w:themeTint="F2"/>
          <w:sz w:val="24"/>
          <w:szCs w:val="24"/>
          <w:cs/>
        </w:rPr>
        <w:t>ँ</w:t>
      </w:r>
      <w:r w:rsidRPr="00611625">
        <w:rPr>
          <w:rFonts w:cs="Kalimati"/>
          <w:color w:val="0D0D0D" w:themeColor="text1" w:themeTint="F2"/>
          <w:sz w:val="24"/>
          <w:szCs w:val="24"/>
          <w:cs/>
        </w:rPr>
        <w:t>ग समन्वय र सहकार्य गर</w:t>
      </w:r>
      <w:r w:rsidR="00E166BE" w:rsidRPr="00611625">
        <w:rPr>
          <w:rFonts w:cs="Kalimati" w:hint="cs"/>
          <w:color w:val="0D0D0D" w:themeColor="text1" w:themeTint="F2"/>
          <w:sz w:val="24"/>
          <w:szCs w:val="24"/>
          <w:cs/>
        </w:rPr>
        <w:t>ी</w:t>
      </w:r>
      <w:r w:rsidRPr="00611625">
        <w:rPr>
          <w:rFonts w:cs="Kalimati"/>
          <w:color w:val="0D0D0D" w:themeColor="text1" w:themeTint="F2"/>
          <w:sz w:val="24"/>
          <w:szCs w:val="24"/>
          <w:cs/>
        </w:rPr>
        <w:t xml:space="preserve"> प्रादेश</w:t>
      </w:r>
      <w:r w:rsidR="00E166BE" w:rsidRPr="00611625">
        <w:rPr>
          <w:rFonts w:cs="Kalimati" w:hint="cs"/>
          <w:color w:val="0D0D0D" w:themeColor="text1" w:themeTint="F2"/>
          <w:sz w:val="24"/>
          <w:szCs w:val="24"/>
          <w:cs/>
        </w:rPr>
        <w:t>ि</w:t>
      </w:r>
      <w:r w:rsidRPr="00611625">
        <w:rPr>
          <w:rFonts w:cs="Kalimati"/>
          <w:color w:val="0D0D0D" w:themeColor="text1" w:themeTint="F2"/>
          <w:sz w:val="24"/>
          <w:szCs w:val="24"/>
          <w:cs/>
        </w:rPr>
        <w:t>क ‌ऊर्जा विकास गुरुयोजना तयार</w:t>
      </w:r>
      <w:r w:rsidR="00A94E17" w:rsidRPr="00611625">
        <w:rPr>
          <w:rFonts w:cs="Kalimati" w:hint="cs"/>
          <w:color w:val="0D0D0D" w:themeColor="text1" w:themeTint="F2"/>
          <w:sz w:val="24"/>
          <w:szCs w:val="24"/>
          <w:cs/>
        </w:rPr>
        <w:t xml:space="preserve"> गर्ने व्यवस्था गरेको छु।</w:t>
      </w:r>
      <w:r w:rsidRPr="00611625">
        <w:rPr>
          <w:rFonts w:cs="Kalimati"/>
          <w:color w:val="0D0D0D" w:themeColor="text1" w:themeTint="F2"/>
          <w:sz w:val="24"/>
          <w:szCs w:val="24"/>
          <w:cs/>
        </w:rPr>
        <w:t xml:space="preserve"> </w:t>
      </w:r>
    </w:p>
    <w:p w14:paraId="16BA5038" w14:textId="6A52D91F"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lastRenderedPageBreak/>
        <w:t>सामुदायिक विद्यालय</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स्वास्थ्य चौकी</w:t>
      </w:r>
      <w:r w:rsidRPr="00611625">
        <w:rPr>
          <w:rFonts w:cs="Kalimati"/>
          <w:color w:val="0D0D0D" w:themeColor="text1" w:themeTint="F2"/>
          <w:sz w:val="24"/>
          <w:szCs w:val="24"/>
        </w:rPr>
        <w:t xml:space="preserve">, </w:t>
      </w:r>
      <w:r w:rsidR="0041135E">
        <w:rPr>
          <w:rFonts w:cs="Kalimati" w:hint="cs"/>
          <w:color w:val="0D0D0D" w:themeColor="text1" w:themeTint="F2"/>
          <w:sz w:val="24"/>
          <w:szCs w:val="24"/>
          <w:cs/>
        </w:rPr>
        <w:t xml:space="preserve"> </w:t>
      </w:r>
      <w:r w:rsidRPr="00611625">
        <w:rPr>
          <w:rFonts w:cs="Kalimati"/>
          <w:color w:val="0D0D0D" w:themeColor="text1" w:themeTint="F2"/>
          <w:sz w:val="24"/>
          <w:szCs w:val="24"/>
          <w:cs/>
        </w:rPr>
        <w:t xml:space="preserve">अस्पताल लगायतका सार्वजनिक क्षेत्रहरूमा </w:t>
      </w:r>
      <w:r w:rsidR="0041135E">
        <w:rPr>
          <w:rFonts w:cs="Kalimati" w:hint="cs"/>
          <w:color w:val="0D0D0D" w:themeColor="text1" w:themeTint="F2"/>
          <w:sz w:val="24"/>
          <w:szCs w:val="24"/>
          <w:cs/>
        </w:rPr>
        <w:t>ऊर्जाको दिगो व्यवस्थापन गर्न</w:t>
      </w:r>
      <w:r w:rsidR="00A94E17" w:rsidRPr="00611625">
        <w:rPr>
          <w:rFonts w:cs="Kalimati" w:hint="cs"/>
          <w:color w:val="0D0D0D" w:themeColor="text1" w:themeTint="F2"/>
          <w:sz w:val="24"/>
          <w:szCs w:val="24"/>
          <w:cs/>
        </w:rPr>
        <w:t xml:space="preserve"> </w:t>
      </w:r>
      <w:r w:rsidRPr="00611625">
        <w:rPr>
          <w:rFonts w:cs="Kalimati"/>
          <w:color w:val="0D0D0D" w:themeColor="text1" w:themeTint="F2"/>
          <w:sz w:val="24"/>
          <w:szCs w:val="24"/>
          <w:cs/>
        </w:rPr>
        <w:t xml:space="preserve">सौर्य ऊर्जा जडान </w:t>
      </w:r>
      <w:r w:rsidR="00A94E17" w:rsidRPr="00611625">
        <w:rPr>
          <w:rFonts w:cs="Kalimati" w:hint="cs"/>
          <w:color w:val="0D0D0D" w:themeColor="text1" w:themeTint="F2"/>
          <w:sz w:val="24"/>
          <w:szCs w:val="24"/>
          <w:cs/>
        </w:rPr>
        <w:t>लगायत</w:t>
      </w:r>
      <w:r w:rsidR="0041135E">
        <w:rPr>
          <w:rFonts w:cs="Kalimati"/>
          <w:color w:val="0D0D0D" w:themeColor="text1" w:themeTint="F2"/>
          <w:sz w:val="24"/>
          <w:szCs w:val="24"/>
          <w:cs/>
        </w:rPr>
        <w:t xml:space="preserve"> समग्र ऊर्जा विकास</w:t>
      </w:r>
      <w:r w:rsidR="0041135E">
        <w:rPr>
          <w:rFonts w:cs="Kalimati" w:hint="cs"/>
          <w:color w:val="0D0D0D" w:themeColor="text1" w:themeTint="F2"/>
          <w:sz w:val="24"/>
          <w:szCs w:val="24"/>
          <w:cs/>
        </w:rPr>
        <w:t>का लागि</w:t>
      </w:r>
      <w:r w:rsidRPr="00611625">
        <w:rPr>
          <w:rFonts w:cs="Kalimati"/>
          <w:color w:val="0D0D0D" w:themeColor="text1" w:themeTint="F2"/>
          <w:sz w:val="24"/>
          <w:szCs w:val="24"/>
          <w:cs/>
        </w:rPr>
        <w:t xml:space="preserve"> रु</w:t>
      </w:r>
      <w:r w:rsidR="00611625">
        <w:rPr>
          <w:rFonts w:cs="Kalimati" w:hint="cs"/>
          <w:color w:val="0D0D0D" w:themeColor="text1" w:themeTint="F2"/>
          <w:sz w:val="24"/>
          <w:szCs w:val="24"/>
          <w:cs/>
        </w:rPr>
        <w:t>. ८ करोड १० लाख</w:t>
      </w:r>
      <w:r w:rsidRPr="00611625">
        <w:rPr>
          <w:rFonts w:cs="Kalimati"/>
          <w:color w:val="0D0D0D" w:themeColor="text1" w:themeTint="F2"/>
          <w:sz w:val="24"/>
          <w:szCs w:val="24"/>
          <w:cs/>
        </w:rPr>
        <w:t xml:space="preserve"> विनियोजन गरेको छु।</w:t>
      </w:r>
    </w:p>
    <w:p w14:paraId="04A42EDE" w14:textId="01F4EFB0" w:rsidR="003B0134" w:rsidRPr="00611625" w:rsidRDefault="003B0134"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11625">
        <w:rPr>
          <w:rFonts w:cs="Kalimati"/>
          <w:color w:val="0D0D0D" w:themeColor="text1" w:themeTint="F2"/>
          <w:sz w:val="24"/>
          <w:szCs w:val="24"/>
          <w:cs/>
        </w:rPr>
        <w:t>ऊर्जा</w:t>
      </w:r>
      <w:r w:rsidRPr="00611625">
        <w:rPr>
          <w:rFonts w:cs="Kalimati"/>
          <w:color w:val="0D0D0D" w:themeColor="text1" w:themeTint="F2"/>
          <w:sz w:val="24"/>
          <w:szCs w:val="24"/>
        </w:rPr>
        <w:t xml:space="preserve">, </w:t>
      </w:r>
      <w:r w:rsidRPr="00611625">
        <w:rPr>
          <w:rFonts w:cs="Kalimati"/>
          <w:color w:val="0D0D0D" w:themeColor="text1" w:themeTint="F2"/>
          <w:sz w:val="24"/>
          <w:szCs w:val="24"/>
          <w:cs/>
        </w:rPr>
        <w:t>जलस्रोत तथा सि</w:t>
      </w:r>
      <w:r w:rsidR="00A94E17" w:rsidRPr="00611625">
        <w:rPr>
          <w:rFonts w:cs="Kalimati" w:hint="cs"/>
          <w:color w:val="0D0D0D" w:themeColor="text1" w:themeTint="F2"/>
          <w:sz w:val="24"/>
          <w:szCs w:val="24"/>
          <w:cs/>
        </w:rPr>
        <w:t>ँ</w:t>
      </w:r>
      <w:r w:rsidRPr="00611625">
        <w:rPr>
          <w:rFonts w:cs="Kalimati"/>
          <w:color w:val="0D0D0D" w:themeColor="text1" w:themeTint="F2"/>
          <w:sz w:val="24"/>
          <w:szCs w:val="24"/>
          <w:cs/>
        </w:rPr>
        <w:t xml:space="preserve">चाइ मन्त्रालयको लागि </w:t>
      </w:r>
      <w:r w:rsidR="00F45951" w:rsidRPr="00611625">
        <w:rPr>
          <w:rFonts w:cs="Kalimati" w:hint="cs"/>
          <w:color w:val="0D0D0D" w:themeColor="text1" w:themeTint="F2"/>
          <w:sz w:val="24"/>
          <w:szCs w:val="24"/>
          <w:cs/>
        </w:rPr>
        <w:t>रु</w:t>
      </w:r>
      <w:r w:rsidR="0041135E">
        <w:rPr>
          <w:rFonts w:cs="Kalimati" w:hint="cs"/>
          <w:color w:val="0D0D0D" w:themeColor="text1" w:themeTint="F2"/>
          <w:sz w:val="24"/>
          <w:szCs w:val="24"/>
          <w:cs/>
        </w:rPr>
        <w:t>.</w:t>
      </w:r>
      <w:r w:rsidR="00F45951" w:rsidRPr="00611625">
        <w:rPr>
          <w:rFonts w:cs="Kalimati" w:hint="cs"/>
          <w:color w:val="0D0D0D" w:themeColor="text1" w:themeTint="F2"/>
          <w:sz w:val="24"/>
          <w:szCs w:val="24"/>
          <w:cs/>
        </w:rPr>
        <w:t xml:space="preserve"> २ अर्व ८१ करोड</w:t>
      </w:r>
      <w:r w:rsidRPr="00611625">
        <w:rPr>
          <w:rFonts w:cs="Kalimati"/>
          <w:color w:val="0D0D0D" w:themeColor="text1" w:themeTint="F2"/>
          <w:sz w:val="24"/>
          <w:szCs w:val="24"/>
          <w:cs/>
        </w:rPr>
        <w:t xml:space="preserve"> </w:t>
      </w:r>
      <w:r w:rsidR="0041135E">
        <w:rPr>
          <w:rFonts w:cs="Kalimati" w:hint="cs"/>
          <w:color w:val="0D0D0D" w:themeColor="text1" w:themeTint="F2"/>
          <w:sz w:val="24"/>
          <w:szCs w:val="24"/>
          <w:cs/>
        </w:rPr>
        <w:t xml:space="preserve">६ लाख </w:t>
      </w:r>
      <w:r w:rsidRPr="00611625">
        <w:rPr>
          <w:rFonts w:cs="Kalimati"/>
          <w:color w:val="0D0D0D" w:themeColor="text1" w:themeTint="F2"/>
          <w:sz w:val="24"/>
          <w:szCs w:val="24"/>
          <w:cs/>
        </w:rPr>
        <w:t>विनियोजन गरेको छु ।</w:t>
      </w:r>
    </w:p>
    <w:p w14:paraId="48417C62" w14:textId="77777777" w:rsidR="003B0134" w:rsidRPr="00AC545A" w:rsidRDefault="003B0134" w:rsidP="003B0134">
      <w:pPr>
        <w:pStyle w:val="ListParagraph"/>
        <w:tabs>
          <w:tab w:val="left" w:pos="1170"/>
        </w:tabs>
        <w:spacing w:after="0" w:line="240" w:lineRule="auto"/>
        <w:ind w:left="450"/>
        <w:jc w:val="both"/>
        <w:rPr>
          <w:rFonts w:cs="Kalimati"/>
          <w:color w:val="0D0D0D" w:themeColor="text1" w:themeTint="F2"/>
          <w:szCs w:val="22"/>
        </w:rPr>
      </w:pPr>
    </w:p>
    <w:p w14:paraId="20069D45" w14:textId="77777777" w:rsidR="003B0134" w:rsidRPr="00AC545A" w:rsidRDefault="003B0134" w:rsidP="003B0134">
      <w:pPr>
        <w:pStyle w:val="ListParagraph"/>
        <w:tabs>
          <w:tab w:val="left" w:pos="1170"/>
        </w:tabs>
        <w:spacing w:after="0" w:line="240" w:lineRule="auto"/>
        <w:ind w:left="450"/>
        <w:jc w:val="both"/>
        <w:rPr>
          <w:rFonts w:cs="Kalimati"/>
          <w:color w:val="0D0D0D" w:themeColor="text1" w:themeTint="F2"/>
          <w:szCs w:val="22"/>
        </w:rPr>
      </w:pPr>
    </w:p>
    <w:p w14:paraId="42891DE1" w14:textId="77777777" w:rsidR="007911EE" w:rsidRPr="006B2357" w:rsidRDefault="00825751" w:rsidP="00233A6E">
      <w:pPr>
        <w:spacing w:after="0" w:line="360" w:lineRule="auto"/>
        <w:ind w:left="90"/>
        <w:jc w:val="both"/>
        <w:rPr>
          <w:rFonts w:cs="Kalimati"/>
          <w:b/>
          <w:bCs/>
          <w:color w:val="0D0D0D" w:themeColor="text1" w:themeTint="F2"/>
          <w:sz w:val="24"/>
          <w:szCs w:val="24"/>
        </w:rPr>
      </w:pPr>
      <w:r w:rsidRPr="006B2357">
        <w:rPr>
          <w:rFonts w:cs="Kalimati" w:hint="cs"/>
          <w:b/>
          <w:bCs/>
          <w:color w:val="0D0D0D" w:themeColor="text1" w:themeTint="F2"/>
          <w:sz w:val="24"/>
          <w:szCs w:val="24"/>
          <w:cs/>
        </w:rPr>
        <w:t>माननीय सभामुख महोदय</w:t>
      </w:r>
      <w:r w:rsidR="008058D1" w:rsidRPr="006B2357">
        <w:rPr>
          <w:rFonts w:cs="Kalimati" w:hint="cs"/>
          <w:b/>
          <w:bCs/>
          <w:color w:val="0D0D0D" w:themeColor="text1" w:themeTint="F2"/>
          <w:sz w:val="24"/>
          <w:szCs w:val="24"/>
          <w:cs/>
        </w:rPr>
        <w:t>,</w:t>
      </w:r>
    </w:p>
    <w:p w14:paraId="214C14BC" w14:textId="77777777" w:rsidR="00036E5A" w:rsidRPr="00AC545A" w:rsidRDefault="008058D1"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दिगो र गुणस्तर</w:t>
      </w:r>
      <w:r w:rsidR="00332529" w:rsidRPr="00AC545A">
        <w:rPr>
          <w:rFonts w:cs="Kalimati" w:hint="cs"/>
          <w:b/>
          <w:bCs/>
          <w:color w:val="0D0D0D" w:themeColor="text1" w:themeTint="F2"/>
          <w:sz w:val="24"/>
          <w:szCs w:val="24"/>
          <w:cs/>
        </w:rPr>
        <w:t>ी</w:t>
      </w:r>
      <w:r w:rsidRPr="00AC545A">
        <w:rPr>
          <w:rFonts w:cs="Kalimati" w:hint="cs"/>
          <w:b/>
          <w:bCs/>
          <w:color w:val="0D0D0D" w:themeColor="text1" w:themeTint="F2"/>
          <w:sz w:val="24"/>
          <w:szCs w:val="24"/>
          <w:cs/>
        </w:rPr>
        <w:t xml:space="preserve">य </w:t>
      </w:r>
      <w:r w:rsidR="00036E5A" w:rsidRPr="00AC545A">
        <w:rPr>
          <w:rFonts w:cs="Kalimati" w:hint="cs"/>
          <w:b/>
          <w:bCs/>
          <w:color w:val="0D0D0D" w:themeColor="text1" w:themeTint="F2"/>
          <w:sz w:val="24"/>
          <w:szCs w:val="24"/>
          <w:cs/>
        </w:rPr>
        <w:t xml:space="preserve">भौतिक </w:t>
      </w:r>
      <w:r w:rsidR="002B0F69" w:rsidRPr="00AC545A">
        <w:rPr>
          <w:rFonts w:cs="Kalimati" w:hint="cs"/>
          <w:b/>
          <w:bCs/>
          <w:color w:val="0D0D0D" w:themeColor="text1" w:themeTint="F2"/>
          <w:sz w:val="24"/>
          <w:szCs w:val="24"/>
          <w:cs/>
        </w:rPr>
        <w:t xml:space="preserve">पूर्वाधार </w:t>
      </w:r>
    </w:p>
    <w:p w14:paraId="68F6308B" w14:textId="45C43A0A" w:rsidR="005E1CA9" w:rsidRPr="00621039" w:rsidRDefault="00E35A96"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hint="cs"/>
          <w:color w:val="0D0D0D" w:themeColor="text1" w:themeTint="F2"/>
          <w:sz w:val="24"/>
          <w:szCs w:val="24"/>
          <w:cs/>
        </w:rPr>
        <w:t xml:space="preserve">आयोजना छनौट गर्दा </w:t>
      </w:r>
      <w:r w:rsidR="0048290C">
        <w:rPr>
          <w:rFonts w:cs="Kalimati" w:hint="cs"/>
          <w:color w:val="0D0D0D" w:themeColor="text1" w:themeTint="F2"/>
          <w:sz w:val="24"/>
          <w:szCs w:val="24"/>
          <w:cs/>
        </w:rPr>
        <w:t xml:space="preserve">प्रादेशिक </w:t>
      </w:r>
      <w:r w:rsidR="005E1CA9" w:rsidRPr="00621039">
        <w:rPr>
          <w:rFonts w:cs="Kalimati"/>
          <w:color w:val="0D0D0D" w:themeColor="text1" w:themeTint="F2"/>
          <w:sz w:val="24"/>
          <w:szCs w:val="24"/>
          <w:cs/>
        </w:rPr>
        <w:t>सडक सञ्‍जाल गुरुयोजनामा समावेश भएका सडक</w:t>
      </w:r>
      <w:r w:rsidR="00BF1045" w:rsidRPr="00621039">
        <w:rPr>
          <w:rFonts w:cs="Kalimati"/>
          <w:color w:val="0D0D0D" w:themeColor="text1" w:themeTint="F2"/>
          <w:sz w:val="24"/>
          <w:szCs w:val="24"/>
          <w:cs/>
        </w:rPr>
        <w:t>हरू</w:t>
      </w:r>
      <w:r w:rsidR="005E1CA9" w:rsidRPr="00621039">
        <w:rPr>
          <w:rFonts w:cs="Kalimati"/>
          <w:color w:val="0D0D0D" w:themeColor="text1" w:themeTint="F2"/>
          <w:sz w:val="24"/>
          <w:szCs w:val="24"/>
          <w:cs/>
        </w:rPr>
        <w:t>को सूचीबाट छनौट</w:t>
      </w:r>
      <w:r w:rsidRPr="00621039">
        <w:rPr>
          <w:rFonts w:cs="Kalimati" w:hint="cs"/>
          <w:color w:val="0D0D0D" w:themeColor="text1" w:themeTint="F2"/>
          <w:sz w:val="24"/>
          <w:szCs w:val="24"/>
          <w:cs/>
        </w:rPr>
        <w:t xml:space="preserve"> गर्न</w:t>
      </w:r>
      <w:r w:rsidR="005E1CA9" w:rsidRPr="00621039">
        <w:rPr>
          <w:rFonts w:cs="Kalimati"/>
          <w:color w:val="0D0D0D" w:themeColor="text1" w:themeTint="F2"/>
          <w:sz w:val="24"/>
          <w:szCs w:val="24"/>
          <w:cs/>
        </w:rPr>
        <w:t xml:space="preserve"> प्राथमिकता दिइ</w:t>
      </w:r>
      <w:r w:rsidRPr="00621039">
        <w:rPr>
          <w:rFonts w:cs="Kalimati" w:hint="cs"/>
          <w:color w:val="0D0D0D" w:themeColor="text1" w:themeTint="F2"/>
          <w:sz w:val="24"/>
          <w:szCs w:val="24"/>
          <w:cs/>
        </w:rPr>
        <w:t xml:space="preserve">एको </w:t>
      </w:r>
      <w:r w:rsidR="005E1CA9" w:rsidRPr="00621039">
        <w:rPr>
          <w:rFonts w:cs="Kalimati"/>
          <w:color w:val="0D0D0D" w:themeColor="text1" w:themeTint="F2"/>
          <w:sz w:val="24"/>
          <w:szCs w:val="24"/>
          <w:cs/>
        </w:rPr>
        <w:t>छ।</w:t>
      </w:r>
      <w:r w:rsidRPr="00621039">
        <w:rPr>
          <w:rFonts w:cs="Kalimati" w:hint="cs"/>
          <w:color w:val="0D0D0D" w:themeColor="text1" w:themeTint="F2"/>
          <w:sz w:val="24"/>
          <w:szCs w:val="24"/>
          <w:cs/>
        </w:rPr>
        <w:t xml:space="preserve"> </w:t>
      </w:r>
      <w:r w:rsidR="0048290C">
        <w:rPr>
          <w:rFonts w:cs="Kalimati" w:hint="cs"/>
          <w:color w:val="0D0D0D" w:themeColor="text1" w:themeTint="F2"/>
          <w:sz w:val="24"/>
          <w:szCs w:val="24"/>
          <w:cs/>
        </w:rPr>
        <w:t>उक्त</w:t>
      </w:r>
      <w:r w:rsidR="005E1CA9" w:rsidRPr="00621039">
        <w:rPr>
          <w:rFonts w:cs="Kalimati"/>
          <w:color w:val="0D0D0D" w:themeColor="text1" w:themeTint="F2"/>
          <w:sz w:val="24"/>
          <w:szCs w:val="24"/>
          <w:cs/>
        </w:rPr>
        <w:t xml:space="preserve"> गुरुयोजना</w:t>
      </w:r>
      <w:r w:rsidRPr="00621039">
        <w:rPr>
          <w:rFonts w:cs="Kalimati" w:hint="cs"/>
          <w:color w:val="0D0D0D" w:themeColor="text1" w:themeTint="F2"/>
          <w:sz w:val="24"/>
          <w:szCs w:val="24"/>
          <w:cs/>
        </w:rPr>
        <w:t>मा समावेश भएका</w:t>
      </w:r>
      <w:r w:rsidR="005E1CA9" w:rsidRPr="00621039">
        <w:rPr>
          <w:rFonts w:cs="Kalimati"/>
          <w:color w:val="0D0D0D" w:themeColor="text1" w:themeTint="F2"/>
          <w:sz w:val="24"/>
          <w:szCs w:val="24"/>
          <w:cs/>
        </w:rPr>
        <w:t xml:space="preserve"> सडक</w:t>
      </w:r>
      <w:r w:rsidR="00BF1045" w:rsidRPr="00621039">
        <w:rPr>
          <w:rFonts w:cs="Kalimati"/>
          <w:color w:val="0D0D0D" w:themeColor="text1" w:themeTint="F2"/>
          <w:sz w:val="24"/>
          <w:szCs w:val="24"/>
          <w:cs/>
        </w:rPr>
        <w:t>हरू</w:t>
      </w:r>
      <w:r w:rsidR="005E1CA9" w:rsidRPr="00621039">
        <w:rPr>
          <w:rFonts w:cs="Kalimati"/>
          <w:color w:val="0D0D0D" w:themeColor="text1" w:themeTint="F2"/>
          <w:sz w:val="24"/>
          <w:szCs w:val="24"/>
          <w:cs/>
        </w:rPr>
        <w:t>को नक्शाङ्कन तथा प्राथमिकता लगानी योजना तयार गर्न आव</w:t>
      </w:r>
      <w:r w:rsidRPr="00621039">
        <w:rPr>
          <w:rFonts w:cs="Kalimati" w:hint="cs"/>
          <w:color w:val="0D0D0D" w:themeColor="text1" w:themeTint="F2"/>
          <w:sz w:val="24"/>
          <w:szCs w:val="24"/>
          <w:cs/>
        </w:rPr>
        <w:t>श्य</w:t>
      </w:r>
      <w:r w:rsidR="005E1CA9" w:rsidRPr="00621039">
        <w:rPr>
          <w:rFonts w:cs="Kalimati"/>
          <w:color w:val="0D0D0D" w:themeColor="text1" w:themeTint="F2"/>
          <w:sz w:val="24"/>
          <w:szCs w:val="24"/>
          <w:cs/>
        </w:rPr>
        <w:t>क बजेट विनियोजन गर</w:t>
      </w:r>
      <w:r w:rsidRPr="00621039">
        <w:rPr>
          <w:rFonts w:cs="Kalimati" w:hint="cs"/>
          <w:color w:val="0D0D0D" w:themeColor="text1" w:themeTint="F2"/>
          <w:sz w:val="24"/>
          <w:szCs w:val="24"/>
          <w:cs/>
        </w:rPr>
        <w:t>ेको</w:t>
      </w:r>
      <w:r w:rsidR="005E1CA9" w:rsidRPr="00621039">
        <w:rPr>
          <w:rFonts w:cs="Kalimati"/>
          <w:color w:val="0D0D0D" w:themeColor="text1" w:themeTint="F2"/>
          <w:sz w:val="24"/>
          <w:szCs w:val="24"/>
          <w:cs/>
        </w:rPr>
        <w:t xml:space="preserve"> छ</w:t>
      </w:r>
      <w:r w:rsidRPr="00621039">
        <w:rPr>
          <w:rFonts w:cs="Kalimati" w:hint="cs"/>
          <w:color w:val="0D0D0D" w:themeColor="text1" w:themeTint="F2"/>
          <w:sz w:val="24"/>
          <w:szCs w:val="24"/>
          <w:cs/>
        </w:rPr>
        <w:t>ु</w:t>
      </w:r>
      <w:r w:rsidR="005E1CA9" w:rsidRPr="00621039">
        <w:rPr>
          <w:rFonts w:cs="Kalimati"/>
          <w:color w:val="0D0D0D" w:themeColor="text1" w:themeTint="F2"/>
          <w:sz w:val="24"/>
          <w:szCs w:val="24"/>
          <w:cs/>
        </w:rPr>
        <w:t>।</w:t>
      </w:r>
    </w:p>
    <w:p w14:paraId="47B13184" w14:textId="448FA75F" w:rsidR="005E1CA9" w:rsidRPr="00621039" w:rsidRDefault="00E35A96"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tl/>
          <w:lang w:bidi="ar-SA"/>
        </w:rPr>
      </w:pPr>
      <w:r w:rsidRPr="00621039">
        <w:rPr>
          <w:rFonts w:cs="Kalimati" w:hint="cs"/>
          <w:color w:val="0D0D0D" w:themeColor="text1" w:themeTint="F2"/>
          <w:sz w:val="24"/>
          <w:szCs w:val="24"/>
          <w:cs/>
        </w:rPr>
        <w:t xml:space="preserve">हालसम्म </w:t>
      </w:r>
      <w:r w:rsidR="005E1CA9" w:rsidRPr="00621039">
        <w:rPr>
          <w:rFonts w:cs="Kalimati"/>
          <w:color w:val="0D0D0D" w:themeColor="text1" w:themeTint="F2"/>
          <w:sz w:val="24"/>
          <w:szCs w:val="24"/>
          <w:cs/>
        </w:rPr>
        <w:t>पक्की सडक नपुगेका स्थानीय तहका केन्द्र</w:t>
      </w:r>
      <w:r w:rsidR="005E1CA9" w:rsidRPr="00621039">
        <w:rPr>
          <w:rFonts w:cs="Kalimati"/>
          <w:color w:val="0D0D0D" w:themeColor="text1" w:themeTint="F2"/>
          <w:sz w:val="24"/>
          <w:szCs w:val="24"/>
        </w:rPr>
        <w:t xml:space="preserve">, </w:t>
      </w:r>
      <w:r w:rsidR="005E1CA9" w:rsidRPr="00621039">
        <w:rPr>
          <w:rFonts w:cs="Kalimati"/>
          <w:color w:val="0D0D0D" w:themeColor="text1" w:themeTint="F2"/>
          <w:sz w:val="24"/>
          <w:szCs w:val="24"/>
          <w:cs/>
        </w:rPr>
        <w:t xml:space="preserve">आर्थिक तथा उत्पादन केन्द्र र </w:t>
      </w:r>
      <w:r w:rsidR="00377042" w:rsidRPr="00621039">
        <w:rPr>
          <w:rFonts w:cs="Kalimati"/>
          <w:color w:val="0D0D0D" w:themeColor="text1" w:themeTint="F2"/>
          <w:sz w:val="24"/>
          <w:szCs w:val="24"/>
          <w:cs/>
        </w:rPr>
        <w:t>महत्त्वपूर्ण</w:t>
      </w:r>
      <w:r w:rsidR="005E1CA9" w:rsidRPr="00621039">
        <w:rPr>
          <w:rFonts w:cs="Kalimati"/>
          <w:color w:val="0D0D0D" w:themeColor="text1" w:themeTint="F2"/>
          <w:sz w:val="24"/>
          <w:szCs w:val="24"/>
          <w:cs/>
        </w:rPr>
        <w:t xml:space="preserve"> धार्मिक तथा पर्यटकीय केन्द्र</w:t>
      </w:r>
      <w:r w:rsidR="00BF1045" w:rsidRPr="00621039">
        <w:rPr>
          <w:rFonts w:cs="Kalimati"/>
          <w:color w:val="0D0D0D" w:themeColor="text1" w:themeTint="F2"/>
          <w:sz w:val="24"/>
          <w:szCs w:val="24"/>
          <w:cs/>
        </w:rPr>
        <w:t>हरू</w:t>
      </w:r>
      <w:r w:rsidR="005E1CA9" w:rsidRPr="00621039">
        <w:rPr>
          <w:rFonts w:cs="Kalimati"/>
          <w:color w:val="0D0D0D" w:themeColor="text1" w:themeTint="F2"/>
          <w:sz w:val="24"/>
          <w:szCs w:val="24"/>
          <w:cs/>
        </w:rPr>
        <w:t xml:space="preserve">मा बाह्रै महिना सञ्चालन हुन सक्ने गरी सडक सञ्जालको स्तरोन्नति </w:t>
      </w:r>
      <w:r w:rsidR="00A92FC7" w:rsidRPr="00621039">
        <w:rPr>
          <w:rFonts w:cs="Kalimati" w:hint="cs"/>
          <w:color w:val="0D0D0D" w:themeColor="text1" w:themeTint="F2"/>
          <w:sz w:val="24"/>
          <w:szCs w:val="24"/>
          <w:cs/>
        </w:rPr>
        <w:t>एवम्</w:t>
      </w:r>
      <w:r w:rsidR="005E1CA9" w:rsidRPr="00621039">
        <w:rPr>
          <w:rFonts w:cs="Kalimati"/>
          <w:color w:val="0D0D0D" w:themeColor="text1" w:themeTint="F2"/>
          <w:sz w:val="24"/>
          <w:szCs w:val="24"/>
          <w:cs/>
        </w:rPr>
        <w:t xml:space="preserve"> विस्तार गरी रणन</w:t>
      </w:r>
      <w:r w:rsidR="00A92FC7" w:rsidRPr="00621039">
        <w:rPr>
          <w:rFonts w:cs="Kalimati" w:hint="cs"/>
          <w:color w:val="0D0D0D" w:themeColor="text1" w:themeTint="F2"/>
          <w:sz w:val="24"/>
          <w:szCs w:val="24"/>
          <w:cs/>
        </w:rPr>
        <w:t>ी</w:t>
      </w:r>
      <w:r w:rsidR="005E1CA9" w:rsidRPr="00621039">
        <w:rPr>
          <w:rFonts w:cs="Kalimati"/>
          <w:color w:val="0D0D0D" w:themeColor="text1" w:themeTint="F2"/>
          <w:sz w:val="24"/>
          <w:szCs w:val="24"/>
          <w:cs/>
        </w:rPr>
        <w:t>तिक र राष्ट्रिय राजमार्गस</w:t>
      </w:r>
      <w:r w:rsidR="00A92FC7" w:rsidRPr="00621039">
        <w:rPr>
          <w:rFonts w:cs="Kalimati" w:hint="cs"/>
          <w:color w:val="0D0D0D" w:themeColor="text1" w:themeTint="F2"/>
          <w:sz w:val="24"/>
          <w:szCs w:val="24"/>
          <w:cs/>
        </w:rPr>
        <w:t>ँ</w:t>
      </w:r>
      <w:r w:rsidR="005E1CA9" w:rsidRPr="00621039">
        <w:rPr>
          <w:rFonts w:cs="Kalimati"/>
          <w:color w:val="0D0D0D" w:themeColor="text1" w:themeTint="F2"/>
          <w:sz w:val="24"/>
          <w:szCs w:val="24"/>
          <w:cs/>
        </w:rPr>
        <w:t>ग जोड्न प्राथमिकताका साथ बजेट विनियोजन ग</w:t>
      </w:r>
      <w:r w:rsidR="00A92FC7" w:rsidRPr="00621039">
        <w:rPr>
          <w:rFonts w:cs="Kalimati" w:hint="cs"/>
          <w:color w:val="0D0D0D" w:themeColor="text1" w:themeTint="F2"/>
          <w:sz w:val="24"/>
          <w:szCs w:val="24"/>
          <w:cs/>
        </w:rPr>
        <w:t>रेको</w:t>
      </w:r>
      <w:r w:rsidR="005E1CA9" w:rsidRPr="00621039">
        <w:rPr>
          <w:rFonts w:cs="Kalimati"/>
          <w:color w:val="0D0D0D" w:themeColor="text1" w:themeTint="F2"/>
          <w:sz w:val="24"/>
          <w:szCs w:val="24"/>
          <w:cs/>
        </w:rPr>
        <w:t xml:space="preserve"> छ</w:t>
      </w:r>
      <w:r w:rsidR="00A92FC7" w:rsidRPr="00621039">
        <w:rPr>
          <w:rFonts w:cs="Kalimati" w:hint="cs"/>
          <w:color w:val="0D0D0D" w:themeColor="text1" w:themeTint="F2"/>
          <w:sz w:val="24"/>
          <w:szCs w:val="24"/>
          <w:cs/>
        </w:rPr>
        <w:t>ु</w:t>
      </w:r>
      <w:r w:rsidR="005E1CA9" w:rsidRPr="00621039">
        <w:rPr>
          <w:rFonts w:cs="Kalimati"/>
          <w:color w:val="0D0D0D" w:themeColor="text1" w:themeTint="F2"/>
          <w:sz w:val="24"/>
          <w:szCs w:val="24"/>
          <w:cs/>
        </w:rPr>
        <w:t>।</w:t>
      </w:r>
    </w:p>
    <w:p w14:paraId="73C579CE" w14:textId="4D913DF5"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प्रदेश</w:t>
      </w:r>
      <w:r w:rsidR="00725581">
        <w:rPr>
          <w:rFonts w:cs="Kalimati" w:hint="cs"/>
          <w:color w:val="0D0D0D" w:themeColor="text1" w:themeTint="F2"/>
          <w:sz w:val="24"/>
          <w:szCs w:val="24"/>
          <w:cs/>
        </w:rPr>
        <w:t xml:space="preserve"> </w:t>
      </w:r>
      <w:r w:rsidRPr="00621039">
        <w:rPr>
          <w:rFonts w:cs="Kalimati"/>
          <w:color w:val="0D0D0D" w:themeColor="text1" w:themeTint="F2"/>
          <w:sz w:val="24"/>
          <w:szCs w:val="24"/>
          <w:cs/>
        </w:rPr>
        <w:t>गौरवको आयोजनाको रुपमा रहेको रामपुर</w:t>
      </w:r>
      <w:r w:rsidRPr="00621039">
        <w:rPr>
          <w:rFonts w:cs="Kalimati"/>
          <w:color w:val="0D0D0D" w:themeColor="text1" w:themeTint="F2"/>
          <w:sz w:val="24"/>
          <w:szCs w:val="24"/>
          <w:rtl/>
          <w:lang w:bidi="ar-SA"/>
        </w:rPr>
        <w:t>-</w:t>
      </w:r>
      <w:r w:rsidRPr="00621039">
        <w:rPr>
          <w:rFonts w:cs="Kalimati"/>
          <w:color w:val="0D0D0D" w:themeColor="text1" w:themeTint="F2"/>
          <w:sz w:val="24"/>
          <w:szCs w:val="24"/>
          <w:cs/>
        </w:rPr>
        <w:t>कपुरकोट सडक आयोजना कार्यान्वयनको लागि</w:t>
      </w:r>
      <w:r w:rsidRPr="00621039">
        <w:rPr>
          <w:rFonts w:cs="Kalimati"/>
          <w:color w:val="0D0D0D" w:themeColor="text1" w:themeTint="F2"/>
          <w:sz w:val="24"/>
          <w:szCs w:val="24"/>
          <w:rtl/>
          <w:lang w:bidi="ar-SA"/>
        </w:rPr>
        <w:t xml:space="preserve"> </w:t>
      </w:r>
      <w:r w:rsidRPr="00621039">
        <w:rPr>
          <w:rFonts w:cs="Kalimati"/>
          <w:color w:val="0D0D0D" w:themeColor="text1" w:themeTint="F2"/>
          <w:sz w:val="24"/>
          <w:szCs w:val="24"/>
          <w:cs/>
        </w:rPr>
        <w:t xml:space="preserve">रु. </w:t>
      </w:r>
      <w:r w:rsidR="00950F29" w:rsidRPr="00621039">
        <w:rPr>
          <w:rFonts w:cs="Kalimati" w:hint="cs"/>
          <w:color w:val="0D0D0D" w:themeColor="text1" w:themeTint="F2"/>
          <w:sz w:val="24"/>
          <w:szCs w:val="24"/>
          <w:cs/>
        </w:rPr>
        <w:t>२१ करोड</w:t>
      </w:r>
      <w:r w:rsidRPr="00621039">
        <w:rPr>
          <w:rFonts w:cs="Kalimati"/>
          <w:color w:val="0D0D0D" w:themeColor="text1" w:themeTint="F2"/>
          <w:sz w:val="24"/>
          <w:szCs w:val="24"/>
          <w:cs/>
        </w:rPr>
        <w:t xml:space="preserve"> व्यवस्था </w:t>
      </w:r>
      <w:r w:rsidR="00A92FC7" w:rsidRPr="00621039">
        <w:rPr>
          <w:rFonts w:cs="Kalimati" w:hint="cs"/>
          <w:color w:val="0D0D0D" w:themeColor="text1" w:themeTint="F2"/>
          <w:sz w:val="24"/>
          <w:szCs w:val="24"/>
          <w:cs/>
        </w:rPr>
        <w:t>गरेको छु</w:t>
      </w:r>
      <w:r w:rsidRPr="00621039">
        <w:rPr>
          <w:rFonts w:cs="Kalimati"/>
          <w:color w:val="0D0D0D" w:themeColor="text1" w:themeTint="F2"/>
          <w:sz w:val="24"/>
          <w:szCs w:val="24"/>
          <w:cs/>
        </w:rPr>
        <w:t>।</w:t>
      </w:r>
    </w:p>
    <w:p w14:paraId="79DEC067" w14:textId="4B1DB661"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lastRenderedPageBreak/>
        <w:t>ग्राम</w:t>
      </w:r>
      <w:r w:rsidR="00805B68" w:rsidRPr="00621039">
        <w:rPr>
          <w:rFonts w:cs="Kalimati" w:hint="cs"/>
          <w:color w:val="0D0D0D" w:themeColor="text1" w:themeTint="F2"/>
          <w:sz w:val="24"/>
          <w:szCs w:val="24"/>
          <w:cs/>
        </w:rPr>
        <w:t>ी</w:t>
      </w:r>
      <w:r w:rsidRPr="00621039">
        <w:rPr>
          <w:rFonts w:cs="Kalimati"/>
          <w:color w:val="0D0D0D" w:themeColor="text1" w:themeTint="F2"/>
          <w:sz w:val="24"/>
          <w:szCs w:val="24"/>
          <w:cs/>
        </w:rPr>
        <w:t>ण र द</w:t>
      </w:r>
      <w:r w:rsidR="00805B68" w:rsidRPr="00621039">
        <w:rPr>
          <w:rFonts w:cs="Kalimati" w:hint="cs"/>
          <w:color w:val="0D0D0D" w:themeColor="text1" w:themeTint="F2"/>
          <w:sz w:val="24"/>
          <w:szCs w:val="24"/>
          <w:cs/>
        </w:rPr>
        <w:t>ू</w:t>
      </w:r>
      <w:r w:rsidRPr="00621039">
        <w:rPr>
          <w:rFonts w:cs="Kalimati"/>
          <w:color w:val="0D0D0D" w:themeColor="text1" w:themeTint="F2"/>
          <w:sz w:val="24"/>
          <w:szCs w:val="24"/>
          <w:cs/>
        </w:rPr>
        <w:t>रदराजका वस्ती</w:t>
      </w:r>
      <w:r w:rsidR="00BF1045" w:rsidRPr="00621039">
        <w:rPr>
          <w:rFonts w:cs="Kalimati"/>
          <w:color w:val="0D0D0D" w:themeColor="text1" w:themeTint="F2"/>
          <w:sz w:val="24"/>
          <w:szCs w:val="24"/>
          <w:cs/>
        </w:rPr>
        <w:t>हरू</w:t>
      </w:r>
      <w:r w:rsidRPr="00621039">
        <w:rPr>
          <w:rFonts w:cs="Kalimati"/>
          <w:color w:val="0D0D0D" w:themeColor="text1" w:themeTint="F2"/>
          <w:sz w:val="24"/>
          <w:szCs w:val="24"/>
          <w:cs/>
        </w:rPr>
        <w:t xml:space="preserve">मा </w:t>
      </w:r>
      <w:r w:rsidR="002C5DF0" w:rsidRPr="00621039">
        <w:rPr>
          <w:rFonts w:cs="Kalimati"/>
          <w:color w:val="0D0D0D" w:themeColor="text1" w:themeTint="F2"/>
          <w:sz w:val="24"/>
          <w:szCs w:val="24"/>
          <w:cs/>
        </w:rPr>
        <w:t>सहज</w:t>
      </w:r>
      <w:r w:rsidR="002C5DF0">
        <w:rPr>
          <w:rFonts w:cs="Kalimati" w:hint="cs"/>
          <w:color w:val="0D0D0D" w:themeColor="text1" w:themeTint="F2"/>
          <w:sz w:val="24"/>
          <w:szCs w:val="24"/>
          <w:cs/>
        </w:rPr>
        <w:t xml:space="preserve"> पहुँच र</w:t>
      </w:r>
      <w:r w:rsidR="002C5DF0" w:rsidRPr="00621039">
        <w:rPr>
          <w:rFonts w:cs="Kalimati"/>
          <w:color w:val="0D0D0D" w:themeColor="text1" w:themeTint="F2"/>
          <w:sz w:val="24"/>
          <w:szCs w:val="24"/>
          <w:cs/>
        </w:rPr>
        <w:t xml:space="preserve"> </w:t>
      </w:r>
      <w:r w:rsidR="002C5DF0">
        <w:rPr>
          <w:rFonts w:cs="Kalimati"/>
          <w:color w:val="0D0D0D" w:themeColor="text1" w:themeTint="F2"/>
          <w:sz w:val="24"/>
          <w:szCs w:val="24"/>
          <w:cs/>
        </w:rPr>
        <w:t>आवतजावतको</w:t>
      </w:r>
      <w:r w:rsidRPr="00621039">
        <w:rPr>
          <w:rFonts w:cs="Kalimati"/>
          <w:color w:val="0D0D0D" w:themeColor="text1" w:themeTint="F2"/>
          <w:sz w:val="24"/>
          <w:szCs w:val="24"/>
          <w:cs/>
        </w:rPr>
        <w:t xml:space="preserve"> लागि झोलुङ्गे पुल निर्माण कार्यलाई  निरन्तरता दिइएको छ। एक सय बीस मिटर भन्दा छोटा झोलुङ्गे पुल निर्माण गर्न स्थानीय तहलाई  प्राविधिक सहयोग उपलब्ध गराउने व्यवस्था मिला</w:t>
      </w:r>
      <w:r w:rsidR="00805B68" w:rsidRPr="00621039">
        <w:rPr>
          <w:rFonts w:cs="Kalimati" w:hint="cs"/>
          <w:color w:val="0D0D0D" w:themeColor="text1" w:themeTint="F2"/>
          <w:sz w:val="24"/>
          <w:szCs w:val="24"/>
          <w:cs/>
        </w:rPr>
        <w:t>एको छु</w:t>
      </w:r>
      <w:r w:rsidRPr="00621039">
        <w:rPr>
          <w:rFonts w:cs="Kalimati"/>
          <w:color w:val="0D0D0D" w:themeColor="text1" w:themeTint="F2"/>
          <w:sz w:val="24"/>
          <w:szCs w:val="24"/>
          <w:cs/>
        </w:rPr>
        <w:t>।</w:t>
      </w:r>
      <w:r w:rsidRPr="00621039">
        <w:rPr>
          <w:rFonts w:cs="Kalimati"/>
          <w:color w:val="0D0D0D" w:themeColor="text1" w:themeTint="F2"/>
          <w:sz w:val="24"/>
          <w:szCs w:val="24"/>
          <w:rtl/>
          <w:lang w:bidi="ar-SA"/>
        </w:rPr>
        <w:t xml:space="preserve"> </w:t>
      </w:r>
    </w:p>
    <w:p w14:paraId="71883743" w14:textId="70B47ED6"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सडक निर्माणमा दिगोपना तथा उत्थानशीलता कायम गर्न सडक सुरक्षा</w:t>
      </w:r>
      <w:r w:rsidRPr="00621039">
        <w:rPr>
          <w:rFonts w:cs="Kalimati"/>
          <w:color w:val="0D0D0D" w:themeColor="text1" w:themeTint="F2"/>
          <w:sz w:val="24"/>
          <w:szCs w:val="24"/>
        </w:rPr>
        <w:t xml:space="preserve">, </w:t>
      </w:r>
      <w:r w:rsidRPr="00621039">
        <w:rPr>
          <w:rFonts w:cs="Kalimati"/>
          <w:color w:val="0D0D0D" w:themeColor="text1" w:themeTint="F2"/>
          <w:sz w:val="24"/>
          <w:szCs w:val="24"/>
          <w:cs/>
        </w:rPr>
        <w:t>सडक तथा पुलको नियमित मर्मत संभार र गुणस्तर अभिवृद्धि</w:t>
      </w:r>
      <w:r w:rsidR="00437EE9" w:rsidRPr="00621039">
        <w:rPr>
          <w:rFonts w:cs="Kalimati" w:hint="cs"/>
          <w:color w:val="0D0D0D" w:themeColor="text1" w:themeTint="F2"/>
          <w:sz w:val="24"/>
          <w:szCs w:val="24"/>
          <w:cs/>
        </w:rPr>
        <w:t>का लागि</w:t>
      </w:r>
      <w:r w:rsidRPr="00621039">
        <w:rPr>
          <w:rFonts w:cs="Kalimati"/>
          <w:color w:val="0D0D0D" w:themeColor="text1" w:themeTint="F2"/>
          <w:sz w:val="24"/>
          <w:szCs w:val="24"/>
          <w:cs/>
        </w:rPr>
        <w:t xml:space="preserve"> आव</w:t>
      </w:r>
      <w:r w:rsidR="00EF5E96" w:rsidRPr="00621039">
        <w:rPr>
          <w:rFonts w:cs="Kalimati" w:hint="cs"/>
          <w:color w:val="0D0D0D" w:themeColor="text1" w:themeTint="F2"/>
          <w:sz w:val="24"/>
          <w:szCs w:val="24"/>
          <w:cs/>
        </w:rPr>
        <w:t>श्य</w:t>
      </w:r>
      <w:r w:rsidRPr="00621039">
        <w:rPr>
          <w:rFonts w:cs="Kalimati"/>
          <w:color w:val="0D0D0D" w:themeColor="text1" w:themeTint="F2"/>
          <w:sz w:val="24"/>
          <w:szCs w:val="24"/>
          <w:cs/>
        </w:rPr>
        <w:t>क बजेट विनियोजन गर</w:t>
      </w:r>
      <w:r w:rsidR="00EF5E96" w:rsidRPr="00621039">
        <w:rPr>
          <w:rFonts w:cs="Kalimati" w:hint="cs"/>
          <w:color w:val="0D0D0D" w:themeColor="text1" w:themeTint="F2"/>
          <w:sz w:val="24"/>
          <w:szCs w:val="24"/>
          <w:cs/>
        </w:rPr>
        <w:t>ेको छु</w:t>
      </w:r>
      <w:r w:rsidRPr="00621039">
        <w:rPr>
          <w:rFonts w:cs="Kalimati"/>
          <w:color w:val="0D0D0D" w:themeColor="text1" w:themeTint="F2"/>
          <w:sz w:val="24"/>
          <w:szCs w:val="24"/>
          <w:cs/>
        </w:rPr>
        <w:t>।</w:t>
      </w:r>
      <w:r w:rsidR="00EF5E96" w:rsidRPr="00621039">
        <w:rPr>
          <w:rFonts w:cs="Kalimati" w:hint="cs"/>
          <w:color w:val="0D0D0D" w:themeColor="text1" w:themeTint="F2"/>
          <w:sz w:val="24"/>
          <w:szCs w:val="24"/>
          <w:cs/>
        </w:rPr>
        <w:t xml:space="preserve"> </w:t>
      </w:r>
      <w:r w:rsidRPr="00621039">
        <w:rPr>
          <w:rFonts w:cs="Kalimati"/>
          <w:color w:val="0D0D0D" w:themeColor="text1" w:themeTint="F2"/>
          <w:sz w:val="24"/>
          <w:szCs w:val="24"/>
          <w:cs/>
        </w:rPr>
        <w:t xml:space="preserve">प्रदेश सरकारले निर्माण सम्पन्न गरेका तथा निर्माण हुने पूर्वाधारमा प्रदेशको छुट्टै </w:t>
      </w:r>
      <w:r w:rsidR="00725581">
        <w:rPr>
          <w:rFonts w:cs="Kalimati"/>
          <w:color w:val="0D0D0D" w:themeColor="text1" w:themeTint="F2"/>
          <w:sz w:val="24"/>
          <w:szCs w:val="24"/>
          <w:cs/>
        </w:rPr>
        <w:t>पहिचान झल्किने व्यवस्था मिलाइने</w:t>
      </w:r>
      <w:r w:rsidRPr="00621039">
        <w:rPr>
          <w:rFonts w:cs="Kalimati"/>
          <w:color w:val="0D0D0D" w:themeColor="text1" w:themeTint="F2"/>
          <w:sz w:val="24"/>
          <w:szCs w:val="24"/>
          <w:cs/>
        </w:rPr>
        <w:t>छ।</w:t>
      </w:r>
    </w:p>
    <w:p w14:paraId="179C6482" w14:textId="204C1CF7"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प्रदेश सरकारले निर्माण गर्ने पूर्वाधार</w:t>
      </w:r>
      <w:r w:rsidR="00BF1045" w:rsidRPr="00621039">
        <w:rPr>
          <w:rFonts w:cs="Kalimati"/>
          <w:color w:val="0D0D0D" w:themeColor="text1" w:themeTint="F2"/>
          <w:sz w:val="24"/>
          <w:szCs w:val="24"/>
          <w:cs/>
        </w:rPr>
        <w:t>हरू</w:t>
      </w:r>
      <w:r w:rsidRPr="00621039">
        <w:rPr>
          <w:rFonts w:cs="Kalimati"/>
          <w:color w:val="0D0D0D" w:themeColor="text1" w:themeTint="F2"/>
          <w:sz w:val="24"/>
          <w:szCs w:val="24"/>
          <w:cs/>
        </w:rPr>
        <w:t xml:space="preserve">को गुणस्तर सुनिश्चित गर्न कपिलवस्तु जिल्लाको </w:t>
      </w:r>
      <w:r w:rsidR="00CD276F">
        <w:rPr>
          <w:rFonts w:cs="Kalimati" w:hint="cs"/>
          <w:color w:val="0D0D0D" w:themeColor="text1" w:themeTint="F2"/>
          <w:sz w:val="24"/>
          <w:szCs w:val="24"/>
          <w:cs/>
        </w:rPr>
        <w:t>शिवराज नगरपालिकामा</w:t>
      </w:r>
      <w:r w:rsidRPr="00621039">
        <w:rPr>
          <w:rFonts w:cs="Kalimati"/>
          <w:color w:val="0D0D0D" w:themeColor="text1" w:themeTint="F2"/>
          <w:sz w:val="24"/>
          <w:szCs w:val="24"/>
          <w:cs/>
        </w:rPr>
        <w:t xml:space="preserve"> निर्माणाधीन पूर्वाधार प्रयोगशालालाई स</w:t>
      </w:r>
      <w:r w:rsidR="00437EE9" w:rsidRPr="00621039">
        <w:rPr>
          <w:rFonts w:cs="Kalimati" w:hint="cs"/>
          <w:color w:val="0D0D0D" w:themeColor="text1" w:themeTint="F2"/>
          <w:sz w:val="24"/>
          <w:szCs w:val="24"/>
          <w:cs/>
        </w:rPr>
        <w:t>ञ्</w:t>
      </w:r>
      <w:r w:rsidRPr="00621039">
        <w:rPr>
          <w:rFonts w:cs="Kalimati"/>
          <w:color w:val="0D0D0D" w:themeColor="text1" w:themeTint="F2"/>
          <w:sz w:val="24"/>
          <w:szCs w:val="24"/>
          <w:cs/>
        </w:rPr>
        <w:t>चालनमा ल्या</w:t>
      </w:r>
      <w:r w:rsidR="00437EE9" w:rsidRPr="00621039">
        <w:rPr>
          <w:rFonts w:cs="Kalimati" w:hint="cs"/>
          <w:color w:val="0D0D0D" w:themeColor="text1" w:themeTint="F2"/>
          <w:sz w:val="24"/>
          <w:szCs w:val="24"/>
          <w:cs/>
        </w:rPr>
        <w:t>उन</w:t>
      </w:r>
      <w:r w:rsidRPr="00621039">
        <w:rPr>
          <w:rFonts w:cs="Kalimati"/>
          <w:color w:val="0D0D0D" w:themeColor="text1" w:themeTint="F2"/>
          <w:sz w:val="24"/>
          <w:szCs w:val="24"/>
          <w:cs/>
        </w:rPr>
        <w:t xml:space="preserve"> </w:t>
      </w:r>
      <w:r w:rsidR="00437EE9" w:rsidRPr="00621039">
        <w:rPr>
          <w:rFonts w:cs="Kalimati"/>
          <w:color w:val="0D0D0D" w:themeColor="text1" w:themeTint="F2"/>
          <w:sz w:val="24"/>
          <w:szCs w:val="24"/>
          <w:cs/>
        </w:rPr>
        <w:t>आव</w:t>
      </w:r>
      <w:r w:rsidR="00437EE9" w:rsidRPr="00621039">
        <w:rPr>
          <w:rFonts w:cs="Kalimati" w:hint="cs"/>
          <w:color w:val="0D0D0D" w:themeColor="text1" w:themeTint="F2"/>
          <w:sz w:val="24"/>
          <w:szCs w:val="24"/>
          <w:cs/>
        </w:rPr>
        <w:t>श्य</w:t>
      </w:r>
      <w:r w:rsidR="00437EE9" w:rsidRPr="00621039">
        <w:rPr>
          <w:rFonts w:cs="Kalimati"/>
          <w:color w:val="0D0D0D" w:themeColor="text1" w:themeTint="F2"/>
          <w:sz w:val="24"/>
          <w:szCs w:val="24"/>
          <w:cs/>
        </w:rPr>
        <w:t xml:space="preserve">क </w:t>
      </w:r>
      <w:r w:rsidRPr="00621039">
        <w:rPr>
          <w:rFonts w:cs="Kalimati"/>
          <w:color w:val="0D0D0D" w:themeColor="text1" w:themeTint="F2"/>
          <w:sz w:val="24"/>
          <w:szCs w:val="24"/>
          <w:cs/>
        </w:rPr>
        <w:t>सामग्री खरिदको लागि बजेट विनियोजन गर</w:t>
      </w:r>
      <w:r w:rsidR="00A445D4" w:rsidRPr="00621039">
        <w:rPr>
          <w:rFonts w:cs="Kalimati" w:hint="cs"/>
          <w:color w:val="0D0D0D" w:themeColor="text1" w:themeTint="F2"/>
          <w:sz w:val="24"/>
          <w:szCs w:val="24"/>
          <w:cs/>
        </w:rPr>
        <w:t>े</w:t>
      </w:r>
      <w:r w:rsidRPr="00621039">
        <w:rPr>
          <w:rFonts w:cs="Kalimati"/>
          <w:color w:val="0D0D0D" w:themeColor="text1" w:themeTint="F2"/>
          <w:sz w:val="24"/>
          <w:szCs w:val="24"/>
          <w:cs/>
        </w:rPr>
        <w:t>को छ</w:t>
      </w:r>
      <w:r w:rsidR="00A445D4" w:rsidRPr="00621039">
        <w:rPr>
          <w:rFonts w:cs="Kalimati" w:hint="cs"/>
          <w:color w:val="0D0D0D" w:themeColor="text1" w:themeTint="F2"/>
          <w:sz w:val="24"/>
          <w:szCs w:val="24"/>
          <w:cs/>
        </w:rPr>
        <w:t>ु</w:t>
      </w:r>
      <w:r w:rsidRPr="00621039">
        <w:rPr>
          <w:rFonts w:cs="Kalimati"/>
          <w:color w:val="0D0D0D" w:themeColor="text1" w:themeTint="F2"/>
          <w:sz w:val="24"/>
          <w:szCs w:val="24"/>
          <w:cs/>
        </w:rPr>
        <w:t>। यसबाट प्रदेशमा निर्माण हुने पूर्वाधार</w:t>
      </w:r>
      <w:r w:rsidR="00BF1045" w:rsidRPr="00621039">
        <w:rPr>
          <w:rFonts w:cs="Kalimati"/>
          <w:color w:val="0D0D0D" w:themeColor="text1" w:themeTint="F2"/>
          <w:sz w:val="24"/>
          <w:szCs w:val="24"/>
          <w:cs/>
        </w:rPr>
        <w:t>हरू</w:t>
      </w:r>
      <w:r w:rsidRPr="00621039">
        <w:rPr>
          <w:rFonts w:cs="Kalimati"/>
          <w:color w:val="0D0D0D" w:themeColor="text1" w:themeTint="F2"/>
          <w:sz w:val="24"/>
          <w:szCs w:val="24"/>
          <w:cs/>
        </w:rPr>
        <w:t>को गुणस्तर अभि</w:t>
      </w:r>
      <w:r w:rsidR="00437EE9" w:rsidRPr="00621039">
        <w:rPr>
          <w:rFonts w:cs="Kalimati" w:hint="cs"/>
          <w:color w:val="0D0D0D" w:themeColor="text1" w:themeTint="F2"/>
          <w:sz w:val="24"/>
          <w:szCs w:val="24"/>
          <w:cs/>
        </w:rPr>
        <w:t>वृ</w:t>
      </w:r>
      <w:r w:rsidRPr="00621039">
        <w:rPr>
          <w:rFonts w:cs="Kalimati"/>
          <w:color w:val="0D0D0D" w:themeColor="text1" w:themeTint="F2"/>
          <w:sz w:val="24"/>
          <w:szCs w:val="24"/>
          <w:cs/>
        </w:rPr>
        <w:t>द</w:t>
      </w:r>
      <w:r w:rsidR="00437EE9" w:rsidRPr="00621039">
        <w:rPr>
          <w:rFonts w:cs="Kalimati" w:hint="cs"/>
          <w:color w:val="0D0D0D" w:themeColor="text1" w:themeTint="F2"/>
          <w:sz w:val="24"/>
          <w:szCs w:val="24"/>
          <w:cs/>
        </w:rPr>
        <w:t>्धि</w:t>
      </w:r>
      <w:r w:rsidRPr="00621039">
        <w:rPr>
          <w:rFonts w:cs="Kalimati"/>
          <w:color w:val="0D0D0D" w:themeColor="text1" w:themeTint="F2"/>
          <w:sz w:val="24"/>
          <w:szCs w:val="24"/>
          <w:cs/>
        </w:rPr>
        <w:t xml:space="preserve"> हुने विश्वास लिएको छ</w:t>
      </w:r>
      <w:r w:rsidR="00A445D4" w:rsidRPr="00621039">
        <w:rPr>
          <w:rFonts w:cs="Kalimati" w:hint="cs"/>
          <w:color w:val="0D0D0D" w:themeColor="text1" w:themeTint="F2"/>
          <w:sz w:val="24"/>
          <w:szCs w:val="24"/>
          <w:cs/>
        </w:rPr>
        <w:t>ु</w:t>
      </w:r>
      <w:r w:rsidRPr="00621039">
        <w:rPr>
          <w:rFonts w:cs="Kalimati"/>
          <w:color w:val="0D0D0D" w:themeColor="text1" w:themeTint="F2"/>
          <w:sz w:val="24"/>
          <w:szCs w:val="24"/>
          <w:cs/>
        </w:rPr>
        <w:t>।</w:t>
      </w:r>
    </w:p>
    <w:p w14:paraId="0782960B" w14:textId="612797C9" w:rsidR="001E2A4D" w:rsidRPr="00621039" w:rsidRDefault="001E2A4D"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hint="cs"/>
          <w:color w:val="0D0D0D" w:themeColor="text1" w:themeTint="F2"/>
          <w:sz w:val="24"/>
          <w:szCs w:val="24"/>
          <w:cs/>
        </w:rPr>
        <w:t xml:space="preserve">प्रदेश भित्र सञ्चालित रणनीतिक र आर्थिक दृष्टिले महत्त्वपूर्ण मानिएका </w:t>
      </w:r>
      <w:r w:rsidR="00CD276F">
        <w:rPr>
          <w:rFonts w:cs="Kalimati" w:hint="cs"/>
          <w:color w:val="0D0D0D" w:themeColor="text1" w:themeTint="F2"/>
          <w:sz w:val="24"/>
          <w:szCs w:val="24"/>
          <w:cs/>
        </w:rPr>
        <w:t xml:space="preserve">मध्ये </w:t>
      </w:r>
      <w:r w:rsidR="00950F29" w:rsidRPr="00621039">
        <w:rPr>
          <w:rFonts w:cs="Kalimati" w:hint="cs"/>
          <w:color w:val="0D0D0D" w:themeColor="text1" w:themeTint="F2"/>
          <w:sz w:val="24"/>
          <w:szCs w:val="24"/>
          <w:cs/>
        </w:rPr>
        <w:t xml:space="preserve">१११ सडक र १२६ सडक पुल गरी कुल २३७ </w:t>
      </w:r>
      <w:r w:rsidRPr="00621039">
        <w:rPr>
          <w:rFonts w:cs="Kalimati" w:hint="cs"/>
          <w:color w:val="0D0D0D" w:themeColor="text1" w:themeTint="F2"/>
          <w:sz w:val="24"/>
          <w:szCs w:val="24"/>
          <w:cs/>
        </w:rPr>
        <w:t>बहुवर्षीय आयोजनाहरूलाई तोकिएको समयमै सम्पन्न गर्नेगरी कुल रु</w:t>
      </w:r>
      <w:r w:rsidRPr="00621039">
        <w:rPr>
          <w:rFonts w:cs="Kalimati"/>
          <w:color w:val="0D0D0D" w:themeColor="text1" w:themeTint="F2"/>
          <w:sz w:val="24"/>
          <w:szCs w:val="24"/>
        </w:rPr>
        <w:t xml:space="preserve">. </w:t>
      </w:r>
      <w:r w:rsidR="00950F29" w:rsidRPr="00621039">
        <w:rPr>
          <w:rFonts w:cs="Kalimati" w:hint="cs"/>
          <w:color w:val="0D0D0D" w:themeColor="text1" w:themeTint="F2"/>
          <w:sz w:val="24"/>
          <w:szCs w:val="24"/>
          <w:cs/>
        </w:rPr>
        <w:t>४ अर्व</w:t>
      </w:r>
      <w:r w:rsidRPr="00621039">
        <w:rPr>
          <w:rFonts w:cs="Kalimati" w:hint="cs"/>
          <w:color w:val="0D0D0D" w:themeColor="text1" w:themeTint="F2"/>
          <w:sz w:val="24"/>
          <w:szCs w:val="24"/>
          <w:cs/>
        </w:rPr>
        <w:t xml:space="preserve"> विनियोजन गरेको छु।</w:t>
      </w:r>
    </w:p>
    <w:p w14:paraId="33B788CE" w14:textId="5E6DC5A3"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lastRenderedPageBreak/>
        <w:t>नेपाल सरकारस</w:t>
      </w:r>
      <w:r w:rsidR="00091822" w:rsidRPr="00621039">
        <w:rPr>
          <w:rFonts w:cs="Kalimati" w:hint="cs"/>
          <w:color w:val="0D0D0D" w:themeColor="text1" w:themeTint="F2"/>
          <w:sz w:val="24"/>
          <w:szCs w:val="24"/>
          <w:cs/>
        </w:rPr>
        <w:t>ँ</w:t>
      </w:r>
      <w:r w:rsidRPr="00621039">
        <w:rPr>
          <w:rFonts w:cs="Kalimati"/>
          <w:color w:val="0D0D0D" w:themeColor="text1" w:themeTint="F2"/>
          <w:sz w:val="24"/>
          <w:szCs w:val="24"/>
          <w:cs/>
        </w:rPr>
        <w:t>गको लागत साझेदारीमा सञ्चालन हुने विभिन्न १० वटा महत</w:t>
      </w:r>
      <w:r w:rsidR="00EC2BEA" w:rsidRPr="00621039">
        <w:rPr>
          <w:rFonts w:cs="Kalimati" w:hint="cs"/>
          <w:color w:val="0D0D0D" w:themeColor="text1" w:themeTint="F2"/>
          <w:sz w:val="24"/>
          <w:szCs w:val="24"/>
          <w:cs/>
        </w:rPr>
        <w:t>्त्व</w:t>
      </w:r>
      <w:r w:rsidRPr="00621039">
        <w:rPr>
          <w:rFonts w:cs="Kalimati"/>
          <w:color w:val="0D0D0D" w:themeColor="text1" w:themeTint="F2"/>
          <w:sz w:val="24"/>
          <w:szCs w:val="24"/>
          <w:cs/>
        </w:rPr>
        <w:t>प</w:t>
      </w:r>
      <w:r w:rsidR="00EC2BEA" w:rsidRPr="00621039">
        <w:rPr>
          <w:rFonts w:cs="Kalimati" w:hint="cs"/>
          <w:color w:val="0D0D0D" w:themeColor="text1" w:themeTint="F2"/>
          <w:sz w:val="24"/>
          <w:szCs w:val="24"/>
          <w:cs/>
        </w:rPr>
        <w:t>ू</w:t>
      </w:r>
      <w:r w:rsidRPr="00621039">
        <w:rPr>
          <w:rFonts w:cs="Kalimati"/>
          <w:color w:val="0D0D0D" w:themeColor="text1" w:themeTint="F2"/>
          <w:sz w:val="24"/>
          <w:szCs w:val="24"/>
          <w:cs/>
        </w:rPr>
        <w:t xml:space="preserve">र्ण </w:t>
      </w:r>
      <w:r w:rsidR="00EC2BEA" w:rsidRPr="00621039">
        <w:rPr>
          <w:rFonts w:cs="Kalimati"/>
          <w:color w:val="0D0D0D" w:themeColor="text1" w:themeTint="F2"/>
          <w:sz w:val="24"/>
          <w:szCs w:val="24"/>
          <w:cs/>
        </w:rPr>
        <w:t>समप</w:t>
      </w:r>
      <w:r w:rsidR="00EC2BEA" w:rsidRPr="00621039">
        <w:rPr>
          <w:rFonts w:cs="Kalimati" w:hint="cs"/>
          <w:color w:val="0D0D0D" w:themeColor="text1" w:themeTint="F2"/>
          <w:sz w:val="24"/>
          <w:szCs w:val="24"/>
          <w:cs/>
        </w:rPr>
        <w:t>ू</w:t>
      </w:r>
      <w:r w:rsidR="00EC2BEA" w:rsidRPr="00621039">
        <w:rPr>
          <w:rFonts w:cs="Kalimati"/>
          <w:color w:val="0D0D0D" w:themeColor="text1" w:themeTint="F2"/>
          <w:sz w:val="24"/>
          <w:szCs w:val="24"/>
          <w:cs/>
        </w:rPr>
        <w:t>रक अनुदान</w:t>
      </w:r>
      <w:r w:rsidR="00EC2BEA" w:rsidRPr="00621039">
        <w:rPr>
          <w:rFonts w:cs="Kalimati" w:hint="cs"/>
          <w:color w:val="0D0D0D" w:themeColor="text1" w:themeTint="F2"/>
          <w:sz w:val="24"/>
          <w:szCs w:val="24"/>
          <w:cs/>
        </w:rPr>
        <w:t>का</w:t>
      </w:r>
      <w:r w:rsidR="00EC2BEA" w:rsidRPr="00621039">
        <w:rPr>
          <w:rFonts w:cs="Kalimati"/>
          <w:color w:val="0D0D0D" w:themeColor="text1" w:themeTint="F2"/>
          <w:sz w:val="24"/>
          <w:szCs w:val="24"/>
          <w:cs/>
        </w:rPr>
        <w:t xml:space="preserve"> </w:t>
      </w:r>
      <w:r w:rsidRPr="00621039">
        <w:rPr>
          <w:rFonts w:cs="Kalimati"/>
          <w:color w:val="0D0D0D" w:themeColor="text1" w:themeTint="F2"/>
          <w:sz w:val="24"/>
          <w:szCs w:val="24"/>
          <w:cs/>
        </w:rPr>
        <w:t>आयोजना</w:t>
      </w:r>
      <w:r w:rsidR="00BF1045" w:rsidRPr="00621039">
        <w:rPr>
          <w:rFonts w:cs="Kalimati"/>
          <w:color w:val="0D0D0D" w:themeColor="text1" w:themeTint="F2"/>
          <w:sz w:val="24"/>
          <w:szCs w:val="24"/>
          <w:cs/>
        </w:rPr>
        <w:t>हरू</w:t>
      </w:r>
      <w:r w:rsidRPr="00621039">
        <w:rPr>
          <w:rFonts w:cs="Kalimati"/>
          <w:color w:val="0D0D0D" w:themeColor="text1" w:themeTint="F2"/>
          <w:sz w:val="24"/>
          <w:szCs w:val="24"/>
          <w:cs/>
        </w:rPr>
        <w:t xml:space="preserve"> कार्यान्वयनका लागि रु. </w:t>
      </w:r>
      <w:r w:rsidR="00950F29" w:rsidRPr="00621039">
        <w:rPr>
          <w:rFonts w:cs="Kalimati" w:hint="cs"/>
          <w:color w:val="0D0D0D" w:themeColor="text1" w:themeTint="F2"/>
          <w:sz w:val="24"/>
          <w:szCs w:val="24"/>
          <w:cs/>
        </w:rPr>
        <w:t>१ अर्व ४० करोड</w:t>
      </w:r>
      <w:r w:rsidRPr="00621039">
        <w:rPr>
          <w:rFonts w:cs="Kalimati"/>
          <w:color w:val="0D0D0D" w:themeColor="text1" w:themeTint="F2"/>
          <w:sz w:val="24"/>
          <w:szCs w:val="24"/>
          <w:cs/>
        </w:rPr>
        <w:t xml:space="preserve"> विनियोजन गर</w:t>
      </w:r>
      <w:r w:rsidR="00EC2BEA" w:rsidRPr="00621039">
        <w:rPr>
          <w:rFonts w:cs="Kalimati" w:hint="cs"/>
          <w:color w:val="0D0D0D" w:themeColor="text1" w:themeTint="F2"/>
          <w:sz w:val="24"/>
          <w:szCs w:val="24"/>
          <w:cs/>
        </w:rPr>
        <w:t>े</w:t>
      </w:r>
      <w:r w:rsidRPr="00621039">
        <w:rPr>
          <w:rFonts w:cs="Kalimati"/>
          <w:color w:val="0D0D0D" w:themeColor="text1" w:themeTint="F2"/>
          <w:sz w:val="24"/>
          <w:szCs w:val="24"/>
          <w:cs/>
        </w:rPr>
        <w:t>को छ</w:t>
      </w:r>
      <w:r w:rsidR="00EC2BEA" w:rsidRPr="00621039">
        <w:rPr>
          <w:rFonts w:cs="Kalimati" w:hint="cs"/>
          <w:color w:val="0D0D0D" w:themeColor="text1" w:themeTint="F2"/>
          <w:sz w:val="24"/>
          <w:szCs w:val="24"/>
          <w:cs/>
        </w:rPr>
        <w:t>ु</w:t>
      </w:r>
      <w:r w:rsidRPr="00621039">
        <w:rPr>
          <w:rFonts w:cs="Kalimati"/>
          <w:color w:val="0D0D0D" w:themeColor="text1" w:themeTint="F2"/>
          <w:sz w:val="24"/>
          <w:szCs w:val="24"/>
          <w:cs/>
        </w:rPr>
        <w:t>।</w:t>
      </w:r>
    </w:p>
    <w:p w14:paraId="23080FAB" w14:textId="42349899"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 xml:space="preserve">सडक दुर्घटनाको जोखिम न्यूनीकरण गर्न </w:t>
      </w:r>
      <w:r w:rsidR="00EC2BEA" w:rsidRPr="00621039">
        <w:rPr>
          <w:rFonts w:cs="Kalimati" w:hint="cs"/>
          <w:color w:val="0D0D0D" w:themeColor="text1" w:themeTint="F2"/>
          <w:sz w:val="24"/>
          <w:szCs w:val="24"/>
          <w:cs/>
        </w:rPr>
        <w:t xml:space="preserve">आयोजनाको डिजाइनकै बखत </w:t>
      </w:r>
      <w:r w:rsidRPr="00621039">
        <w:rPr>
          <w:rFonts w:cs="Kalimati"/>
          <w:color w:val="0D0D0D" w:themeColor="text1" w:themeTint="F2"/>
          <w:sz w:val="24"/>
          <w:szCs w:val="24"/>
          <w:cs/>
        </w:rPr>
        <w:t>सडकको स्तरोन्नति</w:t>
      </w:r>
      <w:r w:rsidRPr="00621039">
        <w:rPr>
          <w:rFonts w:cs="Kalimati"/>
          <w:color w:val="0D0D0D" w:themeColor="text1" w:themeTint="F2"/>
          <w:sz w:val="24"/>
          <w:szCs w:val="24"/>
        </w:rPr>
        <w:t xml:space="preserve">, </w:t>
      </w:r>
      <w:r w:rsidRPr="00621039">
        <w:rPr>
          <w:rFonts w:cs="Kalimati"/>
          <w:color w:val="0D0D0D" w:themeColor="text1" w:themeTint="F2"/>
          <w:sz w:val="24"/>
          <w:szCs w:val="24"/>
          <w:cs/>
        </w:rPr>
        <w:t>मर्मत संभार</w:t>
      </w:r>
      <w:r w:rsidRPr="00621039">
        <w:rPr>
          <w:rFonts w:cs="Kalimati"/>
          <w:color w:val="0D0D0D" w:themeColor="text1" w:themeTint="F2"/>
          <w:sz w:val="24"/>
          <w:szCs w:val="24"/>
        </w:rPr>
        <w:t>,</w:t>
      </w:r>
      <w:r w:rsidRPr="00621039">
        <w:rPr>
          <w:rFonts w:cs="Kalimati"/>
          <w:color w:val="0D0D0D" w:themeColor="text1" w:themeTint="F2"/>
          <w:sz w:val="24"/>
          <w:szCs w:val="24"/>
          <w:cs/>
        </w:rPr>
        <w:t xml:space="preserve"> छेकाबार</w:t>
      </w:r>
      <w:r w:rsidRPr="00621039">
        <w:rPr>
          <w:rFonts w:cs="Kalimati"/>
          <w:color w:val="0D0D0D" w:themeColor="text1" w:themeTint="F2"/>
          <w:sz w:val="24"/>
          <w:szCs w:val="24"/>
        </w:rPr>
        <w:t xml:space="preserve">, </w:t>
      </w:r>
      <w:r w:rsidR="0019277B">
        <w:rPr>
          <w:rFonts w:cs="Kalimati"/>
          <w:color w:val="0D0D0D" w:themeColor="text1" w:themeTint="F2"/>
          <w:sz w:val="24"/>
          <w:szCs w:val="24"/>
          <w:cs/>
        </w:rPr>
        <w:t>सा</w:t>
      </w:r>
      <w:r w:rsidR="0019277B">
        <w:rPr>
          <w:rFonts w:cs="Kalimati" w:hint="cs"/>
          <w:color w:val="0D0D0D" w:themeColor="text1" w:themeTint="F2"/>
          <w:sz w:val="24"/>
          <w:szCs w:val="24"/>
          <w:cs/>
        </w:rPr>
        <w:t>व</w:t>
      </w:r>
      <w:r w:rsidRPr="00621039">
        <w:rPr>
          <w:rFonts w:cs="Kalimati"/>
          <w:color w:val="0D0D0D" w:themeColor="text1" w:themeTint="F2"/>
          <w:sz w:val="24"/>
          <w:szCs w:val="24"/>
          <w:cs/>
        </w:rPr>
        <w:t>धान संकेत</w:t>
      </w:r>
      <w:r w:rsidRPr="00621039">
        <w:rPr>
          <w:rFonts w:cs="Kalimati"/>
          <w:color w:val="0D0D0D" w:themeColor="text1" w:themeTint="F2"/>
          <w:sz w:val="24"/>
          <w:szCs w:val="24"/>
        </w:rPr>
        <w:t xml:space="preserve">, </w:t>
      </w:r>
      <w:r w:rsidRPr="00621039">
        <w:rPr>
          <w:rFonts w:cs="Kalimati"/>
          <w:color w:val="0D0D0D" w:themeColor="text1" w:themeTint="F2"/>
          <w:sz w:val="24"/>
          <w:szCs w:val="24"/>
          <w:cs/>
        </w:rPr>
        <w:t xml:space="preserve">रिफ्लेक्टिभ साईनबोर्ड राख्ने जस्ता </w:t>
      </w:r>
      <w:r w:rsidR="00EC2BEA" w:rsidRPr="00621039">
        <w:rPr>
          <w:rFonts w:cs="Kalimati" w:hint="cs"/>
          <w:color w:val="0D0D0D" w:themeColor="text1" w:themeTint="F2"/>
          <w:sz w:val="24"/>
          <w:szCs w:val="24"/>
          <w:cs/>
        </w:rPr>
        <w:t>विषयलाई</w:t>
      </w:r>
      <w:r w:rsidRPr="00621039">
        <w:rPr>
          <w:rFonts w:cs="Kalimati"/>
          <w:color w:val="0D0D0D" w:themeColor="text1" w:themeTint="F2"/>
          <w:sz w:val="24"/>
          <w:szCs w:val="24"/>
          <w:cs/>
        </w:rPr>
        <w:t xml:space="preserve"> </w:t>
      </w:r>
      <w:r w:rsidR="00EC2BEA" w:rsidRPr="00621039">
        <w:rPr>
          <w:rFonts w:cs="Kalimati" w:hint="cs"/>
          <w:color w:val="0D0D0D" w:themeColor="text1" w:themeTint="F2"/>
          <w:sz w:val="24"/>
          <w:szCs w:val="24"/>
          <w:cs/>
        </w:rPr>
        <w:t xml:space="preserve">समावेश गर्ने व्यवस्था मिलाएको छु। </w:t>
      </w:r>
      <w:r w:rsidRPr="00621039">
        <w:rPr>
          <w:rFonts w:cs="Kalimati"/>
          <w:color w:val="0D0D0D" w:themeColor="text1" w:themeTint="F2"/>
          <w:sz w:val="24"/>
          <w:szCs w:val="24"/>
          <w:cs/>
        </w:rPr>
        <w:t xml:space="preserve">प्रदेशका ३ वटा </w:t>
      </w:r>
      <w:r w:rsidR="00377042" w:rsidRPr="00621039">
        <w:rPr>
          <w:rFonts w:cs="Kalimati"/>
          <w:color w:val="0D0D0D" w:themeColor="text1" w:themeTint="F2"/>
          <w:sz w:val="24"/>
          <w:szCs w:val="24"/>
          <w:cs/>
        </w:rPr>
        <w:t>महत्त्वपूर्ण</w:t>
      </w:r>
      <w:r w:rsidRPr="00621039">
        <w:rPr>
          <w:rFonts w:cs="Kalimati"/>
          <w:color w:val="0D0D0D" w:themeColor="text1" w:themeTint="F2"/>
          <w:sz w:val="24"/>
          <w:szCs w:val="24"/>
          <w:cs/>
        </w:rPr>
        <w:t xml:space="preserve"> सडक</w:t>
      </w:r>
      <w:r w:rsidR="00BF1045" w:rsidRPr="00621039">
        <w:rPr>
          <w:rFonts w:cs="Kalimati"/>
          <w:color w:val="0D0D0D" w:themeColor="text1" w:themeTint="F2"/>
          <w:sz w:val="24"/>
          <w:szCs w:val="24"/>
          <w:cs/>
        </w:rPr>
        <w:t>हरू</w:t>
      </w:r>
      <w:r w:rsidRPr="00621039">
        <w:rPr>
          <w:rFonts w:cs="Kalimati"/>
          <w:color w:val="0D0D0D" w:themeColor="text1" w:themeTint="F2"/>
          <w:sz w:val="24"/>
          <w:szCs w:val="24"/>
          <w:cs/>
        </w:rPr>
        <w:t xml:space="preserve">को </w:t>
      </w:r>
      <w:r w:rsidR="00EC2BEA" w:rsidRPr="00621039">
        <w:rPr>
          <w:rFonts w:cs="Kalimati" w:hint="cs"/>
          <w:color w:val="0D0D0D" w:themeColor="text1" w:themeTint="F2"/>
          <w:sz w:val="24"/>
          <w:szCs w:val="24"/>
          <w:cs/>
        </w:rPr>
        <w:t>सडक सुरक्षा परीक्षण</w:t>
      </w:r>
      <w:r w:rsidRPr="00621039">
        <w:rPr>
          <w:rFonts w:cs="Kalimati"/>
          <w:color w:val="0D0D0D" w:themeColor="text1" w:themeTint="F2"/>
          <w:sz w:val="24"/>
          <w:szCs w:val="24"/>
        </w:rPr>
        <w:t xml:space="preserve"> </w:t>
      </w:r>
      <w:r w:rsidRPr="00621039">
        <w:rPr>
          <w:rFonts w:cs="Kalimati"/>
          <w:color w:val="0D0D0D" w:themeColor="text1" w:themeTint="F2"/>
          <w:sz w:val="24"/>
          <w:szCs w:val="24"/>
          <w:cs/>
        </w:rPr>
        <w:t>गर्नको लागि आवश्यक बजेट विनियोजन गर</w:t>
      </w:r>
      <w:r w:rsidR="00EC2BEA" w:rsidRPr="00621039">
        <w:rPr>
          <w:rFonts w:cs="Kalimati" w:hint="cs"/>
          <w:color w:val="0D0D0D" w:themeColor="text1" w:themeTint="F2"/>
          <w:sz w:val="24"/>
          <w:szCs w:val="24"/>
          <w:cs/>
        </w:rPr>
        <w:t>ेको</w:t>
      </w:r>
      <w:r w:rsidRPr="00621039">
        <w:rPr>
          <w:rFonts w:cs="Kalimati"/>
          <w:color w:val="0D0D0D" w:themeColor="text1" w:themeTint="F2"/>
          <w:sz w:val="24"/>
          <w:szCs w:val="24"/>
          <w:cs/>
        </w:rPr>
        <w:t xml:space="preserve"> छ</w:t>
      </w:r>
      <w:r w:rsidR="00EC2BEA" w:rsidRPr="00621039">
        <w:rPr>
          <w:rFonts w:cs="Kalimati" w:hint="cs"/>
          <w:color w:val="0D0D0D" w:themeColor="text1" w:themeTint="F2"/>
          <w:sz w:val="24"/>
          <w:szCs w:val="24"/>
          <w:cs/>
        </w:rPr>
        <w:t>ु</w:t>
      </w:r>
      <w:r w:rsidRPr="00621039">
        <w:rPr>
          <w:rFonts w:cs="Kalimati"/>
          <w:color w:val="0D0D0D" w:themeColor="text1" w:themeTint="F2"/>
          <w:sz w:val="24"/>
          <w:szCs w:val="24"/>
          <w:cs/>
        </w:rPr>
        <w:t>।</w:t>
      </w:r>
    </w:p>
    <w:p w14:paraId="50F90886" w14:textId="4EEB84C4"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 xml:space="preserve">नेपाल सरकार र एशियाली विकास बैंकको ऋण </w:t>
      </w:r>
      <w:r w:rsidR="006E4F8A" w:rsidRPr="00621039">
        <w:rPr>
          <w:rFonts w:cs="Kalimati" w:hint="cs"/>
          <w:color w:val="0D0D0D" w:themeColor="text1" w:themeTint="F2"/>
          <w:sz w:val="24"/>
          <w:szCs w:val="24"/>
          <w:cs/>
        </w:rPr>
        <w:t>सहयोगमा</w:t>
      </w:r>
      <w:r w:rsidRPr="00621039">
        <w:rPr>
          <w:rFonts w:cs="Kalimati"/>
          <w:color w:val="0D0D0D" w:themeColor="text1" w:themeTint="F2"/>
          <w:sz w:val="24"/>
          <w:szCs w:val="24"/>
          <w:cs/>
        </w:rPr>
        <w:t xml:space="preserve"> प्रदेशका ६ वटा महत</w:t>
      </w:r>
      <w:r w:rsidR="006E4F8A" w:rsidRPr="00621039">
        <w:rPr>
          <w:rFonts w:cs="Kalimati" w:hint="cs"/>
          <w:color w:val="0D0D0D" w:themeColor="text1" w:themeTint="F2"/>
          <w:sz w:val="24"/>
          <w:szCs w:val="24"/>
          <w:cs/>
        </w:rPr>
        <w:t>्त्वपूर्ण</w:t>
      </w:r>
      <w:r w:rsidR="002E415C">
        <w:rPr>
          <w:rFonts w:cs="Kalimati"/>
          <w:color w:val="0D0D0D" w:themeColor="text1" w:themeTint="F2"/>
          <w:sz w:val="24"/>
          <w:szCs w:val="24"/>
          <w:cs/>
        </w:rPr>
        <w:t xml:space="preserve"> सडकको निर्माण कार्य यसै वर्ष</w:t>
      </w:r>
      <w:r w:rsidRPr="00621039">
        <w:rPr>
          <w:rFonts w:cs="Kalimati"/>
          <w:color w:val="0D0D0D" w:themeColor="text1" w:themeTint="F2"/>
          <w:sz w:val="24"/>
          <w:szCs w:val="24"/>
          <w:cs/>
        </w:rPr>
        <w:t xml:space="preserve">भित्र सम्पन्न </w:t>
      </w:r>
      <w:r w:rsidR="006E4F8A" w:rsidRPr="00621039">
        <w:rPr>
          <w:rFonts w:cs="Kalimati" w:hint="cs"/>
          <w:color w:val="0D0D0D" w:themeColor="text1" w:themeTint="F2"/>
          <w:sz w:val="24"/>
          <w:szCs w:val="24"/>
          <w:cs/>
        </w:rPr>
        <w:t>गर्ने गरी रु</w:t>
      </w:r>
      <w:r w:rsidR="006E4F8A" w:rsidRPr="00621039">
        <w:rPr>
          <w:rFonts w:cs="Kalimati"/>
          <w:color w:val="0D0D0D" w:themeColor="text1" w:themeTint="F2"/>
          <w:sz w:val="24"/>
          <w:szCs w:val="24"/>
          <w:cs/>
        </w:rPr>
        <w:t xml:space="preserve">. </w:t>
      </w:r>
      <w:r w:rsidR="00950F29" w:rsidRPr="00621039">
        <w:rPr>
          <w:rFonts w:cs="Kalimati" w:hint="cs"/>
          <w:color w:val="0D0D0D" w:themeColor="text1" w:themeTint="F2"/>
          <w:sz w:val="24"/>
          <w:szCs w:val="24"/>
          <w:cs/>
        </w:rPr>
        <w:t>८७ करोड</w:t>
      </w:r>
      <w:r w:rsidR="002E415C">
        <w:rPr>
          <w:rFonts w:cs="Kalimati"/>
          <w:color w:val="0D0D0D" w:themeColor="text1" w:themeTint="F2"/>
          <w:sz w:val="24"/>
          <w:szCs w:val="24"/>
          <w:cs/>
        </w:rPr>
        <w:t xml:space="preserve"> </w:t>
      </w:r>
      <w:r w:rsidR="006E4F8A" w:rsidRPr="00621039">
        <w:rPr>
          <w:rFonts w:cs="Kalimati"/>
          <w:color w:val="0D0D0D" w:themeColor="text1" w:themeTint="F2"/>
          <w:sz w:val="24"/>
          <w:szCs w:val="24"/>
          <w:cs/>
        </w:rPr>
        <w:t xml:space="preserve"> विनिय</w:t>
      </w:r>
      <w:r w:rsidR="006E4F8A" w:rsidRPr="00621039">
        <w:rPr>
          <w:rFonts w:cs="Kalimati" w:hint="cs"/>
          <w:color w:val="0D0D0D" w:themeColor="text1" w:themeTint="F2"/>
          <w:sz w:val="24"/>
          <w:szCs w:val="24"/>
          <w:cs/>
        </w:rPr>
        <w:t>ो</w:t>
      </w:r>
      <w:r w:rsidR="006E4F8A" w:rsidRPr="00621039">
        <w:rPr>
          <w:rFonts w:cs="Kalimati"/>
          <w:color w:val="0D0D0D" w:themeColor="text1" w:themeTint="F2"/>
          <w:sz w:val="24"/>
          <w:szCs w:val="24"/>
          <w:cs/>
        </w:rPr>
        <w:t>जन गर</w:t>
      </w:r>
      <w:r w:rsidR="006E4F8A" w:rsidRPr="00621039">
        <w:rPr>
          <w:rFonts w:cs="Kalimati" w:hint="cs"/>
          <w:color w:val="0D0D0D" w:themeColor="text1" w:themeTint="F2"/>
          <w:sz w:val="24"/>
          <w:szCs w:val="24"/>
          <w:cs/>
        </w:rPr>
        <w:t>ेको</w:t>
      </w:r>
      <w:r w:rsidR="006E4F8A" w:rsidRPr="00621039">
        <w:rPr>
          <w:rFonts w:cs="Kalimati"/>
          <w:color w:val="0D0D0D" w:themeColor="text1" w:themeTint="F2"/>
          <w:sz w:val="24"/>
          <w:szCs w:val="24"/>
          <w:cs/>
        </w:rPr>
        <w:t xml:space="preserve"> छ</w:t>
      </w:r>
      <w:r w:rsidR="006E4F8A" w:rsidRPr="00621039">
        <w:rPr>
          <w:rFonts w:cs="Kalimati" w:hint="cs"/>
          <w:color w:val="0D0D0D" w:themeColor="text1" w:themeTint="F2"/>
          <w:sz w:val="24"/>
          <w:szCs w:val="24"/>
          <w:cs/>
        </w:rPr>
        <w:t>ु</w:t>
      </w:r>
      <w:r w:rsidR="006E4F8A" w:rsidRPr="00621039">
        <w:rPr>
          <w:rFonts w:cs="Kalimati"/>
          <w:color w:val="0D0D0D" w:themeColor="text1" w:themeTint="F2"/>
          <w:sz w:val="24"/>
          <w:szCs w:val="24"/>
          <w:cs/>
        </w:rPr>
        <w:t>।</w:t>
      </w:r>
      <w:r w:rsidR="006E4F8A" w:rsidRPr="00621039">
        <w:rPr>
          <w:rFonts w:cs="Kalimati" w:hint="cs"/>
          <w:color w:val="0D0D0D" w:themeColor="text1" w:themeTint="F2"/>
          <w:sz w:val="24"/>
          <w:szCs w:val="24"/>
          <w:cs/>
        </w:rPr>
        <w:t xml:space="preserve"> </w:t>
      </w:r>
      <w:r w:rsidRPr="00621039">
        <w:rPr>
          <w:rFonts w:cs="Kalimati"/>
          <w:color w:val="0D0D0D" w:themeColor="text1" w:themeTint="F2"/>
          <w:sz w:val="24"/>
          <w:szCs w:val="24"/>
          <w:cs/>
        </w:rPr>
        <w:t>यसबाट थप ४० कि</w:t>
      </w:r>
      <w:r w:rsidR="006E4F8A" w:rsidRPr="00621039">
        <w:rPr>
          <w:rFonts w:cs="Kalimati" w:hint="cs"/>
          <w:color w:val="0D0D0D" w:themeColor="text1" w:themeTint="F2"/>
          <w:sz w:val="24"/>
          <w:szCs w:val="24"/>
          <w:cs/>
        </w:rPr>
        <w:t>लोमिटर</w:t>
      </w:r>
      <w:r w:rsidRPr="00621039">
        <w:rPr>
          <w:rFonts w:cs="Kalimati"/>
          <w:color w:val="0D0D0D" w:themeColor="text1" w:themeTint="F2"/>
          <w:sz w:val="24"/>
          <w:szCs w:val="24"/>
          <w:cs/>
        </w:rPr>
        <w:t xml:space="preserve"> सडक कालोपत्रे</w:t>
      </w:r>
      <w:r w:rsidR="006E4F8A" w:rsidRPr="00621039">
        <w:rPr>
          <w:rFonts w:cs="Kalimati" w:hint="cs"/>
          <w:color w:val="0D0D0D" w:themeColor="text1" w:themeTint="F2"/>
          <w:sz w:val="24"/>
          <w:szCs w:val="24"/>
          <w:cs/>
        </w:rPr>
        <w:t xml:space="preserve"> गर्ने कार्य सम्पन्न हुनेछ।</w:t>
      </w:r>
      <w:r w:rsidRPr="00621039">
        <w:rPr>
          <w:rFonts w:cs="Kalimati"/>
          <w:color w:val="0D0D0D" w:themeColor="text1" w:themeTint="F2"/>
          <w:sz w:val="24"/>
          <w:szCs w:val="24"/>
          <w:cs/>
        </w:rPr>
        <w:t xml:space="preserve"> </w:t>
      </w:r>
    </w:p>
    <w:p w14:paraId="7CC8E8F3" w14:textId="4D5F226A" w:rsidR="005E1CA9" w:rsidRPr="00621039" w:rsidRDefault="005E1CA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आगामी आर्थिक वर्ष</w:t>
      </w:r>
      <w:r w:rsidR="00F920D7" w:rsidRPr="00621039">
        <w:rPr>
          <w:rFonts w:cs="Kalimati" w:hint="cs"/>
          <w:color w:val="0D0D0D" w:themeColor="text1" w:themeTint="F2"/>
          <w:sz w:val="24"/>
          <w:szCs w:val="24"/>
          <w:cs/>
        </w:rPr>
        <w:t>मा</w:t>
      </w:r>
      <w:r w:rsidRPr="00621039">
        <w:rPr>
          <w:rFonts w:cs="Kalimati"/>
          <w:color w:val="0D0D0D" w:themeColor="text1" w:themeTint="F2"/>
          <w:sz w:val="24"/>
          <w:szCs w:val="24"/>
          <w:cs/>
        </w:rPr>
        <w:t xml:space="preserve"> सडक पूर्वाधार क्षेत्रक</w:t>
      </w:r>
      <w:r w:rsidR="00F920D7" w:rsidRPr="00621039">
        <w:rPr>
          <w:rFonts w:cs="Kalimati" w:hint="cs"/>
          <w:color w:val="0D0D0D" w:themeColor="text1" w:themeTint="F2"/>
          <w:sz w:val="24"/>
          <w:szCs w:val="24"/>
          <w:cs/>
        </w:rPr>
        <w:t>ा कार्यक्रम</w:t>
      </w:r>
      <w:r w:rsidRPr="00621039">
        <w:rPr>
          <w:rFonts w:cs="Kalimati"/>
          <w:color w:val="0D0D0D" w:themeColor="text1" w:themeTint="F2"/>
          <w:sz w:val="24"/>
          <w:szCs w:val="24"/>
          <w:cs/>
        </w:rPr>
        <w:t xml:space="preserve"> कार्यान्वयनबाट १८० कि</w:t>
      </w:r>
      <w:r w:rsidR="00640660" w:rsidRPr="00621039">
        <w:rPr>
          <w:rFonts w:cs="Kalimati" w:hint="cs"/>
          <w:color w:val="0D0D0D" w:themeColor="text1" w:themeTint="F2"/>
          <w:sz w:val="24"/>
          <w:szCs w:val="24"/>
          <w:cs/>
        </w:rPr>
        <w:t>लोमिटर</w:t>
      </w:r>
      <w:r w:rsidRPr="00621039">
        <w:rPr>
          <w:rFonts w:cs="Kalimati"/>
          <w:color w:val="0D0D0D" w:themeColor="text1" w:themeTint="F2"/>
          <w:sz w:val="24"/>
          <w:szCs w:val="24"/>
          <w:cs/>
        </w:rPr>
        <w:t xml:space="preserve"> सडक कालोपत्रे</w:t>
      </w:r>
      <w:r w:rsidRPr="00621039">
        <w:rPr>
          <w:rFonts w:cs="Kalimati"/>
          <w:color w:val="0D0D0D" w:themeColor="text1" w:themeTint="F2"/>
          <w:sz w:val="24"/>
          <w:szCs w:val="24"/>
        </w:rPr>
        <w:t xml:space="preserve">, </w:t>
      </w:r>
      <w:r w:rsidRPr="00621039">
        <w:rPr>
          <w:rFonts w:cs="Kalimati"/>
          <w:color w:val="0D0D0D" w:themeColor="text1" w:themeTint="F2"/>
          <w:sz w:val="24"/>
          <w:szCs w:val="24"/>
          <w:cs/>
        </w:rPr>
        <w:t xml:space="preserve">१२५ </w:t>
      </w:r>
      <w:r w:rsidR="00640660" w:rsidRPr="00621039">
        <w:rPr>
          <w:rFonts w:cs="Kalimati"/>
          <w:color w:val="0D0D0D" w:themeColor="text1" w:themeTint="F2"/>
          <w:sz w:val="24"/>
          <w:szCs w:val="24"/>
          <w:cs/>
        </w:rPr>
        <w:t>कि</w:t>
      </w:r>
      <w:r w:rsidR="00640660" w:rsidRPr="00621039">
        <w:rPr>
          <w:rFonts w:cs="Kalimati" w:hint="cs"/>
          <w:color w:val="0D0D0D" w:themeColor="text1" w:themeTint="F2"/>
          <w:sz w:val="24"/>
          <w:szCs w:val="24"/>
          <w:cs/>
        </w:rPr>
        <w:t>लोमिटर</w:t>
      </w:r>
      <w:r w:rsidRPr="00621039">
        <w:rPr>
          <w:rFonts w:cs="Kalimati"/>
          <w:color w:val="0D0D0D" w:themeColor="text1" w:themeTint="F2"/>
          <w:sz w:val="24"/>
          <w:szCs w:val="24"/>
          <w:cs/>
        </w:rPr>
        <w:t xml:space="preserve"> </w:t>
      </w:r>
      <w:r w:rsidR="00640660" w:rsidRPr="00621039">
        <w:rPr>
          <w:rFonts w:cs="Kalimati"/>
          <w:color w:val="0D0D0D" w:themeColor="text1" w:themeTint="F2"/>
          <w:sz w:val="24"/>
          <w:szCs w:val="24"/>
          <w:cs/>
        </w:rPr>
        <w:t xml:space="preserve">सडक </w:t>
      </w:r>
      <w:r w:rsidRPr="00621039">
        <w:rPr>
          <w:rFonts w:cs="Kalimati"/>
          <w:color w:val="0D0D0D" w:themeColor="text1" w:themeTint="F2"/>
          <w:sz w:val="24"/>
          <w:szCs w:val="24"/>
          <w:cs/>
        </w:rPr>
        <w:t>ग्राभेल</w:t>
      </w:r>
      <w:r w:rsidR="00640660" w:rsidRPr="00621039">
        <w:rPr>
          <w:rFonts w:cs="Kalimati"/>
          <w:color w:val="0D0D0D" w:themeColor="text1" w:themeTint="F2"/>
          <w:sz w:val="24"/>
          <w:szCs w:val="24"/>
        </w:rPr>
        <w:t>,</w:t>
      </w:r>
      <w:r w:rsidRPr="00621039">
        <w:rPr>
          <w:rFonts w:cs="Kalimati"/>
          <w:color w:val="0D0D0D" w:themeColor="text1" w:themeTint="F2"/>
          <w:sz w:val="24"/>
          <w:szCs w:val="24"/>
          <w:cs/>
        </w:rPr>
        <w:t xml:space="preserve"> </w:t>
      </w:r>
      <w:r w:rsidR="00640660" w:rsidRPr="00621039">
        <w:rPr>
          <w:rFonts w:cs="Kalimati"/>
          <w:color w:val="0D0D0D" w:themeColor="text1" w:themeTint="F2"/>
          <w:sz w:val="24"/>
          <w:szCs w:val="24"/>
          <w:cs/>
        </w:rPr>
        <w:t xml:space="preserve">३० वटा </w:t>
      </w:r>
      <w:r w:rsidR="00640660" w:rsidRPr="00621039">
        <w:rPr>
          <w:rFonts w:cs="Kalimati" w:hint="cs"/>
          <w:color w:val="0D0D0D" w:themeColor="text1" w:themeTint="F2"/>
          <w:sz w:val="24"/>
          <w:szCs w:val="24"/>
          <w:cs/>
        </w:rPr>
        <w:t>सडक</w:t>
      </w:r>
      <w:r w:rsidR="00640660" w:rsidRPr="00621039">
        <w:rPr>
          <w:rFonts w:cs="Kalimati"/>
          <w:color w:val="0D0D0D" w:themeColor="text1" w:themeTint="F2"/>
          <w:sz w:val="24"/>
          <w:szCs w:val="24"/>
          <w:cs/>
        </w:rPr>
        <w:t xml:space="preserve"> पुल </w:t>
      </w:r>
      <w:r w:rsidRPr="00621039">
        <w:rPr>
          <w:rFonts w:cs="Kalimati"/>
          <w:color w:val="0D0D0D" w:themeColor="text1" w:themeTint="F2"/>
          <w:sz w:val="24"/>
          <w:szCs w:val="24"/>
          <w:cs/>
        </w:rPr>
        <w:t>र १० वटा झोलुङ्गे पुलको निर्माण सम्पन्न हु</w:t>
      </w:r>
      <w:r w:rsidR="00640660" w:rsidRPr="00621039">
        <w:rPr>
          <w:rFonts w:cs="Kalimati" w:hint="cs"/>
          <w:color w:val="0D0D0D" w:themeColor="text1" w:themeTint="F2"/>
          <w:sz w:val="24"/>
          <w:szCs w:val="24"/>
          <w:cs/>
        </w:rPr>
        <w:t>नेछ।</w:t>
      </w:r>
      <w:r w:rsidRPr="00621039">
        <w:rPr>
          <w:rFonts w:cs="Kalimati"/>
          <w:color w:val="0D0D0D" w:themeColor="text1" w:themeTint="F2"/>
          <w:sz w:val="24"/>
          <w:szCs w:val="24"/>
          <w:cs/>
        </w:rPr>
        <w:t xml:space="preserve"> </w:t>
      </w:r>
    </w:p>
    <w:p w14:paraId="36ABB212" w14:textId="77777777" w:rsidR="00DD58E5" w:rsidRDefault="002B0F69"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621039">
        <w:rPr>
          <w:rFonts w:cs="Kalimati"/>
          <w:color w:val="0D0D0D" w:themeColor="text1" w:themeTint="F2"/>
          <w:sz w:val="24"/>
          <w:szCs w:val="24"/>
          <w:cs/>
        </w:rPr>
        <w:t xml:space="preserve">भौतिक पूर्वाधार विकास मन्त्रालयको लागि </w:t>
      </w:r>
      <w:r w:rsidR="00E2336F" w:rsidRPr="00621039">
        <w:rPr>
          <w:rFonts w:cs="Kalimati"/>
          <w:color w:val="0D0D0D" w:themeColor="text1" w:themeTint="F2"/>
          <w:sz w:val="24"/>
          <w:szCs w:val="24"/>
          <w:cs/>
        </w:rPr>
        <w:t>रु</w:t>
      </w:r>
      <w:r w:rsidR="000043CD" w:rsidRPr="00621039">
        <w:rPr>
          <w:rFonts w:cs="Kalimati"/>
          <w:color w:val="0D0D0D" w:themeColor="text1" w:themeTint="F2"/>
          <w:sz w:val="24"/>
          <w:szCs w:val="24"/>
          <w:cs/>
        </w:rPr>
        <w:t>.</w:t>
      </w:r>
      <w:r w:rsidR="003E107A" w:rsidRPr="00621039">
        <w:rPr>
          <w:rFonts w:cs="Kalimati" w:hint="cs"/>
          <w:color w:val="0D0D0D" w:themeColor="text1" w:themeTint="F2"/>
          <w:sz w:val="24"/>
          <w:szCs w:val="24"/>
          <w:cs/>
        </w:rPr>
        <w:t>10</w:t>
      </w:r>
      <w:r w:rsidR="00206425" w:rsidRPr="00621039">
        <w:rPr>
          <w:rFonts w:cs="Kalimati" w:hint="cs"/>
          <w:color w:val="0D0D0D" w:themeColor="text1" w:themeTint="F2"/>
          <w:sz w:val="24"/>
          <w:szCs w:val="24"/>
          <w:cs/>
        </w:rPr>
        <w:t xml:space="preserve"> अर्ब </w:t>
      </w:r>
      <w:r w:rsidR="003E107A" w:rsidRPr="00621039">
        <w:rPr>
          <w:rFonts w:cs="Kalimati" w:hint="cs"/>
          <w:color w:val="0D0D0D" w:themeColor="text1" w:themeTint="F2"/>
          <w:sz w:val="24"/>
          <w:szCs w:val="24"/>
          <w:cs/>
        </w:rPr>
        <w:t>18</w:t>
      </w:r>
      <w:r w:rsidR="00206425" w:rsidRPr="00621039">
        <w:rPr>
          <w:rFonts w:cs="Kalimati" w:hint="cs"/>
          <w:color w:val="0D0D0D" w:themeColor="text1" w:themeTint="F2"/>
          <w:sz w:val="24"/>
          <w:szCs w:val="24"/>
          <w:cs/>
        </w:rPr>
        <w:t xml:space="preserve"> करोड </w:t>
      </w:r>
      <w:r w:rsidR="00401E4E">
        <w:rPr>
          <w:rFonts w:cs="Kalimati" w:hint="cs"/>
          <w:color w:val="0D0D0D" w:themeColor="text1" w:themeTint="F2"/>
          <w:sz w:val="24"/>
          <w:szCs w:val="24"/>
          <w:cs/>
        </w:rPr>
        <w:t xml:space="preserve">४५ लाख </w:t>
      </w:r>
      <w:r w:rsidR="000043CD" w:rsidRPr="00621039">
        <w:rPr>
          <w:rFonts w:cs="Kalimati"/>
          <w:color w:val="0D0D0D" w:themeColor="text1" w:themeTint="F2"/>
          <w:sz w:val="24"/>
          <w:szCs w:val="24"/>
          <w:cs/>
        </w:rPr>
        <w:t>विनियोजन गरेको छु</w:t>
      </w:r>
      <w:r w:rsidR="00DE4C87" w:rsidRPr="00621039">
        <w:rPr>
          <w:rFonts w:cs="Kalimati" w:hint="cs"/>
          <w:color w:val="0D0D0D" w:themeColor="text1" w:themeTint="F2"/>
          <w:sz w:val="24"/>
          <w:szCs w:val="24"/>
          <w:cs/>
        </w:rPr>
        <w:t>।</w:t>
      </w:r>
    </w:p>
    <w:p w14:paraId="7660F75F" w14:textId="35C3E16C" w:rsidR="00384080" w:rsidRPr="00DD58E5" w:rsidRDefault="000043CD" w:rsidP="00DD58E5">
      <w:pPr>
        <w:tabs>
          <w:tab w:val="left" w:pos="630"/>
          <w:tab w:val="left" w:pos="1080"/>
        </w:tabs>
        <w:spacing w:after="0" w:line="360" w:lineRule="auto"/>
        <w:jc w:val="both"/>
        <w:rPr>
          <w:rFonts w:cs="Kalimati"/>
          <w:color w:val="0D0D0D" w:themeColor="text1" w:themeTint="F2"/>
          <w:sz w:val="24"/>
          <w:szCs w:val="24"/>
        </w:rPr>
      </w:pPr>
      <w:r w:rsidRPr="00DD58E5">
        <w:rPr>
          <w:rFonts w:cs="Kalimati"/>
          <w:color w:val="0D0D0D" w:themeColor="text1" w:themeTint="F2"/>
          <w:sz w:val="24"/>
          <w:szCs w:val="24"/>
          <w:cs/>
        </w:rPr>
        <w:t xml:space="preserve"> </w:t>
      </w:r>
    </w:p>
    <w:p w14:paraId="1E7B9500" w14:textId="77777777" w:rsidR="003B0134" w:rsidRPr="00AC545A" w:rsidRDefault="003B0134" w:rsidP="003B0134">
      <w:pPr>
        <w:pStyle w:val="ListParagraph"/>
        <w:tabs>
          <w:tab w:val="left" w:pos="1170"/>
        </w:tabs>
        <w:spacing w:after="0" w:line="240" w:lineRule="auto"/>
        <w:ind w:left="450"/>
        <w:jc w:val="both"/>
        <w:rPr>
          <w:rFonts w:cs="Kalimati"/>
          <w:color w:val="0D0D0D" w:themeColor="text1" w:themeTint="F2"/>
          <w:szCs w:val="22"/>
        </w:rPr>
      </w:pPr>
    </w:p>
    <w:p w14:paraId="00FEFF70" w14:textId="77777777" w:rsidR="004643BB" w:rsidRPr="00AC545A" w:rsidRDefault="004643BB"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lastRenderedPageBreak/>
        <w:t>माननीय सभामुख महोदय</w:t>
      </w:r>
      <w:r w:rsidR="00DE4C87" w:rsidRPr="00AC545A">
        <w:rPr>
          <w:rFonts w:cs="Kalimati" w:hint="cs"/>
          <w:b/>
          <w:bCs/>
          <w:color w:val="0D0D0D" w:themeColor="text1" w:themeTint="F2"/>
          <w:sz w:val="24"/>
          <w:szCs w:val="24"/>
          <w:cs/>
        </w:rPr>
        <w:t>,</w:t>
      </w:r>
    </w:p>
    <w:p w14:paraId="519A0BFB" w14:textId="77777777" w:rsidR="007E35A2" w:rsidRPr="00AC545A" w:rsidRDefault="007E35A2" w:rsidP="00233A6E">
      <w:pPr>
        <w:spacing w:after="0" w:line="360" w:lineRule="auto"/>
        <w:ind w:left="90"/>
        <w:jc w:val="both"/>
        <w:rPr>
          <w:rFonts w:cs="Kalimati"/>
          <w:b/>
          <w:bCs/>
          <w:color w:val="0D0D0D" w:themeColor="text1" w:themeTint="F2"/>
          <w:sz w:val="24"/>
          <w:szCs w:val="24"/>
        </w:rPr>
      </w:pPr>
      <w:r w:rsidRPr="00AC545A">
        <w:rPr>
          <w:rFonts w:cs="Kalimati" w:hint="cs"/>
          <w:b/>
          <w:bCs/>
          <w:color w:val="0D0D0D" w:themeColor="text1" w:themeTint="F2"/>
          <w:sz w:val="24"/>
          <w:szCs w:val="24"/>
          <w:cs/>
        </w:rPr>
        <w:t>शान्ति</w:t>
      </w:r>
      <w:r w:rsidR="0097017C" w:rsidRPr="00AC545A">
        <w:rPr>
          <w:rFonts w:cs="Kalimati" w:hint="cs"/>
          <w:b/>
          <w:bCs/>
          <w:color w:val="0D0D0D" w:themeColor="text1" w:themeTint="F2"/>
          <w:sz w:val="24"/>
          <w:szCs w:val="24"/>
          <w:cs/>
        </w:rPr>
        <w:t>,</w:t>
      </w:r>
      <w:r w:rsidRPr="00AC545A">
        <w:rPr>
          <w:rFonts w:cs="Kalimati" w:hint="cs"/>
          <w:b/>
          <w:bCs/>
          <w:color w:val="0D0D0D" w:themeColor="text1" w:themeTint="F2"/>
          <w:sz w:val="24"/>
          <w:szCs w:val="24"/>
          <w:cs/>
        </w:rPr>
        <w:t xml:space="preserve"> सुरक्षा तथा विपद् व्यवस्थापन </w:t>
      </w:r>
    </w:p>
    <w:p w14:paraId="7B43595D" w14:textId="10EF5F45" w:rsidR="00803D21" w:rsidRPr="00CA5625" w:rsidRDefault="00803D21"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CA5625">
        <w:rPr>
          <w:rFonts w:cs="Kalimati"/>
          <w:color w:val="0D0D0D" w:themeColor="text1" w:themeTint="F2"/>
          <w:sz w:val="24"/>
          <w:szCs w:val="24"/>
          <w:cs/>
        </w:rPr>
        <w:t>विपद् पूर्वसूचना प्रणालीलाई व्यवस्थित गर्दै प्रदेश स्तरमा विपद् जोखिम क्षेत्रको नक्साङ्कन एवम् विपद् उद्दारका लागि आवश्यक सामग्री खरिद गर्न रकम विनिय</w:t>
      </w:r>
      <w:r w:rsidRPr="00CA5625">
        <w:rPr>
          <w:rFonts w:cs="Kalimati" w:hint="cs"/>
          <w:color w:val="0D0D0D" w:themeColor="text1" w:themeTint="F2"/>
          <w:sz w:val="24"/>
          <w:szCs w:val="24"/>
          <w:cs/>
        </w:rPr>
        <w:t>ो</w:t>
      </w:r>
      <w:r w:rsidRPr="00CA5625">
        <w:rPr>
          <w:rFonts w:cs="Kalimati"/>
          <w:color w:val="0D0D0D" w:themeColor="text1" w:themeTint="F2"/>
          <w:sz w:val="24"/>
          <w:szCs w:val="24"/>
          <w:cs/>
        </w:rPr>
        <w:t>जन गरेको छु ।</w:t>
      </w:r>
      <w:r w:rsidRPr="00CA5625">
        <w:rPr>
          <w:rFonts w:cs="Kalimati"/>
          <w:color w:val="0D0D0D" w:themeColor="text1" w:themeTint="F2"/>
          <w:sz w:val="24"/>
          <w:szCs w:val="24"/>
        </w:rPr>
        <w:t xml:space="preserve"> </w:t>
      </w:r>
      <w:r w:rsidRPr="00CA5625">
        <w:rPr>
          <w:rFonts w:cs="Kalimati"/>
          <w:color w:val="0D0D0D" w:themeColor="text1" w:themeTint="F2"/>
          <w:sz w:val="24"/>
          <w:szCs w:val="24"/>
          <w:cs/>
        </w:rPr>
        <w:t>प्रदेश सरकार र स्थानीय तहसँगको समन्वयमा विपद् व्यवस्थापनको क्षेत्रमा योगदान पु</w:t>
      </w:r>
      <w:r w:rsidR="00D85B21" w:rsidRPr="00CA5625">
        <w:rPr>
          <w:rFonts w:cs="Kalimati" w:hint="cs"/>
          <w:color w:val="0D0D0D" w:themeColor="text1" w:themeTint="F2"/>
          <w:sz w:val="24"/>
          <w:szCs w:val="24"/>
          <w:cs/>
        </w:rPr>
        <w:t>र्‍</w:t>
      </w:r>
      <w:r w:rsidRPr="00CA5625">
        <w:rPr>
          <w:rFonts w:cs="Kalimati"/>
          <w:color w:val="0D0D0D" w:themeColor="text1" w:themeTint="F2"/>
          <w:sz w:val="24"/>
          <w:szCs w:val="24"/>
          <w:cs/>
        </w:rPr>
        <w:t>याउने व्यक्ति तथा संस्थालाई सम्मान ग</w:t>
      </w:r>
      <w:r w:rsidR="00D85B21" w:rsidRPr="00CA5625">
        <w:rPr>
          <w:rFonts w:cs="Kalimati" w:hint="cs"/>
          <w:color w:val="0D0D0D" w:themeColor="text1" w:themeTint="F2"/>
          <w:sz w:val="24"/>
          <w:szCs w:val="24"/>
          <w:cs/>
        </w:rPr>
        <w:t>रिने छ।</w:t>
      </w:r>
    </w:p>
    <w:p w14:paraId="1FA58647" w14:textId="698F8832" w:rsidR="00785C7B" w:rsidRPr="00CA5625" w:rsidRDefault="00785C7B" w:rsidP="00DD58E5">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cs/>
        </w:rPr>
      </w:pPr>
      <w:r w:rsidRPr="00CA5625">
        <w:rPr>
          <w:rFonts w:cs="Kalimati" w:hint="cs"/>
          <w:color w:val="0D0D0D" w:themeColor="text1" w:themeTint="F2"/>
          <w:sz w:val="24"/>
          <w:szCs w:val="24"/>
          <w:cs/>
        </w:rPr>
        <w:t>सशस्त्र द</w:t>
      </w:r>
      <w:r w:rsidR="00D85B21" w:rsidRPr="00CA5625">
        <w:rPr>
          <w:rFonts w:cs="Kalimati" w:hint="cs"/>
          <w:color w:val="0D0D0D" w:themeColor="text1" w:themeTint="F2"/>
          <w:sz w:val="24"/>
          <w:szCs w:val="24"/>
          <w:cs/>
        </w:rPr>
        <w:t>्वन्द</w:t>
      </w:r>
      <w:r w:rsidR="00D85B21" w:rsidRPr="00CA5625">
        <w:rPr>
          <w:rFonts w:cs="Kalimati"/>
          <w:color w:val="0D0D0D" w:themeColor="text1" w:themeTint="F2"/>
          <w:sz w:val="24"/>
          <w:szCs w:val="24"/>
        </w:rPr>
        <w:t xml:space="preserve">, </w:t>
      </w:r>
      <w:r w:rsidR="00D85B21" w:rsidRPr="00CA5625">
        <w:rPr>
          <w:rFonts w:cs="Kalimati" w:hint="cs"/>
          <w:color w:val="0D0D0D" w:themeColor="text1" w:themeTint="F2"/>
          <w:sz w:val="24"/>
          <w:szCs w:val="24"/>
          <w:cs/>
        </w:rPr>
        <w:t>मधेश आन्दोलन तथा जेन्जी आन्दोलन</w:t>
      </w:r>
      <w:r w:rsidRPr="00CA5625">
        <w:rPr>
          <w:rFonts w:cs="Kalimati" w:hint="cs"/>
          <w:color w:val="0D0D0D" w:themeColor="text1" w:themeTint="F2"/>
          <w:sz w:val="24"/>
          <w:szCs w:val="24"/>
          <w:cs/>
        </w:rPr>
        <w:t>का क्रममा घाईते तथा अपाङ्ग भएका व्यक्तिलाई निःशुल्क उपचारक</w:t>
      </w:r>
      <w:r w:rsidR="00D85B21" w:rsidRPr="00CA5625">
        <w:rPr>
          <w:rFonts w:cs="Kalimati" w:hint="cs"/>
          <w:color w:val="0D0D0D" w:themeColor="text1" w:themeTint="F2"/>
          <w:sz w:val="24"/>
          <w:szCs w:val="24"/>
          <w:cs/>
        </w:rPr>
        <w:t xml:space="preserve">ा </w:t>
      </w:r>
      <w:r w:rsidR="00854D02" w:rsidRPr="00CA5625">
        <w:rPr>
          <w:rFonts w:cs="Kalimati" w:hint="cs"/>
          <w:color w:val="0D0D0D" w:themeColor="text1" w:themeTint="F2"/>
          <w:sz w:val="24"/>
          <w:szCs w:val="24"/>
          <w:cs/>
        </w:rPr>
        <w:t>लागि आवश्यक रकम विनियोजन गरेको छु।</w:t>
      </w:r>
    </w:p>
    <w:p w14:paraId="30EC7114" w14:textId="77777777" w:rsidR="003B0134" w:rsidRPr="00AC545A" w:rsidRDefault="003B0134" w:rsidP="00233A6E">
      <w:pPr>
        <w:ind w:left="90"/>
        <w:jc w:val="both"/>
        <w:rPr>
          <w:rFonts w:cs="Kalimati"/>
          <w:color w:val="0D0D0D" w:themeColor="text1" w:themeTint="F2"/>
          <w:sz w:val="24"/>
          <w:szCs w:val="24"/>
        </w:rPr>
      </w:pPr>
    </w:p>
    <w:p w14:paraId="02D58DBD" w14:textId="22A50CE5" w:rsidR="0018500E" w:rsidRPr="00AC545A" w:rsidRDefault="0018500E" w:rsidP="00233A6E">
      <w:pPr>
        <w:ind w:left="90"/>
        <w:jc w:val="both"/>
        <w:rPr>
          <w:rFonts w:cs="Kalimati"/>
          <w:color w:val="0D0D0D" w:themeColor="text1" w:themeTint="F2"/>
          <w:sz w:val="24"/>
          <w:szCs w:val="24"/>
        </w:rPr>
      </w:pPr>
      <w:r w:rsidRPr="00AC545A">
        <w:rPr>
          <w:rFonts w:cs="Kalimati" w:hint="cs"/>
          <w:b/>
          <w:bCs/>
          <w:color w:val="0D0D0D" w:themeColor="text1" w:themeTint="F2"/>
          <w:sz w:val="24"/>
          <w:szCs w:val="24"/>
          <w:cs/>
        </w:rPr>
        <w:t>सूचना प्रविधि</w:t>
      </w:r>
    </w:p>
    <w:p w14:paraId="47428819" w14:textId="50935892" w:rsidR="00A6696D" w:rsidRPr="00CA5625" w:rsidRDefault="00C8136C"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CA5625">
        <w:rPr>
          <w:rFonts w:cs="Kalimati" w:hint="cs"/>
          <w:color w:val="0D0D0D" w:themeColor="text1" w:themeTint="F2"/>
          <w:sz w:val="24"/>
          <w:szCs w:val="24"/>
          <w:cs/>
        </w:rPr>
        <w:t>प्रदेश सरकारका कामकारबाही बारे सर्वसाधारणलाई सुसूचित गर्न सार</w:t>
      </w:r>
      <w:r w:rsidR="00407909">
        <w:rPr>
          <w:rFonts w:cs="Kalimati" w:hint="cs"/>
          <w:color w:val="0D0D0D" w:themeColor="text1" w:themeTint="F2"/>
          <w:sz w:val="24"/>
          <w:szCs w:val="24"/>
          <w:cs/>
        </w:rPr>
        <w:t>्वजनिक सेवा प्रसारण संस्था</w:t>
      </w:r>
      <w:r w:rsidRPr="00CA5625">
        <w:rPr>
          <w:rFonts w:cs="Kalimati" w:hint="cs"/>
          <w:color w:val="0D0D0D" w:themeColor="text1" w:themeTint="F2"/>
          <w:sz w:val="24"/>
          <w:szCs w:val="24"/>
          <w:cs/>
        </w:rPr>
        <w:t xml:space="preserve"> </w:t>
      </w:r>
      <w:r w:rsidR="00A90798">
        <w:rPr>
          <w:rFonts w:cs="Kalimati" w:hint="cs"/>
          <w:color w:val="0D0D0D" w:themeColor="text1" w:themeTint="F2"/>
          <w:sz w:val="24"/>
          <w:szCs w:val="24"/>
          <w:cs/>
        </w:rPr>
        <w:t>(</w:t>
      </w:r>
      <w:r w:rsidRPr="00CA5625">
        <w:rPr>
          <w:rFonts w:cs="Kalimati" w:hint="cs"/>
          <w:color w:val="0D0D0D" w:themeColor="text1" w:themeTint="F2"/>
          <w:sz w:val="24"/>
          <w:szCs w:val="24"/>
          <w:cs/>
        </w:rPr>
        <w:t>रेडियो नेपाल र नेपाल टेलिभिजन</w:t>
      </w:r>
      <w:r w:rsidR="00A90798">
        <w:rPr>
          <w:rFonts w:cs="Kalimati" w:hint="cs"/>
          <w:color w:val="0D0D0D" w:themeColor="text1" w:themeTint="F2"/>
          <w:sz w:val="24"/>
          <w:szCs w:val="24"/>
          <w:cs/>
        </w:rPr>
        <w:t>)</w:t>
      </w:r>
      <w:r w:rsidRPr="00CA5625">
        <w:rPr>
          <w:rFonts w:cs="Kalimati"/>
          <w:color w:val="0D0D0D" w:themeColor="text1" w:themeTint="F2"/>
          <w:sz w:val="24"/>
          <w:szCs w:val="24"/>
        </w:rPr>
        <w:t xml:space="preserve"> </w:t>
      </w:r>
      <w:r w:rsidRPr="00CA5625">
        <w:rPr>
          <w:rFonts w:cs="Kalimati" w:hint="cs"/>
          <w:color w:val="0D0D0D" w:themeColor="text1" w:themeTint="F2"/>
          <w:sz w:val="24"/>
          <w:szCs w:val="24"/>
          <w:cs/>
        </w:rPr>
        <w:t xml:space="preserve">सँगको सहकार्यमा प्रदेश सरकारले गरेका </w:t>
      </w:r>
      <w:r w:rsidR="00377042" w:rsidRPr="00CA5625">
        <w:rPr>
          <w:rFonts w:cs="Kalimati" w:hint="cs"/>
          <w:color w:val="0D0D0D" w:themeColor="text1" w:themeTint="F2"/>
          <w:sz w:val="24"/>
          <w:szCs w:val="24"/>
          <w:cs/>
        </w:rPr>
        <w:t>महत्त्वपूर्ण</w:t>
      </w:r>
      <w:r w:rsidRPr="00CA5625">
        <w:rPr>
          <w:rFonts w:cs="Kalimati" w:hint="cs"/>
          <w:color w:val="0D0D0D" w:themeColor="text1" w:themeTint="F2"/>
          <w:sz w:val="24"/>
          <w:szCs w:val="24"/>
          <w:cs/>
        </w:rPr>
        <w:t xml:space="preserve"> कार्य</w:t>
      </w:r>
      <w:r w:rsidR="00BF1045" w:rsidRPr="00CA5625">
        <w:rPr>
          <w:rFonts w:cs="Kalimati" w:hint="cs"/>
          <w:color w:val="0D0D0D" w:themeColor="text1" w:themeTint="F2"/>
          <w:sz w:val="24"/>
          <w:szCs w:val="24"/>
          <w:cs/>
        </w:rPr>
        <w:t>हरू</w:t>
      </w:r>
      <w:r w:rsidRPr="00CA5625">
        <w:rPr>
          <w:rFonts w:cs="Kalimati" w:hint="cs"/>
          <w:color w:val="0D0D0D" w:themeColor="text1" w:themeTint="F2"/>
          <w:sz w:val="24"/>
          <w:szCs w:val="24"/>
          <w:cs/>
        </w:rPr>
        <w:t xml:space="preserve"> प्रसारण गर्ने कार्यक्रमलाई निरन्तरता दिएको छु</w:t>
      </w:r>
      <w:r w:rsidR="006B56DE" w:rsidRPr="00CA5625">
        <w:rPr>
          <w:rFonts w:cs="Kalimati" w:hint="cs"/>
          <w:color w:val="0D0D0D" w:themeColor="text1" w:themeTint="F2"/>
          <w:sz w:val="24"/>
          <w:szCs w:val="24"/>
          <w:cs/>
        </w:rPr>
        <w:t>।</w:t>
      </w:r>
      <w:r w:rsidR="00A6696D" w:rsidRPr="00CA5625">
        <w:rPr>
          <w:rFonts w:cs="Kalimati" w:hint="cs"/>
          <w:color w:val="0D0D0D" w:themeColor="text1" w:themeTint="F2"/>
          <w:sz w:val="24"/>
          <w:szCs w:val="24"/>
          <w:cs/>
        </w:rPr>
        <w:t xml:space="preserve"> सञ्‍चार क्षेत्रको संरचनागत सुधार, पत्रकारको दुर्घटना बीमा</w:t>
      </w:r>
      <w:r w:rsidR="00A6696D" w:rsidRPr="00CA5625">
        <w:rPr>
          <w:rFonts w:cs="Kalimati"/>
          <w:color w:val="0D0D0D" w:themeColor="text1" w:themeTint="F2"/>
          <w:sz w:val="24"/>
          <w:szCs w:val="24"/>
        </w:rPr>
        <w:t xml:space="preserve">, </w:t>
      </w:r>
      <w:r w:rsidR="00A6696D" w:rsidRPr="00CA5625">
        <w:rPr>
          <w:rFonts w:cs="Kalimati" w:hint="cs"/>
          <w:color w:val="0D0D0D" w:themeColor="text1" w:themeTint="F2"/>
          <w:sz w:val="24"/>
          <w:szCs w:val="24"/>
          <w:cs/>
        </w:rPr>
        <w:t xml:space="preserve">क्षमता विकास तथा प्रोत्साहनका कार्यक्रमलाई निरन्तरता दिएको छु। </w:t>
      </w:r>
    </w:p>
    <w:p w14:paraId="46542D57" w14:textId="5468FC9A" w:rsidR="00803D21" w:rsidRPr="00CA5625" w:rsidRDefault="00803D21"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CA5625">
        <w:rPr>
          <w:rFonts w:cs="Kalimati"/>
          <w:color w:val="0D0D0D" w:themeColor="text1" w:themeTint="F2"/>
          <w:sz w:val="24"/>
          <w:szCs w:val="24"/>
          <w:cs/>
        </w:rPr>
        <w:lastRenderedPageBreak/>
        <w:t xml:space="preserve">लुम्बिनी प्रदेश सरकारका सबै कानुनी तथा नीतिगत दस्तावेजहरू एउटै पोर्टलबाट हेर्न र जानकारी लिन सकिने गरी </w:t>
      </w:r>
      <w:r w:rsidRPr="00735C30">
        <w:rPr>
          <w:rFonts w:cs="Kalimati"/>
          <w:b/>
          <w:bCs/>
          <w:color w:val="0D0D0D" w:themeColor="text1" w:themeTint="F2"/>
          <w:sz w:val="24"/>
          <w:szCs w:val="24"/>
          <w:cs/>
        </w:rPr>
        <w:t>लुम्बिनी</w:t>
      </w:r>
      <w:r w:rsidRPr="00CA5625">
        <w:rPr>
          <w:rFonts w:cs="Kalimati"/>
          <w:color w:val="0D0D0D" w:themeColor="text1" w:themeTint="F2"/>
          <w:sz w:val="24"/>
          <w:szCs w:val="24"/>
          <w:cs/>
        </w:rPr>
        <w:t xml:space="preserve"> </w:t>
      </w:r>
      <w:r w:rsidRPr="00735C30">
        <w:rPr>
          <w:rFonts w:cs="Kalimati"/>
          <w:b/>
          <w:bCs/>
          <w:color w:val="0D0D0D" w:themeColor="text1" w:themeTint="F2"/>
          <w:sz w:val="24"/>
          <w:szCs w:val="24"/>
          <w:cs/>
        </w:rPr>
        <w:t>ल पोर्टल</w:t>
      </w:r>
      <w:r w:rsidRPr="00CA5625">
        <w:rPr>
          <w:rFonts w:cs="Kalimati"/>
          <w:color w:val="0D0D0D" w:themeColor="text1" w:themeTint="F2"/>
          <w:sz w:val="24"/>
          <w:szCs w:val="24"/>
          <w:cs/>
        </w:rPr>
        <w:t xml:space="preserve"> निर्माण </w:t>
      </w:r>
      <w:r w:rsidR="0008794E" w:rsidRPr="00CA5625">
        <w:rPr>
          <w:rFonts w:cs="Kalimati" w:hint="cs"/>
          <w:color w:val="0D0D0D" w:themeColor="text1" w:themeTint="F2"/>
          <w:sz w:val="24"/>
          <w:szCs w:val="24"/>
          <w:cs/>
        </w:rPr>
        <w:t xml:space="preserve">गर्न </w:t>
      </w:r>
      <w:r w:rsidR="00BE1B43" w:rsidRPr="00CA5625">
        <w:rPr>
          <w:rFonts w:cs="Kalimati" w:hint="cs"/>
          <w:color w:val="0D0D0D" w:themeColor="text1" w:themeTint="F2"/>
          <w:sz w:val="24"/>
          <w:szCs w:val="24"/>
          <w:cs/>
        </w:rPr>
        <w:t xml:space="preserve">एवम् </w:t>
      </w:r>
      <w:r w:rsidRPr="00CA5625">
        <w:rPr>
          <w:rFonts w:cs="Kalimati"/>
          <w:color w:val="0D0D0D" w:themeColor="text1" w:themeTint="F2"/>
          <w:sz w:val="24"/>
          <w:szCs w:val="24"/>
          <w:cs/>
        </w:rPr>
        <w:t xml:space="preserve">प्रदेश सरकारले एकल र साझा अधिकार सूची अन्तर्गतका क्षेत्रमा निर्माण गर्न बाँकी कानुनहरूको पहिचान गरी कानुन तर्जुमा </w:t>
      </w:r>
      <w:r w:rsidR="00BE1B43" w:rsidRPr="00CA5625">
        <w:rPr>
          <w:rFonts w:cs="Kalimati" w:hint="cs"/>
          <w:color w:val="0D0D0D" w:themeColor="text1" w:themeTint="F2"/>
          <w:sz w:val="24"/>
          <w:szCs w:val="24"/>
          <w:cs/>
        </w:rPr>
        <w:t>गर्न आवश्यक बजेटको प्रवन्ध गरेको छु।</w:t>
      </w:r>
    </w:p>
    <w:p w14:paraId="615856C6" w14:textId="77777777" w:rsidR="00DF5B36" w:rsidRPr="00AC545A" w:rsidRDefault="00DF5B36" w:rsidP="00233A6E">
      <w:pPr>
        <w:spacing w:after="0" w:line="360" w:lineRule="auto"/>
        <w:jc w:val="both"/>
        <w:rPr>
          <w:rFonts w:cs="Kalimati"/>
          <w:color w:val="0D0D0D" w:themeColor="text1" w:themeTint="F2"/>
          <w:sz w:val="24"/>
          <w:szCs w:val="24"/>
        </w:rPr>
      </w:pPr>
    </w:p>
    <w:p w14:paraId="6EFFC798" w14:textId="77777777" w:rsidR="00B21298" w:rsidRPr="00AC545A" w:rsidRDefault="003B24DC" w:rsidP="00233A6E">
      <w:pPr>
        <w:spacing w:after="0" w:line="360" w:lineRule="auto"/>
        <w:ind w:left="90"/>
        <w:jc w:val="both"/>
        <w:rPr>
          <w:rFonts w:ascii="Times New Roman" w:hAnsi="Times New Roman" w:cs="Kalimati"/>
          <w:b/>
          <w:bCs/>
          <w:color w:val="0D0D0D" w:themeColor="text1" w:themeTint="F2"/>
          <w:spacing w:val="-6"/>
          <w:sz w:val="24"/>
          <w:szCs w:val="24"/>
        </w:rPr>
      </w:pPr>
      <w:r w:rsidRPr="00AC545A">
        <w:rPr>
          <w:rFonts w:ascii="Times New Roman" w:hAnsi="Times New Roman" w:cs="Kalimati" w:hint="cs"/>
          <w:b/>
          <w:bCs/>
          <w:color w:val="0D0D0D" w:themeColor="text1" w:themeTint="F2"/>
          <w:spacing w:val="-6"/>
          <w:sz w:val="24"/>
          <w:szCs w:val="24"/>
          <w:cs/>
        </w:rPr>
        <w:t>माननीय सभामुख महोदय</w:t>
      </w:r>
      <w:r w:rsidRPr="00AC545A">
        <w:rPr>
          <w:rFonts w:ascii="Times New Roman" w:hAnsi="Times New Roman" w:cs="Kalimati"/>
          <w:b/>
          <w:bCs/>
          <w:color w:val="0D0D0D" w:themeColor="text1" w:themeTint="F2"/>
          <w:spacing w:val="-6"/>
          <w:sz w:val="24"/>
          <w:szCs w:val="24"/>
        </w:rPr>
        <w:t>,</w:t>
      </w:r>
    </w:p>
    <w:p w14:paraId="659916EA" w14:textId="21F06E25" w:rsidR="002D4087" w:rsidRPr="00AC545A" w:rsidRDefault="00735C30" w:rsidP="00233A6E">
      <w:pPr>
        <w:spacing w:after="0" w:line="360" w:lineRule="auto"/>
        <w:ind w:left="90"/>
        <w:jc w:val="both"/>
        <w:rPr>
          <w:rFonts w:ascii="Times New Roman" w:hAnsi="Times New Roman" w:cs="Kalimati"/>
          <w:b/>
          <w:bCs/>
          <w:color w:val="0D0D0D" w:themeColor="text1" w:themeTint="F2"/>
          <w:spacing w:val="-6"/>
          <w:sz w:val="24"/>
          <w:szCs w:val="24"/>
        </w:rPr>
      </w:pPr>
      <w:r>
        <w:rPr>
          <w:rFonts w:ascii="Times New Roman" w:hAnsi="Times New Roman" w:cs="Kalimati" w:hint="cs"/>
          <w:b/>
          <w:bCs/>
          <w:color w:val="0D0D0D" w:themeColor="text1" w:themeTint="F2"/>
          <w:spacing w:val="-6"/>
          <w:sz w:val="24"/>
          <w:szCs w:val="24"/>
          <w:cs/>
        </w:rPr>
        <w:t xml:space="preserve">सूचना प्रविधि, </w:t>
      </w:r>
      <w:r w:rsidR="00015974" w:rsidRPr="003E6941">
        <w:rPr>
          <w:rFonts w:ascii="Times New Roman" w:hAnsi="Times New Roman" w:cs="Kalimati" w:hint="cs"/>
          <w:b/>
          <w:bCs/>
          <w:color w:val="0D0D0D" w:themeColor="text1" w:themeTint="F2"/>
          <w:spacing w:val="-6"/>
          <w:sz w:val="24"/>
          <w:szCs w:val="24"/>
          <w:cs/>
        </w:rPr>
        <w:t>सुशासन र सार्वजनिक सेवा प्रवाह</w:t>
      </w:r>
    </w:p>
    <w:p w14:paraId="4AC5747B" w14:textId="70924665" w:rsidR="008003F5" w:rsidRPr="00735C30" w:rsidRDefault="007271F9"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735C30">
        <w:rPr>
          <w:rFonts w:cs="Kalimati" w:hint="cs"/>
          <w:color w:val="0D0D0D" w:themeColor="text1" w:themeTint="F2"/>
          <w:sz w:val="24"/>
          <w:szCs w:val="24"/>
          <w:cs/>
        </w:rPr>
        <w:t>भ्रष्ट</w:t>
      </w:r>
      <w:r w:rsidR="005E3224">
        <w:rPr>
          <w:rFonts w:cs="Kalimati" w:hint="cs"/>
          <w:color w:val="0D0D0D" w:themeColor="text1" w:themeTint="F2"/>
          <w:sz w:val="24"/>
          <w:szCs w:val="24"/>
          <w:cs/>
        </w:rPr>
        <w:t>ा</w:t>
      </w:r>
      <w:r w:rsidRPr="00735C30">
        <w:rPr>
          <w:rFonts w:cs="Kalimati" w:hint="cs"/>
          <w:color w:val="0D0D0D" w:themeColor="text1" w:themeTint="F2"/>
          <w:sz w:val="24"/>
          <w:szCs w:val="24"/>
          <w:cs/>
        </w:rPr>
        <w:t>चार</w:t>
      </w:r>
      <w:r w:rsidR="00F138C8" w:rsidRPr="00735C30">
        <w:rPr>
          <w:rFonts w:cs="Kalimati" w:hint="cs"/>
          <w:color w:val="0D0D0D" w:themeColor="text1" w:themeTint="F2"/>
          <w:sz w:val="24"/>
          <w:szCs w:val="24"/>
          <w:cs/>
        </w:rPr>
        <w:t>वि</w:t>
      </w:r>
      <w:r w:rsidR="002C5549">
        <w:rPr>
          <w:rFonts w:cs="Kalimati" w:hint="cs"/>
          <w:color w:val="0D0D0D" w:themeColor="text1" w:themeTint="F2"/>
          <w:sz w:val="24"/>
          <w:szCs w:val="24"/>
          <w:cs/>
        </w:rPr>
        <w:t>रुद्ध शू</w:t>
      </w:r>
      <w:r w:rsidRPr="00735C30">
        <w:rPr>
          <w:rFonts w:cs="Kalimati" w:hint="cs"/>
          <w:color w:val="0D0D0D" w:themeColor="text1" w:themeTint="F2"/>
          <w:sz w:val="24"/>
          <w:szCs w:val="24"/>
          <w:cs/>
        </w:rPr>
        <w:t>न्य सहन</w:t>
      </w:r>
      <w:r w:rsidR="001730C8">
        <w:rPr>
          <w:rFonts w:cs="Kalimati" w:hint="cs"/>
          <w:color w:val="0D0D0D" w:themeColor="text1" w:themeTint="F2"/>
          <w:sz w:val="24"/>
          <w:szCs w:val="24"/>
          <w:cs/>
        </w:rPr>
        <w:t>शील</w:t>
      </w:r>
      <w:r w:rsidRPr="00735C30">
        <w:rPr>
          <w:rFonts w:cs="Kalimati" w:hint="cs"/>
          <w:color w:val="0D0D0D" w:themeColor="text1" w:themeTint="F2"/>
          <w:sz w:val="24"/>
          <w:szCs w:val="24"/>
          <w:cs/>
        </w:rPr>
        <w:t>ता</w:t>
      </w:r>
      <w:r w:rsidR="002C5549">
        <w:rPr>
          <w:rFonts w:cs="Kalimati" w:hint="cs"/>
          <w:color w:val="0D0D0D" w:themeColor="text1" w:themeTint="F2"/>
          <w:sz w:val="24"/>
          <w:szCs w:val="24"/>
          <w:cs/>
        </w:rPr>
        <w:t>लाई अवलम्वन गर्न</w:t>
      </w:r>
      <w:r w:rsidRPr="00735C30">
        <w:rPr>
          <w:rFonts w:cs="Kalimati" w:hint="cs"/>
          <w:color w:val="0D0D0D" w:themeColor="text1" w:themeTint="F2"/>
          <w:sz w:val="24"/>
          <w:szCs w:val="24"/>
          <w:cs/>
        </w:rPr>
        <w:t xml:space="preserve"> प्रदेश सदाचार नीति तर्जुमा तथा कार्यान्वयन गर्ने व्यवस्था मिलाइनेछ।</w:t>
      </w:r>
      <w:r w:rsidRPr="00735C30">
        <w:rPr>
          <w:rFonts w:cs="Kalimati"/>
          <w:color w:val="0D0D0D" w:themeColor="text1" w:themeTint="F2"/>
          <w:sz w:val="24"/>
          <w:szCs w:val="24"/>
        </w:rPr>
        <w:t xml:space="preserve"> </w:t>
      </w:r>
      <w:r w:rsidR="00F138C8" w:rsidRPr="00735C30">
        <w:rPr>
          <w:rFonts w:cs="Kalimati" w:hint="cs"/>
          <w:color w:val="0D0D0D" w:themeColor="text1" w:themeTint="F2"/>
          <w:sz w:val="24"/>
          <w:szCs w:val="24"/>
          <w:cs/>
        </w:rPr>
        <w:t>भ्रष्ट</w:t>
      </w:r>
      <w:r w:rsidR="00735C30">
        <w:rPr>
          <w:rFonts w:cs="Kalimati" w:hint="cs"/>
          <w:color w:val="0D0D0D" w:themeColor="text1" w:themeTint="F2"/>
          <w:sz w:val="24"/>
          <w:szCs w:val="24"/>
          <w:cs/>
        </w:rPr>
        <w:t>ा</w:t>
      </w:r>
      <w:r w:rsidR="00F138C8" w:rsidRPr="00735C30">
        <w:rPr>
          <w:rFonts w:cs="Kalimati" w:hint="cs"/>
          <w:color w:val="0D0D0D" w:themeColor="text1" w:themeTint="F2"/>
          <w:sz w:val="24"/>
          <w:szCs w:val="24"/>
          <w:cs/>
        </w:rPr>
        <w:t>चार न्युनीकरण सम्वन्धी</w:t>
      </w:r>
      <w:r w:rsidRPr="00735C30">
        <w:rPr>
          <w:rFonts w:cs="Kalimati" w:hint="cs"/>
          <w:color w:val="0D0D0D" w:themeColor="text1" w:themeTint="F2"/>
          <w:sz w:val="24"/>
          <w:szCs w:val="24"/>
          <w:cs/>
        </w:rPr>
        <w:t xml:space="preserve"> </w:t>
      </w:r>
      <w:r w:rsidR="008003F5" w:rsidRPr="00735C30">
        <w:rPr>
          <w:rFonts w:cs="Kalimati"/>
          <w:color w:val="0D0D0D" w:themeColor="text1" w:themeTint="F2"/>
          <w:sz w:val="24"/>
          <w:szCs w:val="24"/>
          <w:cs/>
        </w:rPr>
        <w:t>रणनीतिक कार्ययोजनाको कार्यान्वयन एव</w:t>
      </w:r>
      <w:r w:rsidR="00F9635E" w:rsidRPr="00735C30">
        <w:rPr>
          <w:rFonts w:cs="Kalimati" w:hint="cs"/>
          <w:color w:val="0D0D0D" w:themeColor="text1" w:themeTint="F2"/>
          <w:sz w:val="24"/>
          <w:szCs w:val="24"/>
          <w:cs/>
        </w:rPr>
        <w:t>म्</w:t>
      </w:r>
      <w:r w:rsidR="008003F5" w:rsidRPr="00735C30">
        <w:rPr>
          <w:rFonts w:cs="Kalimati"/>
          <w:color w:val="0D0D0D" w:themeColor="text1" w:themeTint="F2"/>
          <w:sz w:val="24"/>
          <w:szCs w:val="24"/>
          <w:cs/>
        </w:rPr>
        <w:t xml:space="preserve"> अनुगमनलाई प्रभावकारी र नतिजामुखी बनाउन</w:t>
      </w:r>
      <w:r w:rsidR="002C5549">
        <w:rPr>
          <w:rFonts w:cs="Kalimati" w:hint="cs"/>
          <w:color w:val="0D0D0D" w:themeColor="text1" w:themeTint="F2"/>
          <w:sz w:val="24"/>
          <w:szCs w:val="24"/>
          <w:cs/>
        </w:rPr>
        <w:t>े</w:t>
      </w:r>
      <w:r w:rsidR="008003F5" w:rsidRPr="00735C30">
        <w:rPr>
          <w:rFonts w:cs="Kalimati"/>
          <w:color w:val="0D0D0D" w:themeColor="text1" w:themeTint="F2"/>
          <w:sz w:val="24"/>
          <w:szCs w:val="24"/>
          <w:cs/>
        </w:rPr>
        <w:t xml:space="preserve"> कार्यक्रमलाई निरन्तरता दिएको छु</w:t>
      </w:r>
      <w:r w:rsidR="00022915" w:rsidRPr="00735C30">
        <w:rPr>
          <w:rFonts w:cs="Kalimati" w:hint="cs"/>
          <w:color w:val="0D0D0D" w:themeColor="text1" w:themeTint="F2"/>
          <w:sz w:val="24"/>
          <w:szCs w:val="24"/>
          <w:cs/>
        </w:rPr>
        <w:t>।</w:t>
      </w:r>
    </w:p>
    <w:p w14:paraId="14125F1E" w14:textId="006FFE09" w:rsidR="008003F5" w:rsidRPr="00735C30"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735C30">
        <w:rPr>
          <w:rFonts w:cs="Kalimati"/>
          <w:color w:val="0D0D0D" w:themeColor="text1" w:themeTint="F2"/>
          <w:sz w:val="24"/>
          <w:szCs w:val="24"/>
          <w:cs/>
        </w:rPr>
        <w:t>सार्वजनिक नीतिको प्रभावकारिता अभिवृद्धि गर्न आवधिक रुपमा नीतिको परीक्षण गर्नुका साथै विश्वविद्यालयमा अध्ययनरत युवालाई फेलोसिप कार्यक्रम मार्फत नीति प्रयोगशाला</w:t>
      </w:r>
      <w:r w:rsidRPr="00735C30">
        <w:rPr>
          <w:rFonts w:cs="Kalimati"/>
          <w:color w:val="0D0D0D" w:themeColor="text1" w:themeTint="F2"/>
          <w:sz w:val="24"/>
          <w:szCs w:val="24"/>
        </w:rPr>
        <w:t>,</w:t>
      </w:r>
      <w:r w:rsidRPr="00735C30">
        <w:rPr>
          <w:rFonts w:cs="Kalimati"/>
          <w:color w:val="0D0D0D" w:themeColor="text1" w:themeTint="F2"/>
          <w:sz w:val="24"/>
          <w:szCs w:val="24"/>
          <w:cs/>
        </w:rPr>
        <w:t xml:space="preserve"> सङ्घीयता सवलीकरण एवं सुशासन सम्बन्धी नीति सम्वाद कार्यक्रम</w:t>
      </w:r>
      <w:r w:rsidR="00F9635E" w:rsidRPr="00735C30">
        <w:rPr>
          <w:rFonts w:cs="Kalimati" w:hint="cs"/>
          <w:color w:val="0D0D0D" w:themeColor="text1" w:themeTint="F2"/>
          <w:sz w:val="24"/>
          <w:szCs w:val="24"/>
          <w:cs/>
        </w:rPr>
        <w:t>मा जोड्ने</w:t>
      </w:r>
      <w:r w:rsidRPr="00735C30">
        <w:rPr>
          <w:rFonts w:cs="Kalimati"/>
          <w:color w:val="0D0D0D" w:themeColor="text1" w:themeTint="F2"/>
          <w:sz w:val="24"/>
          <w:szCs w:val="24"/>
          <w:cs/>
        </w:rPr>
        <w:t xml:space="preserve"> व्यवस्था गरेको छु । </w:t>
      </w:r>
    </w:p>
    <w:p w14:paraId="49D8F25B" w14:textId="14F63043" w:rsidR="008003F5"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प्रदेश सुशासन केन्द्रको सुदृढीकरण गरी तालिम कार्यक्रमका अतिरिक्त नीति</w:t>
      </w:r>
      <w:r w:rsidRPr="003F3D54">
        <w:rPr>
          <w:rFonts w:cs="Kalimati"/>
          <w:color w:val="0D0D0D" w:themeColor="text1" w:themeTint="F2"/>
          <w:sz w:val="24"/>
          <w:szCs w:val="24"/>
        </w:rPr>
        <w:t xml:space="preserve">, </w:t>
      </w:r>
      <w:r w:rsidRPr="003F3D54">
        <w:rPr>
          <w:rFonts w:cs="Kalimati"/>
          <w:color w:val="0D0D0D" w:themeColor="text1" w:themeTint="F2"/>
          <w:sz w:val="24"/>
          <w:szCs w:val="24"/>
          <w:cs/>
        </w:rPr>
        <w:t xml:space="preserve">अध्ययन र अनुसन्धानका क्षेत्रमा समेत केन्द्रित गर्दै जनप्रतिनिधि र </w:t>
      </w:r>
      <w:r w:rsidRPr="003F3D54">
        <w:rPr>
          <w:rFonts w:cs="Kalimati"/>
          <w:color w:val="0D0D0D" w:themeColor="text1" w:themeTint="F2"/>
          <w:sz w:val="24"/>
          <w:szCs w:val="24"/>
          <w:cs/>
        </w:rPr>
        <w:lastRenderedPageBreak/>
        <w:t xml:space="preserve">कर्मचारीको दक्षता अभिवृद्धिका कार्यक्रमलाई प्राथमिकता दिएको छु । यसकालागि </w:t>
      </w:r>
      <w:r w:rsidR="00067B43" w:rsidRPr="003F3D54">
        <w:rPr>
          <w:rFonts w:cs="Kalimati" w:hint="cs"/>
          <w:color w:val="0D0D0D" w:themeColor="text1" w:themeTint="F2"/>
          <w:sz w:val="24"/>
          <w:szCs w:val="24"/>
          <w:cs/>
        </w:rPr>
        <w:t>५</w:t>
      </w:r>
      <w:r w:rsidRPr="003F3D54">
        <w:rPr>
          <w:rFonts w:cs="Kalimati"/>
          <w:color w:val="0D0D0D" w:themeColor="text1" w:themeTint="F2"/>
          <w:sz w:val="24"/>
          <w:szCs w:val="24"/>
          <w:cs/>
        </w:rPr>
        <w:t xml:space="preserve"> करोड </w:t>
      </w:r>
      <w:r w:rsidR="00067B43" w:rsidRPr="003F3D54">
        <w:rPr>
          <w:rFonts w:cs="Kalimati" w:hint="cs"/>
          <w:color w:val="0D0D0D" w:themeColor="text1" w:themeTint="F2"/>
          <w:sz w:val="24"/>
          <w:szCs w:val="24"/>
          <w:cs/>
        </w:rPr>
        <w:t xml:space="preserve"> ८४ लाख </w:t>
      </w:r>
      <w:r w:rsidRPr="003F3D54">
        <w:rPr>
          <w:rFonts w:cs="Kalimati"/>
          <w:color w:val="0D0D0D" w:themeColor="text1" w:themeTint="F2"/>
          <w:sz w:val="24"/>
          <w:szCs w:val="24"/>
          <w:cs/>
        </w:rPr>
        <w:t xml:space="preserve">रकम विनियोजन गरेको छु । </w:t>
      </w:r>
    </w:p>
    <w:p w14:paraId="22D6694C" w14:textId="4B1F7415" w:rsidR="008003F5"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प्रदेश र स्थानीय तहमा कार्यरत राष्ट्रसेवक कर्मचारी एवं शिक्षकको पद दर्ता</w:t>
      </w:r>
      <w:r w:rsidRPr="003F3D54">
        <w:rPr>
          <w:rFonts w:cs="Kalimati"/>
          <w:color w:val="0D0D0D" w:themeColor="text1" w:themeTint="F2"/>
          <w:sz w:val="24"/>
          <w:szCs w:val="24"/>
        </w:rPr>
        <w:t xml:space="preserve">, </w:t>
      </w:r>
      <w:r w:rsidRPr="003F3D54">
        <w:rPr>
          <w:rFonts w:cs="Kalimati"/>
          <w:color w:val="0D0D0D" w:themeColor="text1" w:themeTint="F2"/>
          <w:sz w:val="24"/>
          <w:szCs w:val="24"/>
          <w:cs/>
        </w:rPr>
        <w:t>सिटरोल</w:t>
      </w:r>
      <w:r w:rsidRPr="003F3D54">
        <w:rPr>
          <w:rFonts w:cs="Kalimati"/>
          <w:color w:val="0D0D0D" w:themeColor="text1" w:themeTint="F2"/>
          <w:sz w:val="24"/>
          <w:szCs w:val="24"/>
        </w:rPr>
        <w:t xml:space="preserve">, </w:t>
      </w:r>
      <w:r w:rsidRPr="003F3D54">
        <w:rPr>
          <w:rFonts w:cs="Kalimati"/>
          <w:color w:val="0D0D0D" w:themeColor="text1" w:themeTint="F2"/>
          <w:sz w:val="24"/>
          <w:szCs w:val="24"/>
          <w:cs/>
        </w:rPr>
        <w:t>सम्पत्ति विवरण तथा अन्य वैयक्तिक विवरणलाई विद्युतीय माध्यमबाट अभिलेखीकरण गर्न प्रदेश कितावखानाको स्थापनाका लागि रु</w:t>
      </w:r>
      <w:r w:rsidR="003F3D54">
        <w:rPr>
          <w:rFonts w:cs="Kalimati" w:hint="cs"/>
          <w:color w:val="0D0D0D" w:themeColor="text1" w:themeTint="F2"/>
          <w:sz w:val="24"/>
          <w:szCs w:val="24"/>
          <w:cs/>
        </w:rPr>
        <w:t>.</w:t>
      </w:r>
      <w:r w:rsidRPr="003F3D54">
        <w:rPr>
          <w:rFonts w:cs="Kalimati"/>
          <w:color w:val="0D0D0D" w:themeColor="text1" w:themeTint="F2"/>
          <w:sz w:val="24"/>
          <w:szCs w:val="24"/>
          <w:cs/>
        </w:rPr>
        <w:t xml:space="preserve"> १ करोड रकम विनियोजन गरेको छु । </w:t>
      </w:r>
    </w:p>
    <w:p w14:paraId="674BBF5C" w14:textId="77777777" w:rsidR="003D7E3E"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प्रदेश मन्त्रिपरिषद्को निर्णय प्रकृयालाई प्रविधिमैत्री</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पारदर्शी र द्रुत बनाई  यसको कार्यप्रणालीलाई कागजरहित</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सुरक्षित र व्यवस्थित वनाउन एकीकृत मन्त्रिपरिषद् स्वचालित प्रणालीको विकास गर्न </w:t>
      </w:r>
      <w:r w:rsidR="00FA5E6E" w:rsidRPr="003F3D54">
        <w:rPr>
          <w:rFonts w:cs="Kalimati" w:hint="cs"/>
          <w:color w:val="0D0D0D" w:themeColor="text1" w:themeTint="F2"/>
          <w:sz w:val="24"/>
          <w:szCs w:val="24"/>
          <w:cs/>
        </w:rPr>
        <w:t>एवम्</w:t>
      </w:r>
      <w:r w:rsidRPr="003F3D54">
        <w:rPr>
          <w:rFonts w:cs="Kalimati"/>
          <w:color w:val="0D0D0D" w:themeColor="text1" w:themeTint="F2"/>
          <w:sz w:val="24"/>
          <w:szCs w:val="24"/>
          <w:cs/>
        </w:rPr>
        <w:t xml:space="preserve"> प्रदेश मन्त्रिपरिषद् तथा सचिव वैठकका निर्णयहरुको विद्युतीय अभिलेखीकरणको व्यवस्थाका लागि आवश्यक रकम विनियोजन गरेको छु ।</w:t>
      </w:r>
    </w:p>
    <w:p w14:paraId="662BD2E8" w14:textId="1687056F" w:rsidR="0043288A" w:rsidRPr="003F3D54" w:rsidRDefault="003D7E3E"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hint="cs"/>
          <w:color w:val="0D0D0D" w:themeColor="text1" w:themeTint="F2"/>
          <w:sz w:val="24"/>
          <w:szCs w:val="24"/>
          <w:cs/>
        </w:rPr>
        <w:t xml:space="preserve">सूचना प्रविधि प्रति आकर्षित युवाहरूलाई कृत्रिम बौद्धिकताको ज्ञान सीप मार्फत स्वरोजगारी सिर्जना गर्नुका साथै </w:t>
      </w:r>
      <w:r w:rsidR="0043288A" w:rsidRPr="003F3D54">
        <w:rPr>
          <w:rFonts w:cs="Kalimati" w:hint="cs"/>
          <w:color w:val="0D0D0D" w:themeColor="text1" w:themeTint="F2"/>
          <w:sz w:val="24"/>
          <w:szCs w:val="24"/>
          <w:cs/>
        </w:rPr>
        <w:t xml:space="preserve">प्रदेश सरकारबाट प्रदान हुने सबै सेवाहरूलाई सूचना प्रविधिमा आधारित बनाई सुशासन कायम गर्न </w:t>
      </w:r>
      <w:r w:rsidR="0043288A" w:rsidRPr="003F3D54">
        <w:rPr>
          <w:rFonts w:cs="Kalimati"/>
          <w:color w:val="0D0D0D" w:themeColor="text1" w:themeTint="F2"/>
          <w:sz w:val="24"/>
          <w:szCs w:val="24"/>
          <w:cs/>
        </w:rPr>
        <w:t>डिजिटल लुम्बिनी</w:t>
      </w:r>
      <w:r w:rsidR="0043288A" w:rsidRPr="003F3D54">
        <w:rPr>
          <w:rFonts w:cs="Kalimati" w:hint="cs"/>
          <w:color w:val="0D0D0D" w:themeColor="text1" w:themeTint="F2"/>
          <w:sz w:val="24"/>
          <w:szCs w:val="24"/>
          <w:cs/>
        </w:rPr>
        <w:t xml:space="preserve"> अभियानलाई प्राथमिकताका साथ कार्यान्वयन गर्ने व्यवस्था मिलाएको छु। नेपाल सरकारबाट सञ्चालित</w:t>
      </w:r>
      <w:r w:rsidR="0043288A" w:rsidRPr="003F3D54">
        <w:rPr>
          <w:rFonts w:cs="Kalimati"/>
          <w:color w:val="0D0D0D" w:themeColor="text1" w:themeTint="F2"/>
          <w:sz w:val="24"/>
          <w:szCs w:val="24"/>
          <w:cs/>
        </w:rPr>
        <w:t xml:space="preserve"> </w:t>
      </w:r>
      <w:r w:rsidR="0043288A" w:rsidRPr="003F3D54">
        <w:rPr>
          <w:rFonts w:cs="Kalimati" w:hint="cs"/>
          <w:color w:val="0D0D0D" w:themeColor="text1" w:themeTint="F2"/>
          <w:sz w:val="24"/>
          <w:szCs w:val="24"/>
          <w:cs/>
        </w:rPr>
        <w:t xml:space="preserve">एकीकृत डाटा व्यवस्थापन केन्द्रमा प्रदेश सरकारको छुट्टै </w:t>
      </w:r>
      <w:r w:rsidR="0043288A" w:rsidRPr="003F3D54">
        <w:rPr>
          <w:rFonts w:cs="Kalimati"/>
          <w:color w:val="0D0D0D" w:themeColor="text1" w:themeTint="F2"/>
          <w:sz w:val="24"/>
          <w:szCs w:val="24"/>
          <w:cs/>
        </w:rPr>
        <w:t xml:space="preserve">सर्भरमार्फत तथा डिजास्टर रिकभरी सेवा सुनिश्चित गर्न </w:t>
      </w:r>
      <w:r w:rsidR="0043288A" w:rsidRPr="003F3D54">
        <w:rPr>
          <w:rFonts w:cs="Kalimati" w:hint="cs"/>
          <w:color w:val="0D0D0D" w:themeColor="text1" w:themeTint="F2"/>
          <w:sz w:val="24"/>
          <w:szCs w:val="24"/>
          <w:cs/>
        </w:rPr>
        <w:t xml:space="preserve">सूचना प्रविधि प्रतिष्ठानको लागि </w:t>
      </w:r>
      <w:r w:rsidR="0043288A" w:rsidRPr="003F3D54">
        <w:rPr>
          <w:rFonts w:cs="Kalimati"/>
          <w:color w:val="0D0D0D" w:themeColor="text1" w:themeTint="F2"/>
          <w:sz w:val="24"/>
          <w:szCs w:val="24"/>
          <w:cs/>
        </w:rPr>
        <w:t xml:space="preserve">आवश्यक </w:t>
      </w:r>
      <w:r w:rsidR="0043288A" w:rsidRPr="003F3D54">
        <w:rPr>
          <w:rFonts w:cs="Kalimati" w:hint="cs"/>
          <w:color w:val="0D0D0D" w:themeColor="text1" w:themeTint="F2"/>
          <w:sz w:val="24"/>
          <w:szCs w:val="24"/>
          <w:cs/>
        </w:rPr>
        <w:t>रकम विनियोजन गरेको छु</w:t>
      </w:r>
      <w:r w:rsidR="0043288A" w:rsidRPr="003F3D54">
        <w:rPr>
          <w:rFonts w:cs="Kalimati"/>
          <w:color w:val="0D0D0D" w:themeColor="text1" w:themeTint="F2"/>
          <w:sz w:val="24"/>
          <w:szCs w:val="24"/>
          <w:cs/>
        </w:rPr>
        <w:t xml:space="preserve"> । सार्वजनिक </w:t>
      </w:r>
      <w:r w:rsidR="0043288A" w:rsidRPr="003F3D54">
        <w:rPr>
          <w:rFonts w:cs="Kalimati"/>
          <w:color w:val="0D0D0D" w:themeColor="text1" w:themeTint="F2"/>
          <w:sz w:val="24"/>
          <w:szCs w:val="24"/>
          <w:cs/>
        </w:rPr>
        <w:lastRenderedPageBreak/>
        <w:t>निजी साझेदारीको अवधारणामा प्रदेशमा कृ</w:t>
      </w:r>
      <w:r w:rsidR="0043288A" w:rsidRPr="003F3D54">
        <w:rPr>
          <w:rFonts w:cs="Kalimati" w:hint="cs"/>
          <w:color w:val="0D0D0D" w:themeColor="text1" w:themeTint="F2"/>
          <w:sz w:val="24"/>
          <w:szCs w:val="24"/>
          <w:cs/>
        </w:rPr>
        <w:t>त्रिम बु</w:t>
      </w:r>
      <w:r w:rsidR="0043288A" w:rsidRPr="003F3D54">
        <w:rPr>
          <w:rFonts w:cs="Kalimati"/>
          <w:color w:val="0D0D0D" w:themeColor="text1" w:themeTint="F2"/>
          <w:sz w:val="24"/>
          <w:szCs w:val="24"/>
          <w:cs/>
        </w:rPr>
        <w:t xml:space="preserve">द्धिमत्ता र </w:t>
      </w:r>
      <w:r w:rsidR="0043288A" w:rsidRPr="003F3D54">
        <w:rPr>
          <w:rFonts w:cs="Kalimati" w:hint="cs"/>
          <w:color w:val="0D0D0D" w:themeColor="text1" w:themeTint="F2"/>
          <w:sz w:val="24"/>
          <w:szCs w:val="24"/>
          <w:cs/>
        </w:rPr>
        <w:t xml:space="preserve">सूचना </w:t>
      </w:r>
      <w:r w:rsidR="0043288A" w:rsidRPr="003F3D54">
        <w:rPr>
          <w:rFonts w:cs="Kalimati"/>
          <w:color w:val="0D0D0D" w:themeColor="text1" w:themeTint="F2"/>
          <w:sz w:val="24"/>
          <w:szCs w:val="24"/>
          <w:cs/>
        </w:rPr>
        <w:t>प्रविधिको क्षेत्रमा कम्तिमा १०० जनालाई तालिम प्रदान गरी स्वरोजगार बनाइनेछ ।</w:t>
      </w:r>
    </w:p>
    <w:p w14:paraId="05DCF496" w14:textId="27E0DE81" w:rsidR="008003F5"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साझा हितका विषयमा अन्य प्रदेशहरुसँग गरिएका प्रतिवद्धताको कार्यान्वयन</w:t>
      </w:r>
      <w:r w:rsidRPr="003F3D54">
        <w:rPr>
          <w:rFonts w:cs="Kalimati"/>
          <w:color w:val="0D0D0D" w:themeColor="text1" w:themeTint="F2"/>
          <w:sz w:val="24"/>
          <w:szCs w:val="24"/>
        </w:rPr>
        <w:t xml:space="preserve">, </w:t>
      </w:r>
      <w:r w:rsidRPr="003F3D54">
        <w:rPr>
          <w:rFonts w:cs="Kalimati"/>
          <w:color w:val="0D0D0D" w:themeColor="text1" w:themeTint="F2"/>
          <w:sz w:val="24"/>
          <w:szCs w:val="24"/>
          <w:cs/>
        </w:rPr>
        <w:t>सहलगानी</w:t>
      </w:r>
      <w:r w:rsidRPr="003F3D54">
        <w:rPr>
          <w:rFonts w:cs="Kalimati"/>
          <w:color w:val="0D0D0D" w:themeColor="text1" w:themeTint="F2"/>
          <w:sz w:val="24"/>
          <w:szCs w:val="24"/>
        </w:rPr>
        <w:t xml:space="preserve">, </w:t>
      </w:r>
      <w:r w:rsidRPr="003F3D54">
        <w:rPr>
          <w:rFonts w:cs="Kalimati"/>
          <w:color w:val="0D0D0D" w:themeColor="text1" w:themeTint="F2"/>
          <w:sz w:val="24"/>
          <w:szCs w:val="24"/>
          <w:cs/>
        </w:rPr>
        <w:t>संयुक्त कार्यक्रम तथा सोको लागि नीतिगत सामाञ्जस्यता कायम गरी तहगत सरकारबीचको समन्वयलाई प्रभावकारी बनाउन प्रदेश समन्वय परिषद् लगायतका अन्तर सरकारी</w:t>
      </w:r>
      <w:r w:rsidR="00C944E7">
        <w:rPr>
          <w:rFonts w:cs="Kalimati"/>
          <w:color w:val="0D0D0D" w:themeColor="text1" w:themeTint="F2"/>
          <w:sz w:val="24"/>
          <w:szCs w:val="24"/>
          <w:cs/>
        </w:rPr>
        <w:t xml:space="preserve"> संयन्त्रलाई</w:t>
      </w:r>
      <w:r w:rsidR="00C944E7">
        <w:rPr>
          <w:rFonts w:cs="Kalimati" w:hint="cs"/>
          <w:color w:val="0D0D0D" w:themeColor="text1" w:themeTint="F2"/>
          <w:sz w:val="24"/>
          <w:szCs w:val="24"/>
          <w:cs/>
        </w:rPr>
        <w:t xml:space="preserve"> थप</w:t>
      </w:r>
      <w:r w:rsidR="00C944E7">
        <w:rPr>
          <w:rFonts w:cs="Kalimati"/>
          <w:color w:val="0D0D0D" w:themeColor="text1" w:themeTint="F2"/>
          <w:sz w:val="24"/>
          <w:szCs w:val="24"/>
          <w:cs/>
        </w:rPr>
        <w:t xml:space="preserve"> क्रिया</w:t>
      </w:r>
      <w:r w:rsidR="001730C8">
        <w:rPr>
          <w:rFonts w:cs="Kalimati"/>
          <w:color w:val="0D0D0D" w:themeColor="text1" w:themeTint="F2"/>
          <w:sz w:val="24"/>
          <w:szCs w:val="24"/>
          <w:cs/>
        </w:rPr>
        <w:t>शील</w:t>
      </w:r>
      <w:r w:rsidR="00C944E7">
        <w:rPr>
          <w:rFonts w:cs="Kalimati"/>
          <w:color w:val="0D0D0D" w:themeColor="text1" w:themeTint="F2"/>
          <w:sz w:val="24"/>
          <w:szCs w:val="24"/>
          <w:cs/>
        </w:rPr>
        <w:t xml:space="preserve"> बना</w:t>
      </w:r>
      <w:r w:rsidR="00C944E7">
        <w:rPr>
          <w:rFonts w:cs="Kalimati" w:hint="cs"/>
          <w:color w:val="0D0D0D" w:themeColor="text1" w:themeTint="F2"/>
          <w:sz w:val="24"/>
          <w:szCs w:val="24"/>
          <w:cs/>
        </w:rPr>
        <w:t>इनेछ।</w:t>
      </w:r>
      <w:r w:rsidRPr="003F3D54">
        <w:rPr>
          <w:rFonts w:cs="Kalimati"/>
          <w:color w:val="0D0D0D" w:themeColor="text1" w:themeTint="F2"/>
          <w:sz w:val="24"/>
          <w:szCs w:val="24"/>
          <w:cs/>
        </w:rPr>
        <w:t xml:space="preserve"> </w:t>
      </w:r>
    </w:p>
    <w:p w14:paraId="089FC648" w14:textId="53933466" w:rsidR="008003F5"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संघ</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प्रदेश र स्थानीय तहबीच समन्वय</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साझेदारी र सहलगानी प्रवर्</w:t>
      </w:r>
      <w:r w:rsidR="00FA5E6E" w:rsidRPr="003F3D54">
        <w:rPr>
          <w:rFonts w:cs="Kalimati" w:hint="cs"/>
          <w:color w:val="0D0D0D" w:themeColor="text1" w:themeTint="F2"/>
          <w:sz w:val="24"/>
          <w:szCs w:val="24"/>
          <w:cs/>
        </w:rPr>
        <w:t>ध</w:t>
      </w:r>
      <w:r w:rsidRPr="003F3D54">
        <w:rPr>
          <w:rFonts w:cs="Kalimati"/>
          <w:color w:val="0D0D0D" w:themeColor="text1" w:themeTint="F2"/>
          <w:sz w:val="24"/>
          <w:szCs w:val="24"/>
          <w:cs/>
        </w:rPr>
        <w:t>न गरी सार्वजनिक सेवालाई नवप्रवर्तनशील</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नागरिक</w:t>
      </w:r>
      <w:r w:rsidR="001730C8">
        <w:rPr>
          <w:rFonts w:cs="Kalimati"/>
          <w:color w:val="0D0D0D" w:themeColor="text1" w:themeTint="F2"/>
          <w:sz w:val="24"/>
          <w:szCs w:val="24"/>
          <w:cs/>
        </w:rPr>
        <w:t xml:space="preserve">मैत्री र नतिजामुखी </w:t>
      </w:r>
      <w:r w:rsidR="001730C8">
        <w:rPr>
          <w:rFonts w:cs="Kalimati" w:hint="cs"/>
          <w:color w:val="0D0D0D" w:themeColor="text1" w:themeTint="F2"/>
          <w:sz w:val="24"/>
          <w:szCs w:val="24"/>
          <w:cs/>
        </w:rPr>
        <w:t>ब</w:t>
      </w:r>
      <w:r w:rsidRPr="003F3D54">
        <w:rPr>
          <w:rFonts w:cs="Kalimati"/>
          <w:color w:val="0D0D0D" w:themeColor="text1" w:themeTint="F2"/>
          <w:sz w:val="24"/>
          <w:szCs w:val="24"/>
          <w:cs/>
        </w:rPr>
        <w:t>नाउन तथा स्थानीय तहमा उत्पादन</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रोजगारी</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उद्यमशीलता</w:t>
      </w:r>
      <w:r w:rsidRPr="003F3D54">
        <w:rPr>
          <w:rFonts w:cs="Kalimati"/>
          <w:color w:val="0D0D0D" w:themeColor="text1" w:themeTint="F2"/>
          <w:sz w:val="24"/>
          <w:szCs w:val="24"/>
        </w:rPr>
        <w:t>,</w:t>
      </w:r>
      <w:r w:rsidRPr="003F3D54">
        <w:rPr>
          <w:rFonts w:cs="Kalimati"/>
          <w:color w:val="0D0D0D" w:themeColor="text1" w:themeTint="F2"/>
          <w:sz w:val="24"/>
          <w:szCs w:val="24"/>
          <w:cs/>
        </w:rPr>
        <w:t xml:space="preserve"> डिजिटल सुशासन लगायत स्थानीय आवश्यकता</w:t>
      </w:r>
      <w:r w:rsidR="001730C8">
        <w:rPr>
          <w:rFonts w:cs="Kalimati"/>
          <w:color w:val="0D0D0D" w:themeColor="text1" w:themeTint="F2"/>
          <w:sz w:val="24"/>
          <w:szCs w:val="24"/>
          <w:cs/>
        </w:rPr>
        <w:t>मा आधारित सुधार कार्यक्रम</w:t>
      </w:r>
      <w:r w:rsidR="001730C8">
        <w:rPr>
          <w:rFonts w:cs="Kalimati" w:hint="cs"/>
          <w:color w:val="0D0D0D" w:themeColor="text1" w:themeTint="F2"/>
          <w:sz w:val="24"/>
          <w:szCs w:val="24"/>
          <w:cs/>
        </w:rPr>
        <w:t xml:space="preserve"> सञ्चालन</w:t>
      </w:r>
      <w:r w:rsidRPr="003F3D54">
        <w:rPr>
          <w:rFonts w:cs="Kalimati"/>
          <w:color w:val="0D0D0D" w:themeColor="text1" w:themeTint="F2"/>
          <w:sz w:val="24"/>
          <w:szCs w:val="24"/>
          <w:cs/>
        </w:rPr>
        <w:t xml:space="preserve"> </w:t>
      </w:r>
      <w:r w:rsidR="001730C8">
        <w:rPr>
          <w:rFonts w:cs="Kalimati" w:hint="cs"/>
          <w:color w:val="0D0D0D" w:themeColor="text1" w:themeTint="F2"/>
          <w:sz w:val="24"/>
          <w:szCs w:val="24"/>
          <w:cs/>
        </w:rPr>
        <w:t xml:space="preserve">गर्न </w:t>
      </w:r>
      <w:r w:rsidRPr="003F3D54">
        <w:rPr>
          <w:rFonts w:cs="Kalimati"/>
          <w:color w:val="0D0D0D" w:themeColor="text1" w:themeTint="F2"/>
          <w:sz w:val="24"/>
          <w:szCs w:val="24"/>
          <w:cs/>
        </w:rPr>
        <w:t>शासकीय नवप्रवर्तन चुनौती कोष साझेदारी कार्यक्रमको</w:t>
      </w:r>
      <w:r w:rsidR="001730C8">
        <w:rPr>
          <w:rFonts w:cs="Kalimati" w:hint="cs"/>
          <w:color w:val="0D0D0D" w:themeColor="text1" w:themeTint="F2"/>
          <w:sz w:val="24"/>
          <w:szCs w:val="24"/>
          <w:cs/>
        </w:rPr>
        <w:t xml:space="preserve"> </w:t>
      </w:r>
      <w:r w:rsidRPr="003F3D54">
        <w:rPr>
          <w:rFonts w:cs="Kalimati"/>
          <w:color w:val="0D0D0D" w:themeColor="text1" w:themeTint="F2"/>
          <w:sz w:val="24"/>
          <w:szCs w:val="24"/>
          <w:cs/>
        </w:rPr>
        <w:t>लागि रु</w:t>
      </w:r>
      <w:r w:rsidR="001730C8">
        <w:rPr>
          <w:rFonts w:cs="Kalimati" w:hint="cs"/>
          <w:color w:val="0D0D0D" w:themeColor="text1" w:themeTint="F2"/>
          <w:sz w:val="24"/>
          <w:szCs w:val="24"/>
          <w:cs/>
        </w:rPr>
        <w:t>.</w:t>
      </w:r>
      <w:r w:rsidRPr="003F3D54">
        <w:rPr>
          <w:rFonts w:cs="Kalimati"/>
          <w:color w:val="0D0D0D" w:themeColor="text1" w:themeTint="F2"/>
          <w:sz w:val="24"/>
          <w:szCs w:val="24"/>
          <w:cs/>
        </w:rPr>
        <w:t xml:space="preserve"> १ करोड विनियोजन गरेको छु । </w:t>
      </w:r>
    </w:p>
    <w:p w14:paraId="74867CF0" w14:textId="497C2B85" w:rsidR="008003F5" w:rsidRPr="003F3D54" w:rsidRDefault="008003F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color w:val="0D0D0D" w:themeColor="text1" w:themeTint="F2"/>
          <w:sz w:val="24"/>
          <w:szCs w:val="24"/>
          <w:cs/>
        </w:rPr>
        <w:t>प्रदेश सरकारका नवनिर्मित प्रशासनिक भवन तथा प्रशासनिक परि</w:t>
      </w:r>
      <w:r w:rsidR="00FA5E6E" w:rsidRPr="003F3D54">
        <w:rPr>
          <w:rFonts w:cs="Kalimati" w:hint="cs"/>
          <w:color w:val="0D0D0D" w:themeColor="text1" w:themeTint="F2"/>
          <w:sz w:val="24"/>
          <w:szCs w:val="24"/>
          <w:cs/>
        </w:rPr>
        <w:t>स</w:t>
      </w:r>
      <w:r w:rsidRPr="003F3D54">
        <w:rPr>
          <w:rFonts w:cs="Kalimati"/>
          <w:color w:val="0D0D0D" w:themeColor="text1" w:themeTint="F2"/>
          <w:sz w:val="24"/>
          <w:szCs w:val="24"/>
          <w:cs/>
        </w:rPr>
        <w:t xml:space="preserve">रको </w:t>
      </w:r>
      <w:r w:rsidR="00FA5E6E" w:rsidRPr="003F3D54">
        <w:rPr>
          <w:rFonts w:cs="Kalimati" w:hint="cs"/>
          <w:color w:val="0D0D0D" w:themeColor="text1" w:themeTint="F2"/>
          <w:sz w:val="24"/>
          <w:szCs w:val="24"/>
          <w:cs/>
        </w:rPr>
        <w:t>समग्र व्यवस्थापन सम्बन्धि कार्य</w:t>
      </w:r>
      <w:r w:rsidRPr="003F3D54">
        <w:rPr>
          <w:rFonts w:cs="Kalimati"/>
          <w:color w:val="0D0D0D" w:themeColor="text1" w:themeTint="F2"/>
          <w:sz w:val="24"/>
          <w:szCs w:val="24"/>
          <w:cs/>
        </w:rPr>
        <w:t xml:space="preserve"> एकीकृत रुपमा एउटै निकाय मार्फत </w:t>
      </w:r>
      <w:r w:rsidR="00FA5E6E" w:rsidRPr="003F3D54">
        <w:rPr>
          <w:rFonts w:cs="Kalimati" w:hint="cs"/>
          <w:color w:val="0D0D0D" w:themeColor="text1" w:themeTint="F2"/>
          <w:sz w:val="24"/>
          <w:szCs w:val="24"/>
          <w:cs/>
        </w:rPr>
        <w:t>गर्न छुट्टै एकाइ रहने व्यवस्था गरेको छु।</w:t>
      </w:r>
      <w:r w:rsidRPr="003F3D54">
        <w:rPr>
          <w:rFonts w:cs="Kalimati"/>
          <w:color w:val="0D0D0D" w:themeColor="text1" w:themeTint="F2"/>
          <w:sz w:val="24"/>
          <w:szCs w:val="24"/>
          <w:cs/>
        </w:rPr>
        <w:t xml:space="preserve"> प्रदेश </w:t>
      </w:r>
      <w:r w:rsidR="00FE5215">
        <w:rPr>
          <w:rFonts w:cs="Kalimati" w:hint="cs"/>
          <w:color w:val="0D0D0D" w:themeColor="text1" w:themeTint="F2"/>
          <w:sz w:val="24"/>
          <w:szCs w:val="24"/>
          <w:cs/>
        </w:rPr>
        <w:t xml:space="preserve">राजधानी </w:t>
      </w:r>
      <w:r w:rsidRPr="003F3D54">
        <w:rPr>
          <w:rFonts w:cs="Kalimati"/>
          <w:color w:val="0D0D0D" w:themeColor="text1" w:themeTint="F2"/>
          <w:sz w:val="24"/>
          <w:szCs w:val="24"/>
          <w:cs/>
        </w:rPr>
        <w:t xml:space="preserve">गुरुयोजना अनुरुप प्रदेश राजधानी भित्रका प्रमुख सडकहरुको रेखांकन तथा </w:t>
      </w:r>
      <w:r w:rsidR="00BF68C9" w:rsidRPr="003F3D54">
        <w:rPr>
          <w:rFonts w:cs="Kalimati"/>
          <w:color w:val="0D0D0D" w:themeColor="text1" w:themeTint="F2"/>
          <w:sz w:val="24"/>
          <w:szCs w:val="24"/>
          <w:cs/>
        </w:rPr>
        <w:t>आधारभूत</w:t>
      </w:r>
      <w:r w:rsidRPr="003F3D54">
        <w:rPr>
          <w:rFonts w:cs="Kalimati"/>
          <w:color w:val="0D0D0D" w:themeColor="text1" w:themeTint="F2"/>
          <w:sz w:val="24"/>
          <w:szCs w:val="24"/>
          <w:cs/>
        </w:rPr>
        <w:t xml:space="preserve"> संरचनाको निर्माण गरी व्यवस्थित सडक सञ्जालको विकास गर्न रु</w:t>
      </w:r>
      <w:r w:rsidR="00FE5215">
        <w:rPr>
          <w:rFonts w:cs="Kalimati" w:hint="cs"/>
          <w:color w:val="0D0D0D" w:themeColor="text1" w:themeTint="F2"/>
          <w:sz w:val="24"/>
          <w:szCs w:val="24"/>
          <w:cs/>
        </w:rPr>
        <w:t>.</w:t>
      </w:r>
      <w:r w:rsidRPr="003F3D54">
        <w:rPr>
          <w:rFonts w:cs="Kalimati"/>
          <w:color w:val="0D0D0D" w:themeColor="text1" w:themeTint="F2"/>
          <w:sz w:val="24"/>
          <w:szCs w:val="24"/>
          <w:cs/>
        </w:rPr>
        <w:t xml:space="preserve"> ४ करोड २५ लाख रकम विनियोजन गरेको छु । </w:t>
      </w:r>
    </w:p>
    <w:p w14:paraId="257BD99A" w14:textId="67803A87" w:rsidR="00E62EB2" w:rsidRPr="003F3D54" w:rsidRDefault="00430429"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Pr>
          <w:rFonts w:cs="Kalimati" w:hint="cs"/>
          <w:color w:val="0D0D0D" w:themeColor="text1" w:themeTint="F2"/>
          <w:sz w:val="24"/>
          <w:szCs w:val="24"/>
          <w:cs/>
        </w:rPr>
        <w:lastRenderedPageBreak/>
        <w:t>नेपाल सरकारले आर्थिक वर्ष</w:t>
      </w:r>
      <w:r w:rsidR="0092518F" w:rsidRPr="003F3D54">
        <w:rPr>
          <w:rFonts w:cs="Kalimati" w:hint="cs"/>
          <w:color w:val="0D0D0D" w:themeColor="text1" w:themeTint="F2"/>
          <w:sz w:val="24"/>
          <w:szCs w:val="24"/>
          <w:cs/>
        </w:rPr>
        <w:t xml:space="preserve"> २०८३</w:t>
      </w:r>
      <w:r w:rsidR="0092518F" w:rsidRPr="003F3D54">
        <w:rPr>
          <w:rFonts w:cs="Kalimati"/>
          <w:color w:val="0D0D0D" w:themeColor="text1" w:themeTint="F2"/>
          <w:sz w:val="24"/>
          <w:szCs w:val="24"/>
        </w:rPr>
        <w:t>/</w:t>
      </w:r>
      <w:r w:rsidR="00512726">
        <w:rPr>
          <w:rFonts w:cs="Kalimati" w:hint="cs"/>
          <w:color w:val="0D0D0D" w:themeColor="text1" w:themeTint="F2"/>
          <w:sz w:val="24"/>
          <w:szCs w:val="24"/>
          <w:cs/>
        </w:rPr>
        <w:t>0</w:t>
      </w:r>
      <w:r w:rsidR="0092518F" w:rsidRPr="003F3D54">
        <w:rPr>
          <w:rFonts w:cs="Kalimati" w:hint="cs"/>
          <w:color w:val="0D0D0D" w:themeColor="text1" w:themeTint="F2"/>
          <w:sz w:val="24"/>
          <w:szCs w:val="24"/>
          <w:cs/>
        </w:rPr>
        <w:t>८४ को बजेट मार्फत राष्ट्रसेवक कर्मचारीहरुको तलबमान</w:t>
      </w:r>
      <w:r w:rsidR="0092518F" w:rsidRPr="003F3D54">
        <w:rPr>
          <w:rFonts w:cs="Kalimati"/>
          <w:color w:val="0D0D0D" w:themeColor="text1" w:themeTint="F2"/>
          <w:sz w:val="24"/>
          <w:szCs w:val="24"/>
        </w:rPr>
        <w:t xml:space="preserve">, </w:t>
      </w:r>
      <w:r w:rsidR="0092518F" w:rsidRPr="003F3D54">
        <w:rPr>
          <w:rFonts w:cs="Kalimati" w:hint="cs"/>
          <w:color w:val="0D0D0D" w:themeColor="text1" w:themeTint="F2"/>
          <w:sz w:val="24"/>
          <w:szCs w:val="24"/>
          <w:cs/>
        </w:rPr>
        <w:t>महंगी भत्ता र प्रोत्साहन भत्ता २०८३</w:t>
      </w:r>
      <w:r w:rsidR="0092518F" w:rsidRPr="003F3D54">
        <w:rPr>
          <w:rFonts w:cs="Kalimati"/>
          <w:color w:val="0D0D0D" w:themeColor="text1" w:themeTint="F2"/>
          <w:sz w:val="24"/>
          <w:szCs w:val="24"/>
        </w:rPr>
        <w:t xml:space="preserve"> </w:t>
      </w:r>
      <w:r w:rsidR="0092518F" w:rsidRPr="003F3D54">
        <w:rPr>
          <w:rFonts w:cs="Kalimati" w:hint="cs"/>
          <w:color w:val="0D0D0D" w:themeColor="text1" w:themeTint="F2"/>
          <w:sz w:val="24"/>
          <w:szCs w:val="24"/>
          <w:cs/>
        </w:rPr>
        <w:t>सा</w:t>
      </w:r>
      <w:r w:rsidR="00273596" w:rsidRPr="003F3D54">
        <w:rPr>
          <w:rFonts w:cs="Kalimati" w:hint="cs"/>
          <w:color w:val="0D0D0D" w:themeColor="text1" w:themeTint="F2"/>
          <w:sz w:val="24"/>
          <w:szCs w:val="24"/>
          <w:cs/>
        </w:rPr>
        <w:t>उ</w:t>
      </w:r>
      <w:r w:rsidR="0092518F" w:rsidRPr="003F3D54">
        <w:rPr>
          <w:rFonts w:cs="Kalimati" w:hint="cs"/>
          <w:color w:val="0D0D0D" w:themeColor="text1" w:themeTint="F2"/>
          <w:sz w:val="24"/>
          <w:szCs w:val="24"/>
          <w:cs/>
        </w:rPr>
        <w:t>न १ गते देखि लागु हुने</w:t>
      </w:r>
      <w:r w:rsidR="00273596" w:rsidRPr="003F3D54">
        <w:rPr>
          <w:rFonts w:cs="Kalimati" w:hint="cs"/>
          <w:color w:val="0D0D0D" w:themeColor="text1" w:themeTint="F2"/>
          <w:sz w:val="24"/>
          <w:szCs w:val="24"/>
          <w:cs/>
        </w:rPr>
        <w:t xml:space="preserve"> </w:t>
      </w:r>
      <w:r w:rsidR="0092518F" w:rsidRPr="003F3D54">
        <w:rPr>
          <w:rFonts w:cs="Kalimati" w:hint="cs"/>
          <w:color w:val="0D0D0D" w:themeColor="text1" w:themeTint="F2"/>
          <w:sz w:val="24"/>
          <w:szCs w:val="24"/>
          <w:cs/>
        </w:rPr>
        <w:t>ग</w:t>
      </w:r>
      <w:r w:rsidR="00273596" w:rsidRPr="003F3D54">
        <w:rPr>
          <w:rFonts w:cs="Kalimati" w:hint="cs"/>
          <w:color w:val="0D0D0D" w:themeColor="text1" w:themeTint="F2"/>
          <w:sz w:val="24"/>
          <w:szCs w:val="24"/>
          <w:cs/>
        </w:rPr>
        <w:t>री</w:t>
      </w:r>
      <w:r w:rsidR="0092518F" w:rsidRPr="003F3D54">
        <w:rPr>
          <w:rFonts w:cs="Kalimati" w:hint="cs"/>
          <w:color w:val="0D0D0D" w:themeColor="text1" w:themeTint="F2"/>
          <w:sz w:val="24"/>
          <w:szCs w:val="24"/>
          <w:cs/>
        </w:rPr>
        <w:t xml:space="preserve"> वृद्धि गरेकोमा प्रदेशमा कार्यरत सवै राष्ट्रसेवक</w:t>
      </w:r>
      <w:r w:rsidR="00273596" w:rsidRPr="003F3D54">
        <w:rPr>
          <w:rFonts w:cs="Kalimati" w:hint="cs"/>
          <w:color w:val="0D0D0D" w:themeColor="text1" w:themeTint="F2"/>
          <w:sz w:val="24"/>
          <w:szCs w:val="24"/>
          <w:cs/>
        </w:rPr>
        <w:t xml:space="preserve"> कर्मचारी</w:t>
      </w:r>
      <w:r w:rsidR="0092518F" w:rsidRPr="003F3D54">
        <w:rPr>
          <w:rFonts w:cs="Kalimati" w:hint="cs"/>
          <w:color w:val="0D0D0D" w:themeColor="text1" w:themeTint="F2"/>
          <w:sz w:val="24"/>
          <w:szCs w:val="24"/>
          <w:cs/>
        </w:rPr>
        <w:t xml:space="preserve">हरुको </w:t>
      </w:r>
      <w:r w:rsidR="00273596" w:rsidRPr="003F3D54">
        <w:rPr>
          <w:rFonts w:cs="Kalimati" w:hint="cs"/>
          <w:color w:val="0D0D0D" w:themeColor="text1" w:themeTint="F2"/>
          <w:sz w:val="24"/>
          <w:szCs w:val="24"/>
          <w:cs/>
        </w:rPr>
        <w:t>तलबमान</w:t>
      </w:r>
      <w:r w:rsidR="00273596" w:rsidRPr="003F3D54">
        <w:rPr>
          <w:rFonts w:cs="Kalimati"/>
          <w:color w:val="0D0D0D" w:themeColor="text1" w:themeTint="F2"/>
          <w:sz w:val="24"/>
          <w:szCs w:val="24"/>
        </w:rPr>
        <w:t xml:space="preserve">, </w:t>
      </w:r>
      <w:r w:rsidR="00273596" w:rsidRPr="003F3D54">
        <w:rPr>
          <w:rFonts w:cs="Kalimati" w:hint="cs"/>
          <w:color w:val="0D0D0D" w:themeColor="text1" w:themeTint="F2"/>
          <w:sz w:val="24"/>
          <w:szCs w:val="24"/>
          <w:cs/>
        </w:rPr>
        <w:t xml:space="preserve">महंगी भत्ता र प्रोत्साहन भत्ता </w:t>
      </w:r>
      <w:r w:rsidR="0092518F" w:rsidRPr="003F3D54">
        <w:rPr>
          <w:rFonts w:cs="Kalimati" w:hint="cs"/>
          <w:color w:val="0D0D0D" w:themeColor="text1" w:themeTint="F2"/>
          <w:sz w:val="24"/>
          <w:szCs w:val="24"/>
          <w:cs/>
        </w:rPr>
        <w:t>सोही बमोजिम वृद्धि गर्ने व्यवस्था गरेको छु।</w:t>
      </w:r>
    </w:p>
    <w:p w14:paraId="6A5969AA" w14:textId="634A79E0" w:rsidR="00F138C8" w:rsidRPr="003F3D54" w:rsidRDefault="00E62EB2"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hint="cs"/>
          <w:color w:val="0D0D0D" w:themeColor="text1" w:themeTint="F2"/>
          <w:sz w:val="24"/>
          <w:szCs w:val="24"/>
          <w:cs/>
        </w:rPr>
        <w:t>प्रदेश राजधानी</w:t>
      </w:r>
      <w:r w:rsidR="00021963" w:rsidRPr="003F3D54">
        <w:rPr>
          <w:rFonts w:cs="Kalimati" w:hint="cs"/>
          <w:color w:val="0D0D0D" w:themeColor="text1" w:themeTint="F2"/>
          <w:sz w:val="24"/>
          <w:szCs w:val="24"/>
          <w:cs/>
        </w:rPr>
        <w:t>मा अवस्थित</w:t>
      </w:r>
      <w:r w:rsidRPr="003F3D54">
        <w:rPr>
          <w:rFonts w:cs="Kalimati" w:hint="cs"/>
          <w:color w:val="0D0D0D" w:themeColor="text1" w:themeTint="F2"/>
          <w:sz w:val="24"/>
          <w:szCs w:val="24"/>
          <w:cs/>
        </w:rPr>
        <w:t xml:space="preserve"> मन्त्रालय तथा निकायहरुमा विगत लामो समय देखि कर्मचारीको अभावको कारण कार्यसम्पादनमा बाधा परिरहेक</w:t>
      </w:r>
      <w:r w:rsidR="00FA1231">
        <w:rPr>
          <w:rFonts w:cs="Kalimati" w:hint="cs"/>
          <w:color w:val="0D0D0D" w:themeColor="text1" w:themeTint="F2"/>
          <w:sz w:val="24"/>
          <w:szCs w:val="24"/>
          <w:cs/>
        </w:rPr>
        <w:t xml:space="preserve">ो हुँदा उक्त निकायहरुमा </w:t>
      </w:r>
      <w:r w:rsidRPr="003F3D54">
        <w:rPr>
          <w:rFonts w:cs="Kalimati" w:hint="cs"/>
          <w:color w:val="0D0D0D" w:themeColor="text1" w:themeTint="F2"/>
          <w:sz w:val="24"/>
          <w:szCs w:val="24"/>
          <w:cs/>
        </w:rPr>
        <w:t>कर्मचारीहरुलाई</w:t>
      </w:r>
      <w:r w:rsidR="00FA1231">
        <w:rPr>
          <w:rFonts w:cs="Kalimati" w:hint="cs"/>
          <w:color w:val="0D0D0D" w:themeColor="text1" w:themeTint="F2"/>
          <w:sz w:val="24"/>
          <w:szCs w:val="24"/>
          <w:cs/>
        </w:rPr>
        <w:t xml:space="preserve"> आकर्षित गर्न</w:t>
      </w:r>
      <w:r w:rsidRPr="003F3D54">
        <w:rPr>
          <w:rFonts w:cs="Kalimati" w:hint="cs"/>
          <w:color w:val="0D0D0D" w:themeColor="text1" w:themeTint="F2"/>
          <w:sz w:val="24"/>
          <w:szCs w:val="24"/>
          <w:cs/>
        </w:rPr>
        <w:t xml:space="preserve"> एवम् टिकाई राख्न शाखा अधिकृत वा आठौं तहसम्मका कर्मचारीलाई मासिक रु</w:t>
      </w:r>
      <w:r w:rsidR="00430429">
        <w:rPr>
          <w:rFonts w:cs="Kalimati" w:hint="cs"/>
          <w:color w:val="0D0D0D" w:themeColor="text1" w:themeTint="F2"/>
          <w:sz w:val="24"/>
          <w:szCs w:val="24"/>
          <w:cs/>
        </w:rPr>
        <w:t>.</w:t>
      </w:r>
      <w:r w:rsidRPr="003F3D54">
        <w:rPr>
          <w:rFonts w:cs="Kalimati" w:hint="cs"/>
          <w:color w:val="0D0D0D" w:themeColor="text1" w:themeTint="F2"/>
          <w:sz w:val="24"/>
          <w:szCs w:val="24"/>
          <w:cs/>
        </w:rPr>
        <w:t xml:space="preserve"> </w:t>
      </w:r>
      <w:r w:rsidR="005F00FD" w:rsidRPr="003F3D54">
        <w:rPr>
          <w:rFonts w:cs="Kalimati" w:hint="cs"/>
          <w:color w:val="0D0D0D" w:themeColor="text1" w:themeTint="F2"/>
          <w:sz w:val="24"/>
          <w:szCs w:val="24"/>
          <w:cs/>
        </w:rPr>
        <w:t>३</w:t>
      </w:r>
      <w:r w:rsidRPr="003F3D54">
        <w:rPr>
          <w:rFonts w:cs="Kalimati" w:hint="cs"/>
          <w:color w:val="0D0D0D" w:themeColor="text1" w:themeTint="F2"/>
          <w:sz w:val="24"/>
          <w:szCs w:val="24"/>
          <w:cs/>
        </w:rPr>
        <w:t xml:space="preserve"> हजार यातायात खर्च उपलब्ध गराउन आवश्यक बजेट व</w:t>
      </w:r>
      <w:r w:rsidR="002848D7" w:rsidRPr="003F3D54">
        <w:rPr>
          <w:rFonts w:cs="Kalimati" w:hint="cs"/>
          <w:color w:val="0D0D0D" w:themeColor="text1" w:themeTint="F2"/>
          <w:sz w:val="24"/>
          <w:szCs w:val="24"/>
          <w:cs/>
        </w:rPr>
        <w:t>्यवस्था</w:t>
      </w:r>
      <w:r w:rsidRPr="003F3D54">
        <w:rPr>
          <w:rFonts w:cs="Kalimati" w:hint="cs"/>
          <w:color w:val="0D0D0D" w:themeColor="text1" w:themeTint="F2"/>
          <w:sz w:val="24"/>
          <w:szCs w:val="24"/>
          <w:cs/>
        </w:rPr>
        <w:t xml:space="preserve"> गरेको छु।</w:t>
      </w:r>
      <w:r w:rsidR="0092518F" w:rsidRPr="003F3D54">
        <w:rPr>
          <w:rFonts w:cs="Kalimati" w:hint="cs"/>
          <w:color w:val="0D0D0D" w:themeColor="text1" w:themeTint="F2"/>
          <w:sz w:val="24"/>
          <w:szCs w:val="24"/>
          <w:cs/>
        </w:rPr>
        <w:t xml:space="preserve"> </w:t>
      </w:r>
      <w:r w:rsidR="0063277C" w:rsidRPr="003F3D54">
        <w:rPr>
          <w:rFonts w:cs="Kalimati" w:hint="cs"/>
          <w:color w:val="0D0D0D" w:themeColor="text1" w:themeTint="F2"/>
          <w:sz w:val="24"/>
          <w:szCs w:val="24"/>
          <w:cs/>
        </w:rPr>
        <w:t xml:space="preserve">साथै </w:t>
      </w:r>
      <w:r w:rsidR="0063277C" w:rsidRPr="003F3D54">
        <w:rPr>
          <w:rFonts w:cs="Kalimati"/>
          <w:color w:val="0D0D0D" w:themeColor="text1" w:themeTint="F2"/>
          <w:sz w:val="24"/>
          <w:szCs w:val="24"/>
          <w:cs/>
        </w:rPr>
        <w:t xml:space="preserve">प्रदेशका कर्मचारीहरुलाई </w:t>
      </w:r>
      <w:r w:rsidR="0063277C" w:rsidRPr="003F3D54">
        <w:rPr>
          <w:rFonts w:cs="Kalimati" w:hint="cs"/>
          <w:color w:val="0D0D0D" w:themeColor="text1" w:themeTint="F2"/>
          <w:sz w:val="24"/>
          <w:szCs w:val="24"/>
          <w:cs/>
        </w:rPr>
        <w:t xml:space="preserve">विगत आर्थिक वर्षमा </w:t>
      </w:r>
      <w:r w:rsidR="0063277C" w:rsidRPr="003F3D54">
        <w:rPr>
          <w:rFonts w:cs="Kalimati"/>
          <w:color w:val="0D0D0D" w:themeColor="text1" w:themeTint="F2"/>
          <w:sz w:val="24"/>
          <w:szCs w:val="24"/>
          <w:cs/>
        </w:rPr>
        <w:t>दिईदै आएको आन्तरिक पर्यटन काजको व्यवस्थालाई निरन्तरता दिएको छु ।</w:t>
      </w:r>
    </w:p>
    <w:p w14:paraId="0A3D35E4" w14:textId="0DD11752" w:rsidR="008003F5" w:rsidRPr="00430429" w:rsidRDefault="00A640C8"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F3D54">
        <w:rPr>
          <w:rFonts w:cs="Kalimati" w:hint="cs"/>
          <w:color w:val="0D0D0D" w:themeColor="text1" w:themeTint="F2"/>
          <w:sz w:val="24"/>
          <w:szCs w:val="24"/>
          <w:cs/>
        </w:rPr>
        <w:t>जिल्ला भित्र सञ्चालन हुने विकास निर्माणका कार्यहरुको अनुगमन</w:t>
      </w:r>
      <w:r w:rsidRPr="003F3D54">
        <w:rPr>
          <w:rFonts w:cs="Kalimati"/>
          <w:color w:val="0D0D0D" w:themeColor="text1" w:themeTint="F2"/>
          <w:sz w:val="24"/>
          <w:szCs w:val="24"/>
        </w:rPr>
        <w:t xml:space="preserve">, </w:t>
      </w:r>
      <w:r w:rsidRPr="003F3D54">
        <w:rPr>
          <w:rFonts w:cs="Kalimati" w:hint="cs"/>
          <w:color w:val="0D0D0D" w:themeColor="text1" w:themeTint="F2"/>
          <w:sz w:val="24"/>
          <w:szCs w:val="24"/>
          <w:cs/>
        </w:rPr>
        <w:t>मूल्याङ्कन र प्रतिवेदन सम्बन्धी कार्यलाई सुदृढीकरण गर्न एवम् विकासका क्रियाकलाप सञ्चालन गर्ने क्रममा देखा पर्ने व्यवधान समाधानका लागि आवश्यक कार्यक्रम सञ्चालन गर्न १२ वटै जिल्ला समन्वय समितिलाई यस अघि उपलब्ध गराइदै आएको रकममा वृद्धि गरी रु ७ लाखका दरले उपलब्ध गराउन बजेट विनियोजन गरेको छु।</w:t>
      </w:r>
    </w:p>
    <w:p w14:paraId="34EEB8AB" w14:textId="75B33BD1" w:rsidR="009802A3" w:rsidRPr="00430429" w:rsidRDefault="009802A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hint="cs"/>
          <w:color w:val="0D0D0D" w:themeColor="text1" w:themeTint="F2"/>
          <w:sz w:val="24"/>
          <w:szCs w:val="24"/>
          <w:cs/>
        </w:rPr>
        <w:lastRenderedPageBreak/>
        <w:t>प्रदेश सरकारको तर्फबाट गर्नु पर्ने कानुनी प्रतिरक्षा तथा प्रदेश सरकार विरुद्धका मुद्दाहरुलाई न्यूनीकरण गर्न मुख्य न्य</w:t>
      </w:r>
      <w:r w:rsidR="00FA1231">
        <w:rPr>
          <w:rFonts w:cs="Kalimati" w:hint="cs"/>
          <w:color w:val="0D0D0D" w:themeColor="text1" w:themeTint="F2"/>
          <w:sz w:val="24"/>
          <w:szCs w:val="24"/>
          <w:cs/>
        </w:rPr>
        <w:t>ाया</w:t>
      </w:r>
      <w:r w:rsidRPr="00430429">
        <w:rPr>
          <w:rFonts w:cs="Kalimati" w:hint="cs"/>
          <w:color w:val="0D0D0D" w:themeColor="text1" w:themeTint="F2"/>
          <w:sz w:val="24"/>
          <w:szCs w:val="24"/>
          <w:cs/>
        </w:rPr>
        <w:t>धिवक्ता कार्यालयको रणनीतिक योजना तर</w:t>
      </w:r>
      <w:r w:rsidR="00FA1231">
        <w:rPr>
          <w:rFonts w:cs="Kalimati" w:hint="cs"/>
          <w:color w:val="0D0D0D" w:themeColor="text1" w:themeTint="F2"/>
          <w:sz w:val="24"/>
          <w:szCs w:val="24"/>
          <w:cs/>
        </w:rPr>
        <w:t>्जुमा गरी</w:t>
      </w:r>
      <w:r w:rsidRPr="00430429">
        <w:rPr>
          <w:rFonts w:cs="Kalimati" w:hint="cs"/>
          <w:color w:val="0D0D0D" w:themeColor="text1" w:themeTint="F2"/>
          <w:sz w:val="24"/>
          <w:szCs w:val="24"/>
          <w:cs/>
        </w:rPr>
        <w:t xml:space="preserve"> कार्यान्वयन गर्ने प्रवन्ध गरेको छु।</w:t>
      </w:r>
    </w:p>
    <w:p w14:paraId="43839BC4" w14:textId="61102A4F" w:rsidR="00FE20D3" w:rsidRDefault="00FE20D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hint="cs"/>
          <w:color w:val="0D0D0D" w:themeColor="text1" w:themeTint="F2"/>
          <w:sz w:val="24"/>
          <w:szCs w:val="24"/>
          <w:cs/>
        </w:rPr>
        <w:t>प्रदेश पूर्वाधार विकास प्राधिकरणको संस्थागत क्षमता अभिवृद्धि गरी पूर्वाधार विकासको कार्यलाई प्रभावकारी रुपमा सम्पादन गर्ने व्यवस्था मिलाएको छु।</w:t>
      </w:r>
    </w:p>
    <w:p w14:paraId="44340ABD" w14:textId="51E033C5" w:rsidR="008506D8" w:rsidRPr="008506D8" w:rsidRDefault="008506D8"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प्रदेश लोक सेवा आयोगका काम कारवाहीलाई सूचना प्रविधिमैत्री बन</w:t>
      </w:r>
      <w:r w:rsidRPr="00430429">
        <w:rPr>
          <w:rFonts w:cs="Kalimati" w:hint="cs"/>
          <w:color w:val="0D0D0D" w:themeColor="text1" w:themeTint="F2"/>
          <w:sz w:val="24"/>
          <w:szCs w:val="24"/>
          <w:cs/>
        </w:rPr>
        <w:t>ाई</w:t>
      </w:r>
      <w:r w:rsidRPr="00430429">
        <w:rPr>
          <w:rFonts w:cs="Kalimati"/>
          <w:color w:val="0D0D0D" w:themeColor="text1" w:themeTint="F2"/>
          <w:sz w:val="24"/>
          <w:szCs w:val="24"/>
          <w:cs/>
        </w:rPr>
        <w:t xml:space="preserve"> प्रदेश र स्थानीय तहको मागको आधारमा रिक्त पदहरुको पदपूर्तिका लागि</w:t>
      </w:r>
      <w:r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 </w:t>
      </w:r>
      <w:r w:rsidRPr="00430429">
        <w:rPr>
          <w:rFonts w:cs="Kalimati" w:hint="cs"/>
          <w:color w:val="0D0D0D" w:themeColor="text1" w:themeTint="F2"/>
          <w:sz w:val="24"/>
          <w:szCs w:val="24"/>
          <w:cs/>
        </w:rPr>
        <w:t>आवश्यक</w:t>
      </w:r>
      <w:r w:rsidRPr="00430429">
        <w:rPr>
          <w:rFonts w:cs="Kalimati"/>
          <w:color w:val="0D0D0D" w:themeColor="text1" w:themeTint="F2"/>
          <w:sz w:val="24"/>
          <w:szCs w:val="24"/>
          <w:cs/>
        </w:rPr>
        <w:t xml:space="preserve"> बजेटको व्यवस्था गरेको छु ।</w:t>
      </w:r>
      <w:r w:rsidRPr="00430429">
        <w:rPr>
          <w:rFonts w:cs="Kalimati" w:hint="cs"/>
          <w:color w:val="0D0D0D" w:themeColor="text1" w:themeTint="F2"/>
          <w:sz w:val="24"/>
          <w:szCs w:val="24"/>
          <w:cs/>
        </w:rPr>
        <w:t>यसबाट</w:t>
      </w:r>
      <w:r w:rsidRPr="00430429">
        <w:rPr>
          <w:rFonts w:cs="Kalimati"/>
          <w:color w:val="0D0D0D" w:themeColor="text1" w:themeTint="F2"/>
          <w:sz w:val="24"/>
          <w:szCs w:val="24"/>
          <w:cs/>
        </w:rPr>
        <w:t xml:space="preserve"> प्रदेश र स्थानीय तह</w:t>
      </w:r>
      <w:r w:rsidRPr="00430429">
        <w:rPr>
          <w:rFonts w:cs="Kalimati" w:hint="cs"/>
          <w:color w:val="0D0D0D" w:themeColor="text1" w:themeTint="F2"/>
          <w:sz w:val="24"/>
          <w:szCs w:val="24"/>
          <w:cs/>
        </w:rPr>
        <w:t>मा</w:t>
      </w:r>
      <w:r w:rsidRPr="00430429">
        <w:rPr>
          <w:rFonts w:cs="Kalimati"/>
          <w:color w:val="0D0D0D" w:themeColor="text1" w:themeTint="F2"/>
          <w:sz w:val="24"/>
          <w:szCs w:val="24"/>
          <w:cs/>
        </w:rPr>
        <w:t xml:space="preserve"> </w:t>
      </w:r>
      <w:r w:rsidRPr="00430429">
        <w:rPr>
          <w:rFonts w:cs="Kalimati" w:hint="cs"/>
          <w:color w:val="0D0D0D" w:themeColor="text1" w:themeTint="F2"/>
          <w:sz w:val="24"/>
          <w:szCs w:val="24"/>
          <w:cs/>
        </w:rPr>
        <w:t xml:space="preserve">रहेको जनशक्तिको न्यूनता अन्त्य भई </w:t>
      </w:r>
      <w:r w:rsidRPr="00430429">
        <w:rPr>
          <w:rFonts w:cs="Kalimati"/>
          <w:color w:val="0D0D0D" w:themeColor="text1" w:themeTint="F2"/>
          <w:sz w:val="24"/>
          <w:szCs w:val="24"/>
          <w:cs/>
        </w:rPr>
        <w:t xml:space="preserve">सार्वजनिक सेवा प्रवाहमा चुस्तता </w:t>
      </w:r>
      <w:r w:rsidRPr="00430429">
        <w:rPr>
          <w:rFonts w:cs="Kalimati" w:hint="cs"/>
          <w:color w:val="0D0D0D" w:themeColor="text1" w:themeTint="F2"/>
          <w:sz w:val="24"/>
          <w:szCs w:val="24"/>
          <w:cs/>
        </w:rPr>
        <w:t xml:space="preserve">आउने  </w:t>
      </w:r>
      <w:r>
        <w:rPr>
          <w:rFonts w:cs="Kalimati"/>
          <w:color w:val="0D0D0D" w:themeColor="text1" w:themeTint="F2"/>
          <w:sz w:val="24"/>
          <w:szCs w:val="24"/>
          <w:cs/>
        </w:rPr>
        <w:t>विश्वास लिएको</w:t>
      </w:r>
      <w:r>
        <w:rPr>
          <w:rFonts w:cs="Kalimati" w:hint="cs"/>
          <w:color w:val="0D0D0D" w:themeColor="text1" w:themeTint="F2"/>
          <w:sz w:val="24"/>
          <w:szCs w:val="24"/>
          <w:cs/>
        </w:rPr>
        <w:t xml:space="preserve"> </w:t>
      </w:r>
      <w:r>
        <w:rPr>
          <w:rFonts w:cs="Kalimati"/>
          <w:color w:val="0D0D0D" w:themeColor="text1" w:themeTint="F2"/>
          <w:sz w:val="24"/>
          <w:szCs w:val="24"/>
          <w:cs/>
        </w:rPr>
        <w:t>छु</w:t>
      </w:r>
      <w:r w:rsidRPr="00430429">
        <w:rPr>
          <w:rFonts w:cs="Kalimati"/>
          <w:color w:val="0D0D0D" w:themeColor="text1" w:themeTint="F2"/>
          <w:sz w:val="24"/>
          <w:szCs w:val="24"/>
          <w:cs/>
        </w:rPr>
        <w:t>।</w:t>
      </w:r>
    </w:p>
    <w:p w14:paraId="000CDEB9" w14:textId="44C7E969" w:rsidR="00BE04E9" w:rsidRPr="00AC545A" w:rsidRDefault="00BE04E9">
      <w:pPr>
        <w:spacing w:after="0" w:line="240" w:lineRule="auto"/>
        <w:rPr>
          <w:rFonts w:ascii="Times New Roman" w:hAnsi="Times New Roman" w:cs="Kalimati"/>
          <w:color w:val="0D0D0D" w:themeColor="text1" w:themeTint="F2"/>
          <w:spacing w:val="-6"/>
          <w:sz w:val="24"/>
          <w:szCs w:val="24"/>
          <w:cs/>
        </w:rPr>
      </w:pPr>
    </w:p>
    <w:p w14:paraId="45AA36C1" w14:textId="77777777" w:rsidR="00A640C8" w:rsidRPr="00AC545A" w:rsidRDefault="00A640C8" w:rsidP="00A640C8">
      <w:pPr>
        <w:spacing w:after="0" w:line="360" w:lineRule="auto"/>
        <w:ind w:left="90"/>
        <w:jc w:val="both"/>
        <w:rPr>
          <w:rFonts w:ascii="Times New Roman" w:hAnsi="Times New Roman" w:cs="Kalimati"/>
          <w:b/>
          <w:bCs/>
          <w:color w:val="0D0D0D" w:themeColor="text1" w:themeTint="F2"/>
          <w:spacing w:val="-6"/>
          <w:sz w:val="24"/>
          <w:szCs w:val="24"/>
        </w:rPr>
      </w:pPr>
      <w:r w:rsidRPr="00AC545A">
        <w:rPr>
          <w:rFonts w:ascii="Times New Roman" w:hAnsi="Times New Roman" w:cs="Kalimati" w:hint="cs"/>
          <w:b/>
          <w:bCs/>
          <w:color w:val="0D0D0D" w:themeColor="text1" w:themeTint="F2"/>
          <w:spacing w:val="-6"/>
          <w:sz w:val="24"/>
          <w:szCs w:val="24"/>
          <w:cs/>
        </w:rPr>
        <w:t>माननीय सभामुख महोदय</w:t>
      </w:r>
      <w:r w:rsidRPr="00AC545A">
        <w:rPr>
          <w:rFonts w:ascii="Times New Roman" w:hAnsi="Times New Roman" w:cs="Kalimati"/>
          <w:b/>
          <w:bCs/>
          <w:color w:val="0D0D0D" w:themeColor="text1" w:themeTint="F2"/>
          <w:spacing w:val="-6"/>
          <w:sz w:val="24"/>
          <w:szCs w:val="24"/>
        </w:rPr>
        <w:t>,</w:t>
      </w:r>
    </w:p>
    <w:p w14:paraId="41085A93" w14:textId="77777777" w:rsidR="00902348" w:rsidRPr="00AC545A" w:rsidRDefault="00902348" w:rsidP="00902348">
      <w:pPr>
        <w:spacing w:after="0" w:line="360" w:lineRule="auto"/>
        <w:ind w:left="90"/>
        <w:jc w:val="both"/>
        <w:rPr>
          <w:rFonts w:cs="Kalimati"/>
          <w:color w:val="0D0D0D" w:themeColor="text1" w:themeTint="F2"/>
          <w:sz w:val="24"/>
          <w:szCs w:val="24"/>
        </w:rPr>
      </w:pPr>
      <w:r w:rsidRPr="00AC545A">
        <w:rPr>
          <w:rFonts w:ascii="Arial" w:eastAsia="Times New Roman" w:hAnsi="Arial" w:cs="Kalimati" w:hint="cs"/>
          <w:b/>
          <w:bCs/>
          <w:color w:val="0D0D0D" w:themeColor="text1" w:themeTint="F2"/>
          <w:kern w:val="0"/>
          <w:sz w:val="24"/>
          <w:szCs w:val="24"/>
          <w:shd w:val="clear" w:color="auto" w:fill="FFFFFF"/>
          <w:cs/>
        </w:rPr>
        <w:t>सार्वजनिक वित्त</w:t>
      </w:r>
      <w:r w:rsidRPr="00AC545A">
        <w:rPr>
          <w:rFonts w:ascii="Arial" w:eastAsia="Times New Roman" w:hAnsi="Arial" w:cs="Kalimati"/>
          <w:b/>
          <w:bCs/>
          <w:color w:val="0D0D0D" w:themeColor="text1" w:themeTint="F2"/>
          <w:kern w:val="0"/>
          <w:sz w:val="24"/>
          <w:szCs w:val="24"/>
          <w:shd w:val="clear" w:color="auto" w:fill="FFFFFF"/>
        </w:rPr>
        <w:t>,</w:t>
      </w:r>
      <w:r w:rsidRPr="00AC545A">
        <w:rPr>
          <w:rFonts w:ascii="Arial" w:eastAsia="Times New Roman" w:hAnsi="Arial" w:cs="Kalimati" w:hint="cs"/>
          <w:b/>
          <w:bCs/>
          <w:color w:val="0D0D0D" w:themeColor="text1" w:themeTint="F2"/>
          <w:kern w:val="0"/>
          <w:sz w:val="24"/>
          <w:szCs w:val="24"/>
          <w:shd w:val="clear" w:color="auto" w:fill="FFFFFF"/>
          <w:cs/>
        </w:rPr>
        <w:t xml:space="preserve"> आयोजना व्यवस्थापन र वित्तीय अनुशासन</w:t>
      </w:r>
    </w:p>
    <w:p w14:paraId="1F12893F" w14:textId="02AC313F" w:rsidR="00F63A47" w:rsidRPr="00430429" w:rsidRDefault="00BE04E9"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hint="cs"/>
          <w:color w:val="0D0D0D" w:themeColor="text1" w:themeTint="F2"/>
          <w:sz w:val="24"/>
          <w:szCs w:val="24"/>
          <w:cs/>
        </w:rPr>
        <w:t>प्रदेश आयोजना बैंकको प्रभावकारी कार्यान्वयनबाट प्रदेशमा वार्षिक योजना निर्माण प्रक्रियालाई तथ्यपरक</w:t>
      </w:r>
      <w:r w:rsidRPr="00430429">
        <w:rPr>
          <w:rFonts w:cs="Kalimati"/>
          <w:color w:val="0D0D0D" w:themeColor="text1" w:themeTint="F2"/>
          <w:sz w:val="24"/>
          <w:szCs w:val="24"/>
        </w:rPr>
        <w:t xml:space="preserve">, </w:t>
      </w:r>
      <w:r w:rsidRPr="00430429">
        <w:rPr>
          <w:rFonts w:cs="Kalimati" w:hint="cs"/>
          <w:color w:val="0D0D0D" w:themeColor="text1" w:themeTint="F2"/>
          <w:sz w:val="24"/>
          <w:szCs w:val="24"/>
          <w:cs/>
        </w:rPr>
        <w:t>पारदर्शी र अनुमानयोग्य बनाउने व्यवस्था मिलाएको छु।</w:t>
      </w:r>
    </w:p>
    <w:p w14:paraId="4601DC27" w14:textId="77777777" w:rsidR="00C61F9A" w:rsidRPr="00430429" w:rsidRDefault="00C61F9A"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बजेट विनियोजनलाई </w:t>
      </w:r>
      <w:r w:rsidRPr="00430429">
        <w:rPr>
          <w:rFonts w:cs="Kalimati" w:hint="cs"/>
          <w:color w:val="0D0D0D" w:themeColor="text1" w:themeTint="F2"/>
          <w:sz w:val="24"/>
          <w:szCs w:val="24"/>
          <w:cs/>
        </w:rPr>
        <w:t xml:space="preserve">यथासम्भव </w:t>
      </w:r>
      <w:r w:rsidRPr="00430429">
        <w:rPr>
          <w:rFonts w:cs="Kalimati"/>
          <w:color w:val="0D0D0D" w:themeColor="text1" w:themeTint="F2"/>
          <w:sz w:val="24"/>
          <w:szCs w:val="24"/>
          <w:cs/>
        </w:rPr>
        <w:t>यथार्थपरक</w:t>
      </w:r>
      <w:r w:rsidRPr="00430429">
        <w:rPr>
          <w:rFonts w:cs="Kalimati"/>
          <w:color w:val="0D0D0D" w:themeColor="text1" w:themeTint="F2"/>
          <w:sz w:val="24"/>
          <w:szCs w:val="24"/>
        </w:rPr>
        <w:t xml:space="preserve">, </w:t>
      </w:r>
      <w:r w:rsidRPr="00430429">
        <w:rPr>
          <w:rFonts w:cs="Kalimati"/>
          <w:color w:val="0D0D0D" w:themeColor="text1" w:themeTint="F2"/>
          <w:sz w:val="24"/>
          <w:szCs w:val="24"/>
          <w:cs/>
        </w:rPr>
        <w:t>कार्यान्वयनयोग्य</w:t>
      </w:r>
      <w:r w:rsidRPr="00430429">
        <w:rPr>
          <w:rFonts w:cs="Kalimati"/>
          <w:color w:val="0D0D0D" w:themeColor="text1" w:themeTint="F2"/>
          <w:sz w:val="24"/>
          <w:szCs w:val="24"/>
        </w:rPr>
        <w:t xml:space="preserve">, </w:t>
      </w:r>
      <w:r w:rsidRPr="00430429">
        <w:rPr>
          <w:rFonts w:cs="Kalimati"/>
          <w:color w:val="0D0D0D" w:themeColor="text1" w:themeTint="F2"/>
          <w:sz w:val="24"/>
          <w:szCs w:val="24"/>
          <w:cs/>
        </w:rPr>
        <w:t xml:space="preserve">उत्पादनमूलक एवम् परिणाममुखी </w:t>
      </w:r>
      <w:r w:rsidRPr="00430429">
        <w:rPr>
          <w:rFonts w:cs="Kalimati" w:hint="cs"/>
          <w:color w:val="0D0D0D" w:themeColor="text1" w:themeTint="F2"/>
          <w:sz w:val="24"/>
          <w:szCs w:val="24"/>
          <w:cs/>
        </w:rPr>
        <w:t>बनाएको छु</w:t>
      </w:r>
      <w:r w:rsidRPr="00430429">
        <w:rPr>
          <w:rFonts w:cs="Kalimati"/>
          <w:color w:val="0D0D0D" w:themeColor="text1" w:themeTint="F2"/>
          <w:sz w:val="24"/>
          <w:szCs w:val="24"/>
          <w:cs/>
        </w:rPr>
        <w:t xml:space="preserve">। बजेट कार्यान्वयनमा प्रभावकारिताका लागि कार्यान्वयन कार्ययोजना लागू गर्नुका साथै नतिजामा </w:t>
      </w:r>
      <w:r w:rsidRPr="00430429">
        <w:rPr>
          <w:rFonts w:cs="Kalimati"/>
          <w:color w:val="0D0D0D" w:themeColor="text1" w:themeTint="F2"/>
          <w:sz w:val="24"/>
          <w:szCs w:val="24"/>
          <w:cs/>
        </w:rPr>
        <w:lastRenderedPageBreak/>
        <w:t>आधारित अनुगमन मूल्याङ्कन प्रणालीलाई कार्यान्वयनमा</w:t>
      </w:r>
      <w:r w:rsidRPr="00430429">
        <w:rPr>
          <w:rFonts w:cs="Kalimati" w:hint="cs"/>
          <w:color w:val="0D0D0D" w:themeColor="text1" w:themeTint="F2"/>
          <w:sz w:val="24"/>
          <w:szCs w:val="24"/>
          <w:cs/>
        </w:rPr>
        <w:t xml:space="preserve"> ल्याउने व्यवस्था मिलाएको छु ।</w:t>
      </w:r>
    </w:p>
    <w:p w14:paraId="4D6907B0" w14:textId="345FEA7B" w:rsidR="007B2DEC" w:rsidRPr="00430429" w:rsidRDefault="00E91A52"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hint="cs"/>
          <w:color w:val="0D0D0D" w:themeColor="text1" w:themeTint="F2"/>
          <w:sz w:val="24"/>
          <w:szCs w:val="24"/>
          <w:cs/>
        </w:rPr>
        <w:t>बजेट कार्यान्वयन क्षमता सुधार गरी पुँजीगत खर्च बढाउन विषयगत मन्त</w:t>
      </w:r>
      <w:r w:rsidR="00AC5D7B">
        <w:rPr>
          <w:rFonts w:cs="Kalimati" w:hint="cs"/>
          <w:color w:val="0D0D0D" w:themeColor="text1" w:themeTint="F2"/>
          <w:sz w:val="24"/>
          <w:szCs w:val="24"/>
          <w:cs/>
        </w:rPr>
        <w:t>्रालय,</w:t>
      </w:r>
      <w:r w:rsidR="007B2DEC" w:rsidRPr="00430429">
        <w:rPr>
          <w:rFonts w:cs="Kalimati" w:hint="cs"/>
          <w:color w:val="0D0D0D" w:themeColor="text1" w:themeTint="F2"/>
          <w:sz w:val="24"/>
          <w:szCs w:val="24"/>
          <w:cs/>
        </w:rPr>
        <w:t xml:space="preserve"> </w:t>
      </w:r>
      <w:r w:rsidRPr="00430429">
        <w:rPr>
          <w:rFonts w:cs="Kalimati" w:hint="cs"/>
          <w:color w:val="0D0D0D" w:themeColor="text1" w:themeTint="F2"/>
          <w:sz w:val="24"/>
          <w:szCs w:val="24"/>
          <w:cs/>
        </w:rPr>
        <w:t>आयोजना प्रमुख</w:t>
      </w:r>
      <w:r w:rsidR="00AC5D7B">
        <w:rPr>
          <w:rFonts w:cs="Kalimati" w:hint="cs"/>
          <w:color w:val="0D0D0D" w:themeColor="text1" w:themeTint="F2"/>
          <w:sz w:val="24"/>
          <w:szCs w:val="24"/>
          <w:cs/>
        </w:rPr>
        <w:t xml:space="preserve"> र निर्माण व्यवसायी</w:t>
      </w:r>
      <w:r w:rsidR="007B2DEC" w:rsidRPr="00430429">
        <w:rPr>
          <w:rFonts w:cs="Kalimati" w:hint="cs"/>
          <w:color w:val="0D0D0D" w:themeColor="text1" w:themeTint="F2"/>
          <w:sz w:val="24"/>
          <w:szCs w:val="24"/>
          <w:cs/>
        </w:rPr>
        <w:t>लाई थप जिम्</w:t>
      </w:r>
      <w:r w:rsidR="00AC5D7B">
        <w:rPr>
          <w:rFonts w:cs="Kalimati" w:hint="cs"/>
          <w:color w:val="0D0D0D" w:themeColor="text1" w:themeTint="F2"/>
          <w:sz w:val="24"/>
          <w:szCs w:val="24"/>
          <w:cs/>
        </w:rPr>
        <w:t>मेवार बनाइनेछ</w:t>
      </w:r>
      <w:r w:rsidR="007B2DEC" w:rsidRPr="00430429">
        <w:rPr>
          <w:rFonts w:cs="Kalimati" w:hint="cs"/>
          <w:color w:val="0D0D0D" w:themeColor="text1" w:themeTint="F2"/>
          <w:sz w:val="24"/>
          <w:szCs w:val="24"/>
          <w:cs/>
        </w:rPr>
        <w:t>।</w:t>
      </w:r>
      <w:r w:rsidRPr="00430429">
        <w:rPr>
          <w:rFonts w:cs="Kalimati" w:hint="cs"/>
          <w:color w:val="0D0D0D" w:themeColor="text1" w:themeTint="F2"/>
          <w:sz w:val="24"/>
          <w:szCs w:val="24"/>
          <w:cs/>
        </w:rPr>
        <w:t xml:space="preserve"> </w:t>
      </w:r>
    </w:p>
    <w:p w14:paraId="153C4F70" w14:textId="27BA403B" w:rsidR="00991BA0" w:rsidRPr="00430429" w:rsidRDefault="00991BA0"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प्रदेशमा </w:t>
      </w:r>
      <w:r w:rsidR="006609CB" w:rsidRPr="00430429">
        <w:rPr>
          <w:rFonts w:cs="Kalimati" w:hint="cs"/>
          <w:color w:val="0D0D0D" w:themeColor="text1" w:themeTint="F2"/>
          <w:sz w:val="24"/>
          <w:szCs w:val="24"/>
          <w:cs/>
        </w:rPr>
        <w:t xml:space="preserve">निष्क्रिय रुपमा रहेको </w:t>
      </w:r>
      <w:r w:rsidR="00080525" w:rsidRPr="00430429">
        <w:rPr>
          <w:rFonts w:cs="Kalimati" w:hint="cs"/>
          <w:color w:val="0D0D0D" w:themeColor="text1" w:themeTint="F2"/>
          <w:sz w:val="24"/>
          <w:szCs w:val="24"/>
          <w:cs/>
        </w:rPr>
        <w:t>सहकारी विकास कोष</w:t>
      </w:r>
      <w:r w:rsidR="00080525" w:rsidRPr="00430429">
        <w:rPr>
          <w:rFonts w:cs="Kalimati"/>
          <w:color w:val="0D0D0D" w:themeColor="text1" w:themeTint="F2"/>
          <w:sz w:val="24"/>
          <w:szCs w:val="24"/>
        </w:rPr>
        <w:t xml:space="preserve"> </w:t>
      </w:r>
      <w:r w:rsidR="00080525" w:rsidRPr="00430429">
        <w:rPr>
          <w:rFonts w:cs="Kalimati" w:hint="cs"/>
          <w:color w:val="0D0D0D" w:themeColor="text1" w:themeTint="F2"/>
          <w:sz w:val="24"/>
          <w:szCs w:val="24"/>
          <w:cs/>
        </w:rPr>
        <w:t>खारेज गरी उक्त कोषमा रहेको रु</w:t>
      </w:r>
      <w:r w:rsidR="009D1B55">
        <w:rPr>
          <w:rFonts w:cs="Kalimati" w:hint="cs"/>
          <w:color w:val="0D0D0D" w:themeColor="text1" w:themeTint="F2"/>
          <w:sz w:val="24"/>
          <w:szCs w:val="24"/>
          <w:cs/>
        </w:rPr>
        <w:t>.</w:t>
      </w:r>
      <w:r w:rsidR="00080525" w:rsidRPr="00430429">
        <w:rPr>
          <w:rFonts w:cs="Kalimati" w:hint="cs"/>
          <w:color w:val="0D0D0D" w:themeColor="text1" w:themeTint="F2"/>
          <w:sz w:val="24"/>
          <w:szCs w:val="24"/>
          <w:cs/>
        </w:rPr>
        <w:t xml:space="preserve"> २० करोडलाई उद्यम</w:t>
      </w:r>
      <w:r w:rsidR="001730C8" w:rsidRPr="00430429">
        <w:rPr>
          <w:rFonts w:cs="Kalimati" w:hint="cs"/>
          <w:color w:val="0D0D0D" w:themeColor="text1" w:themeTint="F2"/>
          <w:sz w:val="24"/>
          <w:szCs w:val="24"/>
          <w:cs/>
        </w:rPr>
        <w:t>शील</w:t>
      </w:r>
      <w:r w:rsidR="00080525" w:rsidRPr="00430429">
        <w:rPr>
          <w:rFonts w:cs="Kalimati" w:hint="cs"/>
          <w:color w:val="0D0D0D" w:themeColor="text1" w:themeTint="F2"/>
          <w:sz w:val="24"/>
          <w:szCs w:val="24"/>
          <w:cs/>
        </w:rPr>
        <w:t xml:space="preserve"> लुम्बिनी कार्यक्रम अन्तर्गत उद्योग</w:t>
      </w:r>
      <w:r w:rsidR="00080525" w:rsidRPr="00430429">
        <w:rPr>
          <w:rFonts w:cs="Kalimati"/>
          <w:color w:val="0D0D0D" w:themeColor="text1" w:themeTint="F2"/>
          <w:sz w:val="24"/>
          <w:szCs w:val="24"/>
        </w:rPr>
        <w:t xml:space="preserve">, </w:t>
      </w:r>
      <w:r w:rsidR="00080525" w:rsidRPr="00430429">
        <w:rPr>
          <w:rFonts w:cs="Kalimati" w:hint="cs"/>
          <w:color w:val="0D0D0D" w:themeColor="text1" w:themeTint="F2"/>
          <w:sz w:val="24"/>
          <w:szCs w:val="24"/>
          <w:cs/>
        </w:rPr>
        <w:t>पर्यटन तथा यातायात मन्त्रालयमा रहेको ब्याज अनुदान कोष र कृषि</w:t>
      </w:r>
      <w:r w:rsidR="00080525" w:rsidRPr="00430429">
        <w:rPr>
          <w:rFonts w:cs="Kalimati"/>
          <w:color w:val="0D0D0D" w:themeColor="text1" w:themeTint="F2"/>
          <w:sz w:val="24"/>
          <w:szCs w:val="24"/>
        </w:rPr>
        <w:t xml:space="preserve">, </w:t>
      </w:r>
      <w:r w:rsidR="00080525" w:rsidRPr="00430429">
        <w:rPr>
          <w:rFonts w:cs="Kalimati" w:hint="cs"/>
          <w:color w:val="0D0D0D" w:themeColor="text1" w:themeTint="F2"/>
          <w:sz w:val="24"/>
          <w:szCs w:val="24"/>
          <w:cs/>
        </w:rPr>
        <w:t xml:space="preserve">भुमि व्यवस्था तथा सहकारी मन्त्रालयमा रहेको शुलभ कर्जा सहजीकरण ब्याज अनुदान कोषमा </w:t>
      </w:r>
      <w:r w:rsidR="009D1B55">
        <w:rPr>
          <w:rFonts w:cs="Kalimati" w:hint="cs"/>
          <w:color w:val="0D0D0D" w:themeColor="text1" w:themeTint="F2"/>
          <w:sz w:val="24"/>
          <w:szCs w:val="24"/>
          <w:cs/>
        </w:rPr>
        <w:t xml:space="preserve">रु. </w:t>
      </w:r>
      <w:r w:rsidR="00080525" w:rsidRPr="00430429">
        <w:rPr>
          <w:rFonts w:cs="Kalimati" w:hint="cs"/>
          <w:color w:val="0D0D0D" w:themeColor="text1" w:themeTint="F2"/>
          <w:sz w:val="24"/>
          <w:szCs w:val="24"/>
          <w:cs/>
        </w:rPr>
        <w:t>१० करोडका दरले स्थानान्तरण गर्ने व्यवस्था मिलाएको छु।</w:t>
      </w:r>
      <w:r w:rsidR="00F0490B" w:rsidRPr="00430429">
        <w:rPr>
          <w:rFonts w:cs="Kalimati" w:hint="cs"/>
          <w:color w:val="0D0D0D" w:themeColor="text1" w:themeTint="F2"/>
          <w:sz w:val="24"/>
          <w:szCs w:val="24"/>
          <w:cs/>
        </w:rPr>
        <w:t xml:space="preserve"> साथै उद्योग</w:t>
      </w:r>
      <w:r w:rsidR="00F0490B" w:rsidRPr="00430429">
        <w:rPr>
          <w:rFonts w:cs="Kalimati"/>
          <w:color w:val="0D0D0D" w:themeColor="text1" w:themeTint="F2"/>
          <w:sz w:val="24"/>
          <w:szCs w:val="24"/>
        </w:rPr>
        <w:t xml:space="preserve">, </w:t>
      </w:r>
      <w:r w:rsidR="00F0490B" w:rsidRPr="00430429">
        <w:rPr>
          <w:rFonts w:cs="Kalimati" w:hint="cs"/>
          <w:color w:val="0D0D0D" w:themeColor="text1" w:themeTint="F2"/>
          <w:sz w:val="24"/>
          <w:szCs w:val="24"/>
          <w:cs/>
        </w:rPr>
        <w:t>पर्यटन तथा यातायात मन्त्रालयको विपद् व्यवस्थापन कोषको रु</w:t>
      </w:r>
      <w:r w:rsidR="009D1B55">
        <w:rPr>
          <w:rFonts w:cs="Kalimati" w:hint="cs"/>
          <w:color w:val="0D0D0D" w:themeColor="text1" w:themeTint="F2"/>
          <w:sz w:val="24"/>
          <w:szCs w:val="24"/>
          <w:cs/>
        </w:rPr>
        <w:t>.</w:t>
      </w:r>
      <w:r w:rsidR="00F0490B" w:rsidRPr="00430429">
        <w:rPr>
          <w:rFonts w:cs="Kalimati" w:hint="cs"/>
          <w:color w:val="0D0D0D" w:themeColor="text1" w:themeTint="F2"/>
          <w:sz w:val="24"/>
          <w:szCs w:val="24"/>
          <w:cs/>
        </w:rPr>
        <w:t xml:space="preserve"> १ करोड आन्तरिक मामिला तथा कानुन मन्त्रालयको विपद् व्यवस्थापन कोषमा स्थानान्तरण गर्ने व्यवस्था मिलाएको छु।</w:t>
      </w:r>
    </w:p>
    <w:p w14:paraId="1FBE615D" w14:textId="45E0493C" w:rsidR="00637339" w:rsidRPr="00430429" w:rsidRDefault="00991BA0"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 प्रदेश गौरवका आयोजना</w:t>
      </w:r>
      <w:r w:rsidRPr="00430429">
        <w:rPr>
          <w:rFonts w:cs="Kalimati"/>
          <w:color w:val="0D0D0D" w:themeColor="text1" w:themeTint="F2"/>
          <w:sz w:val="24"/>
          <w:szCs w:val="24"/>
        </w:rPr>
        <w:t xml:space="preserve">, </w:t>
      </w:r>
      <w:r w:rsidRPr="00430429">
        <w:rPr>
          <w:rFonts w:cs="Kalimati"/>
          <w:color w:val="0D0D0D" w:themeColor="text1" w:themeTint="F2"/>
          <w:sz w:val="24"/>
          <w:szCs w:val="24"/>
          <w:cs/>
        </w:rPr>
        <w:t xml:space="preserve">बहुवर्षीय स्रोत सुनिश्चितता प्राप्त आयोजना र विगतका अधुरा/अपूरा आयोजनालाई प्राथमिकताका </w:t>
      </w:r>
      <w:r w:rsidR="00D55AD3" w:rsidRPr="00430429">
        <w:rPr>
          <w:rFonts w:cs="Kalimati" w:hint="cs"/>
          <w:color w:val="0D0D0D" w:themeColor="text1" w:themeTint="F2"/>
          <w:sz w:val="24"/>
          <w:szCs w:val="24"/>
          <w:cs/>
        </w:rPr>
        <w:t xml:space="preserve">साथ </w:t>
      </w:r>
      <w:r w:rsidRPr="00430429">
        <w:rPr>
          <w:rFonts w:cs="Kalimati"/>
          <w:color w:val="0D0D0D" w:themeColor="text1" w:themeTint="F2"/>
          <w:sz w:val="24"/>
          <w:szCs w:val="24"/>
          <w:cs/>
        </w:rPr>
        <w:t xml:space="preserve">बजेट विनियोजन </w:t>
      </w:r>
      <w:r w:rsidR="008F400D">
        <w:rPr>
          <w:rFonts w:cs="Kalimati" w:hint="cs"/>
          <w:color w:val="0D0D0D" w:themeColor="text1" w:themeTint="F2"/>
          <w:sz w:val="24"/>
          <w:szCs w:val="24"/>
          <w:cs/>
        </w:rPr>
        <w:t>गरेको</w:t>
      </w:r>
      <w:r w:rsidR="00637339" w:rsidRPr="00430429">
        <w:rPr>
          <w:rFonts w:cs="Kalimati" w:hint="cs"/>
          <w:color w:val="0D0D0D" w:themeColor="text1" w:themeTint="F2"/>
          <w:sz w:val="24"/>
          <w:szCs w:val="24"/>
          <w:cs/>
        </w:rPr>
        <w:t xml:space="preserve"> छु।</w:t>
      </w:r>
    </w:p>
    <w:p w14:paraId="645B8F5E" w14:textId="02129FEC" w:rsidR="00CC54DE" w:rsidRPr="00430429" w:rsidRDefault="00CC54DE"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प्रदेश अन्तर्गतका सार्वजनिक निकायहरूको उपलब्ध साधन स्रोतको उच्चतम उपयोग र प्रतिवेदन प्रणालीलाई विश्वसनीय र भरपर्दो बनाई सार्वजनिक जवाफदेहिता र पारदर्शिता अभिवृद्धि गर्न प्रदेशको आन्तरिक नियन्त्रण प्रणाली तर्जुमा गरी कार्यान्वयन गरिनेछ । उक्त प्रणालीको </w:t>
      </w:r>
      <w:r w:rsidRPr="00430429">
        <w:rPr>
          <w:rFonts w:cs="Kalimati"/>
          <w:color w:val="0D0D0D" w:themeColor="text1" w:themeTint="F2"/>
          <w:sz w:val="24"/>
          <w:szCs w:val="24"/>
          <w:cs/>
        </w:rPr>
        <w:lastRenderedPageBreak/>
        <w:t xml:space="preserve">प्रभावकारी कार्यान्वयन मार्फत वित्तीय अनुशासन कायम गर्दै शुन्य बेरुजुको लक्ष्य लिइनेछ । बेरुजुको एकीकृत अभिलेख तयार गरी वार्षिक रुपमा कम्तिमा ६० प्रतिशत बेरुजु </w:t>
      </w:r>
      <w:r w:rsidR="00C70652" w:rsidRPr="00430429">
        <w:rPr>
          <w:rFonts w:cs="Kalimati" w:hint="cs"/>
          <w:color w:val="0D0D0D" w:themeColor="text1" w:themeTint="F2"/>
          <w:sz w:val="24"/>
          <w:szCs w:val="24"/>
          <w:cs/>
        </w:rPr>
        <w:t>फर्छयौट</w:t>
      </w:r>
      <w:r w:rsidRPr="00430429">
        <w:rPr>
          <w:rFonts w:cs="Kalimati"/>
          <w:color w:val="0D0D0D" w:themeColor="text1" w:themeTint="F2"/>
          <w:sz w:val="24"/>
          <w:szCs w:val="24"/>
          <w:cs/>
        </w:rPr>
        <w:t xml:space="preserve"> गर्नुपर्ने प्रावधान लागू गरिनेछ ।</w:t>
      </w:r>
    </w:p>
    <w:p w14:paraId="2797E5B0" w14:textId="2988DB58" w:rsidR="00CC54DE" w:rsidRPr="00430429" w:rsidRDefault="00CC54DE"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नेपाल सार्वजनिक क्षेत्र लेखामान</w:t>
      </w:r>
      <w:r w:rsidRPr="00430429">
        <w:rPr>
          <w:rFonts w:cs="Kalimati"/>
          <w:color w:val="0D0D0D" w:themeColor="text1" w:themeTint="F2"/>
          <w:sz w:val="24"/>
          <w:szCs w:val="24"/>
        </w:rPr>
        <w:t xml:space="preserve">, </w:t>
      </w:r>
      <w:r w:rsidRPr="00430429">
        <w:rPr>
          <w:rFonts w:cs="Kalimati"/>
          <w:color w:val="0D0D0D" w:themeColor="text1" w:themeTint="F2"/>
          <w:sz w:val="24"/>
          <w:szCs w:val="24"/>
          <w:cs/>
        </w:rPr>
        <w:t>२०७९ अनुसार प्रदेश सरकार अन्तर्गतका सम्पूर्ण केन्द्रीय निकायहरू तथा बजेट प्रणाली बाहिरका निकायहरूको एकीकृत वित्तीय प्रतिवेदन तयार गरिनेछ।</w:t>
      </w:r>
    </w:p>
    <w:p w14:paraId="42ED9572" w14:textId="77777777" w:rsidR="001D6EDC" w:rsidRPr="00AC545A" w:rsidRDefault="001D6EDC" w:rsidP="007B2DEC">
      <w:pPr>
        <w:spacing w:after="0"/>
        <w:jc w:val="both"/>
        <w:rPr>
          <w:rFonts w:cs="Kalimati"/>
          <w:color w:val="0D0D0D" w:themeColor="text1" w:themeTint="F2"/>
        </w:rPr>
      </w:pPr>
    </w:p>
    <w:p w14:paraId="33CE9BA0" w14:textId="77777777" w:rsidR="006D19A3" w:rsidRPr="00AC545A" w:rsidRDefault="00896187" w:rsidP="00233A6E">
      <w:pPr>
        <w:spacing w:after="0" w:line="360" w:lineRule="auto"/>
        <w:ind w:left="90"/>
        <w:jc w:val="both"/>
        <w:rPr>
          <w:rFonts w:ascii="Arial" w:eastAsia="Times New Roman" w:hAnsi="Arial" w:cs="Kalimati"/>
          <w:b/>
          <w:bCs/>
          <w:color w:val="0D0D0D" w:themeColor="text1" w:themeTint="F2"/>
          <w:kern w:val="0"/>
          <w:sz w:val="24"/>
          <w:szCs w:val="24"/>
          <w:shd w:val="clear" w:color="auto" w:fill="FFFFFF"/>
        </w:rPr>
      </w:pPr>
      <w:r w:rsidRPr="00AC545A">
        <w:rPr>
          <w:rFonts w:ascii="Arial" w:eastAsia="Times New Roman" w:hAnsi="Arial" w:cs="Kalimati"/>
          <w:b/>
          <w:bCs/>
          <w:color w:val="0D0D0D" w:themeColor="text1" w:themeTint="F2"/>
          <w:kern w:val="0"/>
          <w:sz w:val="24"/>
          <w:szCs w:val="24"/>
          <w:shd w:val="clear" w:color="auto" w:fill="FFFFFF"/>
          <w:cs/>
        </w:rPr>
        <w:t>माननीय</w:t>
      </w:r>
      <w:r w:rsidR="00DD0701" w:rsidRPr="00AC545A">
        <w:rPr>
          <w:rFonts w:ascii="Arial" w:eastAsia="Times New Roman" w:hAnsi="Arial" w:cs="Kalimati"/>
          <w:b/>
          <w:bCs/>
          <w:color w:val="0D0D0D" w:themeColor="text1" w:themeTint="F2"/>
          <w:kern w:val="0"/>
          <w:sz w:val="24"/>
          <w:szCs w:val="24"/>
          <w:shd w:val="clear" w:color="auto" w:fill="FFFFFF"/>
          <w:cs/>
        </w:rPr>
        <w:t xml:space="preserve"> सभामुख महोदय</w:t>
      </w:r>
      <w:r w:rsidR="00240762" w:rsidRPr="00AC545A">
        <w:rPr>
          <w:rFonts w:ascii="Arial" w:eastAsia="Times New Roman" w:hAnsi="Arial" w:cs="Kalimati"/>
          <w:b/>
          <w:bCs/>
          <w:color w:val="0D0D0D" w:themeColor="text1" w:themeTint="F2"/>
          <w:kern w:val="0"/>
          <w:sz w:val="24"/>
          <w:szCs w:val="24"/>
          <w:shd w:val="clear" w:color="auto" w:fill="FFFFFF"/>
        </w:rPr>
        <w:t>,</w:t>
      </w:r>
    </w:p>
    <w:p w14:paraId="18350FEF" w14:textId="77777777" w:rsidR="006D19A3" w:rsidRPr="00AC545A" w:rsidRDefault="00DD0701" w:rsidP="00233A6E">
      <w:pPr>
        <w:spacing w:after="0" w:line="360" w:lineRule="auto"/>
        <w:ind w:left="90"/>
        <w:jc w:val="both"/>
        <w:rPr>
          <w:rFonts w:ascii="Arial" w:eastAsia="Times New Roman" w:hAnsi="Arial" w:cs="Kalimati"/>
          <w:color w:val="0D0D0D" w:themeColor="text1" w:themeTint="F2"/>
          <w:kern w:val="0"/>
          <w:sz w:val="24"/>
          <w:szCs w:val="24"/>
          <w:shd w:val="clear" w:color="auto" w:fill="FFFFFF"/>
        </w:rPr>
      </w:pPr>
      <w:r w:rsidRPr="00AC545A">
        <w:rPr>
          <w:rFonts w:ascii="Arial" w:eastAsia="Times New Roman" w:hAnsi="Arial" w:cs="Kalimati"/>
          <w:color w:val="0D0D0D" w:themeColor="text1" w:themeTint="F2"/>
          <w:kern w:val="0"/>
          <w:sz w:val="24"/>
          <w:szCs w:val="24"/>
          <w:shd w:val="clear" w:color="auto" w:fill="FFFFFF"/>
          <w:cs/>
        </w:rPr>
        <w:t>अब म माथिका क्षेत्रगत नीति तथा कार्यक्रम</w:t>
      </w:r>
      <w:r w:rsidR="00E41486" w:rsidRPr="00AC545A">
        <w:rPr>
          <w:rFonts w:ascii="Arial" w:eastAsia="Times New Roman" w:hAnsi="Arial" w:cs="Kalimati"/>
          <w:color w:val="0D0D0D" w:themeColor="text1" w:themeTint="F2"/>
          <w:kern w:val="0"/>
          <w:sz w:val="24"/>
          <w:szCs w:val="24"/>
          <w:shd w:val="clear" w:color="auto" w:fill="FFFFFF"/>
          <w:cs/>
        </w:rPr>
        <w:t>हरू</w:t>
      </w:r>
      <w:r w:rsidRPr="00AC545A">
        <w:rPr>
          <w:rFonts w:ascii="Arial" w:eastAsia="Times New Roman" w:hAnsi="Arial" w:cs="Kalimati"/>
          <w:color w:val="0D0D0D" w:themeColor="text1" w:themeTint="F2"/>
          <w:kern w:val="0"/>
          <w:sz w:val="24"/>
          <w:szCs w:val="24"/>
          <w:shd w:val="clear" w:color="auto" w:fill="FFFFFF"/>
          <w:cs/>
        </w:rPr>
        <w:t xml:space="preserve"> कार्यान</w:t>
      </w:r>
      <w:r w:rsidR="00AB3E61" w:rsidRPr="00AC545A">
        <w:rPr>
          <w:rFonts w:ascii="Arial" w:eastAsia="Times New Roman" w:hAnsi="Arial" w:cs="Kalimati"/>
          <w:color w:val="0D0D0D" w:themeColor="text1" w:themeTint="F2"/>
          <w:kern w:val="0"/>
          <w:sz w:val="24"/>
          <w:szCs w:val="24"/>
          <w:shd w:val="clear" w:color="auto" w:fill="FFFFFF"/>
          <w:cs/>
        </w:rPr>
        <w:t xml:space="preserve">्वयनका लागि बजेट विनियोजन र </w:t>
      </w:r>
      <w:r w:rsidR="00AB3E61" w:rsidRPr="00AC545A">
        <w:rPr>
          <w:rFonts w:ascii="Arial" w:eastAsia="Times New Roman" w:hAnsi="Arial" w:cs="Kalimati" w:hint="cs"/>
          <w:color w:val="0D0D0D" w:themeColor="text1" w:themeTint="F2"/>
          <w:kern w:val="0"/>
          <w:sz w:val="24"/>
          <w:szCs w:val="24"/>
          <w:shd w:val="clear" w:color="auto" w:fill="FFFFFF"/>
          <w:cs/>
        </w:rPr>
        <w:t>स्रो</w:t>
      </w:r>
      <w:r w:rsidRPr="00AC545A">
        <w:rPr>
          <w:rFonts w:ascii="Arial" w:eastAsia="Times New Roman" w:hAnsi="Arial" w:cs="Kalimati"/>
          <w:color w:val="0D0D0D" w:themeColor="text1" w:themeTint="F2"/>
          <w:kern w:val="0"/>
          <w:sz w:val="24"/>
          <w:szCs w:val="24"/>
          <w:shd w:val="clear" w:color="auto" w:fill="FFFFFF"/>
          <w:cs/>
        </w:rPr>
        <w:t>त व्यवस्थापनको अनुमा</w:t>
      </w:r>
      <w:r w:rsidR="006D548E" w:rsidRPr="00AC545A">
        <w:rPr>
          <w:rFonts w:ascii="Arial" w:eastAsia="Times New Roman" w:hAnsi="Arial" w:cs="Kalimati"/>
          <w:color w:val="0D0D0D" w:themeColor="text1" w:themeTint="F2"/>
          <w:kern w:val="0"/>
          <w:sz w:val="24"/>
          <w:szCs w:val="24"/>
          <w:shd w:val="clear" w:color="auto" w:fill="FFFFFF"/>
          <w:cs/>
        </w:rPr>
        <w:t>न प्रस्तुत गर्ने अनुमति चाहन्छु</w:t>
      </w:r>
      <w:r w:rsidRPr="00AC545A">
        <w:rPr>
          <w:rFonts w:ascii="Arial" w:eastAsia="Times New Roman" w:hAnsi="Arial" w:cs="Kalimati"/>
          <w:color w:val="0D0D0D" w:themeColor="text1" w:themeTint="F2"/>
          <w:kern w:val="0"/>
          <w:sz w:val="24"/>
          <w:szCs w:val="24"/>
          <w:shd w:val="clear" w:color="auto" w:fill="FFFFFF"/>
          <w:cs/>
        </w:rPr>
        <w:t>।</w:t>
      </w:r>
    </w:p>
    <w:p w14:paraId="11C94B95" w14:textId="1F2F94B3" w:rsidR="00A4260E" w:rsidRPr="00430429" w:rsidRDefault="00A4260E"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आगामी आर्थिक वर्षका लागि कुल खर्च </w:t>
      </w:r>
      <w:r w:rsidR="00C2582E" w:rsidRPr="00430429">
        <w:rPr>
          <w:rFonts w:cs="Kalimati"/>
          <w:color w:val="0D0D0D" w:themeColor="text1" w:themeTint="F2"/>
          <w:sz w:val="24"/>
          <w:szCs w:val="24"/>
          <w:cs/>
        </w:rPr>
        <w:t>रु.</w:t>
      </w:r>
      <w:r w:rsidR="00B45209" w:rsidRPr="00430429">
        <w:rPr>
          <w:rFonts w:cs="Kalimati" w:hint="cs"/>
          <w:color w:val="0D0D0D" w:themeColor="text1" w:themeTint="F2"/>
          <w:sz w:val="24"/>
          <w:szCs w:val="24"/>
          <w:cs/>
        </w:rPr>
        <w:t>३</w:t>
      </w:r>
      <w:r w:rsidR="000D1391" w:rsidRPr="00430429">
        <w:rPr>
          <w:rFonts w:cs="Kalimati" w:hint="cs"/>
          <w:color w:val="0D0D0D" w:themeColor="text1" w:themeTint="F2"/>
          <w:sz w:val="24"/>
          <w:szCs w:val="24"/>
          <w:cs/>
        </w:rPr>
        <w:t>7</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अर्ब </w:t>
      </w:r>
      <w:r w:rsidR="000D1391" w:rsidRPr="00430429">
        <w:rPr>
          <w:rFonts w:cs="Kalimati" w:hint="cs"/>
          <w:color w:val="0D0D0D" w:themeColor="text1" w:themeTint="F2"/>
          <w:sz w:val="24"/>
          <w:szCs w:val="24"/>
          <w:cs/>
        </w:rPr>
        <w:t>38</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करोड</w:t>
      </w:r>
      <w:r w:rsidR="000D1391" w:rsidRPr="00430429">
        <w:rPr>
          <w:rFonts w:cs="Kalimati" w:hint="cs"/>
          <w:color w:val="0D0D0D" w:themeColor="text1" w:themeTint="F2"/>
          <w:sz w:val="24"/>
          <w:szCs w:val="24"/>
          <w:cs/>
        </w:rPr>
        <w:t xml:space="preserve"> 45 लाख</w:t>
      </w:r>
      <w:r w:rsidRPr="00430429">
        <w:rPr>
          <w:rFonts w:cs="Kalimati"/>
          <w:color w:val="0D0D0D" w:themeColor="text1" w:themeTint="F2"/>
          <w:sz w:val="24"/>
          <w:szCs w:val="24"/>
          <w:cs/>
        </w:rPr>
        <w:t xml:space="preserve">  विनियोजन गरेको छु। कुल विनियोजनमध्ये चालुतर्फ </w:t>
      </w:r>
      <w:r w:rsidR="00C2582E" w:rsidRPr="00430429">
        <w:rPr>
          <w:rFonts w:cs="Kalimati"/>
          <w:color w:val="0D0D0D" w:themeColor="text1" w:themeTint="F2"/>
          <w:sz w:val="24"/>
          <w:szCs w:val="24"/>
          <w:cs/>
        </w:rPr>
        <w:t>रु.</w:t>
      </w:r>
      <w:r w:rsidR="000D1391" w:rsidRPr="00430429">
        <w:rPr>
          <w:rFonts w:cs="Kalimati" w:hint="cs"/>
          <w:color w:val="0D0D0D" w:themeColor="text1" w:themeTint="F2"/>
          <w:sz w:val="24"/>
          <w:szCs w:val="24"/>
          <w:cs/>
        </w:rPr>
        <w:t>11</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अर्ब </w:t>
      </w:r>
      <w:r w:rsidR="000D1391" w:rsidRPr="00430429">
        <w:rPr>
          <w:rFonts w:cs="Kalimati" w:hint="cs"/>
          <w:color w:val="0D0D0D" w:themeColor="text1" w:themeTint="F2"/>
          <w:sz w:val="24"/>
          <w:szCs w:val="24"/>
          <w:cs/>
        </w:rPr>
        <w:t>11</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करोड </w:t>
      </w:r>
      <w:r w:rsidR="000D1391" w:rsidRPr="00430429">
        <w:rPr>
          <w:rFonts w:cs="Kalimati" w:hint="cs"/>
          <w:color w:val="0D0D0D" w:themeColor="text1" w:themeTint="F2"/>
          <w:sz w:val="24"/>
          <w:szCs w:val="24"/>
          <w:cs/>
        </w:rPr>
        <w:t>27</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लाख </w:t>
      </w:r>
      <w:r w:rsidR="000D1391" w:rsidRPr="00430429">
        <w:rPr>
          <w:rFonts w:cs="Kalimati" w:hint="cs"/>
          <w:color w:val="0D0D0D" w:themeColor="text1" w:themeTint="F2"/>
          <w:sz w:val="24"/>
          <w:szCs w:val="24"/>
          <w:cs/>
        </w:rPr>
        <w:t>10</w:t>
      </w:r>
      <w:r w:rsidRPr="00430429">
        <w:rPr>
          <w:rFonts w:cs="Kalimati"/>
          <w:color w:val="0D0D0D" w:themeColor="text1" w:themeTint="F2"/>
          <w:sz w:val="24"/>
          <w:szCs w:val="24"/>
          <w:cs/>
        </w:rPr>
        <w:t xml:space="preserve"> हजार अर्थात् </w:t>
      </w:r>
      <w:r w:rsidR="002914A5" w:rsidRPr="00430429">
        <w:rPr>
          <w:rFonts w:cs="Kalimati" w:hint="cs"/>
          <w:color w:val="0D0D0D" w:themeColor="text1" w:themeTint="F2"/>
          <w:sz w:val="24"/>
          <w:szCs w:val="24"/>
          <w:cs/>
        </w:rPr>
        <w:t>29</w:t>
      </w:r>
      <w:r w:rsidR="00B45209" w:rsidRPr="00430429">
        <w:rPr>
          <w:rFonts w:cs="Kalimati" w:hint="cs"/>
          <w:color w:val="0D0D0D" w:themeColor="text1" w:themeTint="F2"/>
          <w:sz w:val="24"/>
          <w:szCs w:val="24"/>
          <w:cs/>
        </w:rPr>
        <w:t>.</w:t>
      </w:r>
      <w:r w:rsidR="002914A5" w:rsidRPr="00430429">
        <w:rPr>
          <w:rFonts w:cs="Kalimati" w:hint="cs"/>
          <w:color w:val="0D0D0D" w:themeColor="text1" w:themeTint="F2"/>
          <w:sz w:val="24"/>
          <w:szCs w:val="24"/>
          <w:cs/>
        </w:rPr>
        <w:t>73</w:t>
      </w:r>
      <w:r w:rsidRPr="00430429">
        <w:rPr>
          <w:rFonts w:cs="Kalimati"/>
          <w:color w:val="0D0D0D" w:themeColor="text1" w:themeTint="F2"/>
          <w:sz w:val="24"/>
          <w:szCs w:val="24"/>
          <w:cs/>
        </w:rPr>
        <w:t xml:space="preserve"> प्रतिशत र पुँजीगततर्फ </w:t>
      </w:r>
      <w:r w:rsidR="00C2582E" w:rsidRPr="00430429">
        <w:rPr>
          <w:rFonts w:cs="Kalimati"/>
          <w:color w:val="0D0D0D" w:themeColor="text1" w:themeTint="F2"/>
          <w:sz w:val="24"/>
          <w:szCs w:val="24"/>
          <w:cs/>
        </w:rPr>
        <w:t>रु.</w:t>
      </w:r>
      <w:r w:rsidR="00B45209" w:rsidRPr="00430429">
        <w:rPr>
          <w:rFonts w:cs="Kalimati" w:hint="cs"/>
          <w:color w:val="0D0D0D" w:themeColor="text1" w:themeTint="F2"/>
          <w:sz w:val="24"/>
          <w:szCs w:val="24"/>
          <w:cs/>
        </w:rPr>
        <w:t>२</w:t>
      </w:r>
      <w:r w:rsidR="002914A5" w:rsidRPr="00430429">
        <w:rPr>
          <w:rFonts w:cs="Kalimati" w:hint="cs"/>
          <w:color w:val="0D0D0D" w:themeColor="text1" w:themeTint="F2"/>
          <w:sz w:val="24"/>
          <w:szCs w:val="24"/>
          <w:cs/>
        </w:rPr>
        <w:t>2</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अर्ब </w:t>
      </w:r>
      <w:r w:rsidR="002914A5" w:rsidRPr="00430429">
        <w:rPr>
          <w:rFonts w:cs="Kalimati" w:hint="cs"/>
          <w:color w:val="0D0D0D" w:themeColor="text1" w:themeTint="F2"/>
          <w:sz w:val="24"/>
          <w:szCs w:val="24"/>
          <w:cs/>
        </w:rPr>
        <w:t>71</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करोड </w:t>
      </w:r>
      <w:r w:rsidR="002914A5" w:rsidRPr="00430429">
        <w:rPr>
          <w:rFonts w:cs="Kalimati" w:hint="cs"/>
          <w:color w:val="0D0D0D" w:themeColor="text1" w:themeTint="F2"/>
          <w:sz w:val="24"/>
          <w:szCs w:val="24"/>
          <w:cs/>
        </w:rPr>
        <w:t>65</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लाख </w:t>
      </w:r>
      <w:r w:rsidR="002914A5" w:rsidRPr="00430429">
        <w:rPr>
          <w:rFonts w:cs="Kalimati" w:hint="cs"/>
          <w:color w:val="0D0D0D" w:themeColor="text1" w:themeTint="F2"/>
          <w:sz w:val="24"/>
          <w:szCs w:val="24"/>
          <w:cs/>
        </w:rPr>
        <w:t>40</w:t>
      </w:r>
      <w:r w:rsidR="00B45209" w:rsidRPr="00430429">
        <w:rPr>
          <w:rFonts w:cs="Kalimati" w:hint="cs"/>
          <w:color w:val="0D0D0D" w:themeColor="text1" w:themeTint="F2"/>
          <w:sz w:val="24"/>
          <w:szCs w:val="24"/>
          <w:cs/>
        </w:rPr>
        <w:t xml:space="preserve"> हजार </w:t>
      </w:r>
      <w:r w:rsidRPr="00430429">
        <w:rPr>
          <w:rFonts w:cs="Kalimati"/>
          <w:color w:val="0D0D0D" w:themeColor="text1" w:themeTint="F2"/>
          <w:sz w:val="24"/>
          <w:szCs w:val="24"/>
          <w:cs/>
        </w:rPr>
        <w:t xml:space="preserve">अर्थात् </w:t>
      </w:r>
      <w:r w:rsidR="00B45209" w:rsidRPr="00430429">
        <w:rPr>
          <w:rFonts w:cs="Kalimati" w:hint="cs"/>
          <w:color w:val="0D0D0D" w:themeColor="text1" w:themeTint="F2"/>
          <w:sz w:val="24"/>
          <w:szCs w:val="24"/>
          <w:cs/>
        </w:rPr>
        <w:t>60.</w:t>
      </w:r>
      <w:r w:rsidR="002914A5" w:rsidRPr="00430429">
        <w:rPr>
          <w:rFonts w:cs="Kalimati" w:hint="cs"/>
          <w:color w:val="0D0D0D" w:themeColor="text1" w:themeTint="F2"/>
          <w:sz w:val="24"/>
          <w:szCs w:val="24"/>
          <w:cs/>
        </w:rPr>
        <w:t>77</w:t>
      </w:r>
      <w:r w:rsidRPr="00430429">
        <w:rPr>
          <w:rFonts w:cs="Kalimati"/>
          <w:color w:val="0D0D0D" w:themeColor="text1" w:themeTint="F2"/>
          <w:sz w:val="24"/>
          <w:szCs w:val="24"/>
          <w:cs/>
        </w:rPr>
        <w:t xml:space="preserve"> प्रतिशत र वित्तीय हस्तान्तरण</w:t>
      </w:r>
      <w:r w:rsidR="00B45209" w:rsidRPr="00430429">
        <w:rPr>
          <w:rFonts w:cs="Kalimati" w:hint="cs"/>
          <w:color w:val="0D0D0D" w:themeColor="text1" w:themeTint="F2"/>
          <w:sz w:val="24"/>
          <w:szCs w:val="24"/>
          <w:cs/>
        </w:rPr>
        <w:t>तर्फ</w:t>
      </w:r>
      <w:r w:rsidRPr="00430429">
        <w:rPr>
          <w:rFonts w:cs="Kalimati"/>
          <w:color w:val="0D0D0D" w:themeColor="text1" w:themeTint="F2"/>
          <w:sz w:val="24"/>
          <w:szCs w:val="24"/>
          <w:cs/>
        </w:rPr>
        <w:t xml:space="preserve"> </w:t>
      </w:r>
      <w:r w:rsidR="00C2582E" w:rsidRPr="00430429">
        <w:rPr>
          <w:rFonts w:cs="Kalimati"/>
          <w:color w:val="0D0D0D" w:themeColor="text1" w:themeTint="F2"/>
          <w:sz w:val="24"/>
          <w:szCs w:val="24"/>
          <w:cs/>
        </w:rPr>
        <w:t>रु.</w:t>
      </w:r>
      <w:r w:rsidR="00B45209" w:rsidRPr="00430429">
        <w:rPr>
          <w:rFonts w:cs="Kalimati" w:hint="cs"/>
          <w:color w:val="0D0D0D" w:themeColor="text1" w:themeTint="F2"/>
          <w:sz w:val="24"/>
          <w:szCs w:val="24"/>
          <w:cs/>
        </w:rPr>
        <w:t xml:space="preserve">३ </w:t>
      </w:r>
      <w:r w:rsidRPr="00430429">
        <w:rPr>
          <w:rFonts w:cs="Kalimati"/>
          <w:color w:val="0D0D0D" w:themeColor="text1" w:themeTint="F2"/>
          <w:sz w:val="24"/>
          <w:szCs w:val="24"/>
          <w:cs/>
        </w:rPr>
        <w:t xml:space="preserve">अर्ब </w:t>
      </w:r>
      <w:r w:rsidR="002914A5" w:rsidRPr="00430429">
        <w:rPr>
          <w:rFonts w:cs="Kalimati" w:hint="cs"/>
          <w:color w:val="0D0D0D" w:themeColor="text1" w:themeTint="F2"/>
          <w:sz w:val="24"/>
          <w:szCs w:val="24"/>
          <w:cs/>
        </w:rPr>
        <w:t>55</w:t>
      </w:r>
      <w:r w:rsidRPr="00430429">
        <w:rPr>
          <w:rFonts w:cs="Kalimati"/>
          <w:color w:val="0D0D0D" w:themeColor="text1" w:themeTint="F2"/>
          <w:sz w:val="24"/>
          <w:szCs w:val="24"/>
          <w:cs/>
        </w:rPr>
        <w:t xml:space="preserve"> करोड </w:t>
      </w:r>
      <w:r w:rsidR="002914A5" w:rsidRPr="00430429">
        <w:rPr>
          <w:rFonts w:cs="Kalimati" w:hint="cs"/>
          <w:color w:val="0D0D0D" w:themeColor="text1" w:themeTint="F2"/>
          <w:sz w:val="24"/>
          <w:szCs w:val="24"/>
          <w:cs/>
        </w:rPr>
        <w:t>52</w:t>
      </w:r>
      <w:r w:rsidR="00B45209" w:rsidRPr="00430429">
        <w:rPr>
          <w:rFonts w:cs="Kalimati" w:hint="cs"/>
          <w:color w:val="0D0D0D" w:themeColor="text1" w:themeTint="F2"/>
          <w:sz w:val="24"/>
          <w:szCs w:val="24"/>
          <w:cs/>
        </w:rPr>
        <w:t xml:space="preserve"> </w:t>
      </w:r>
      <w:r w:rsidRPr="00430429">
        <w:rPr>
          <w:rFonts w:cs="Kalimati"/>
          <w:color w:val="0D0D0D" w:themeColor="text1" w:themeTint="F2"/>
          <w:sz w:val="24"/>
          <w:szCs w:val="24"/>
          <w:cs/>
        </w:rPr>
        <w:t xml:space="preserve">लाख </w:t>
      </w:r>
      <w:r w:rsidR="002914A5" w:rsidRPr="00430429">
        <w:rPr>
          <w:rFonts w:cs="Kalimati" w:hint="cs"/>
          <w:color w:val="0D0D0D" w:themeColor="text1" w:themeTint="F2"/>
          <w:sz w:val="24"/>
          <w:szCs w:val="24"/>
          <w:cs/>
        </w:rPr>
        <w:t>50</w:t>
      </w:r>
      <w:r w:rsidRPr="00430429">
        <w:rPr>
          <w:rFonts w:cs="Kalimati"/>
          <w:color w:val="0D0D0D" w:themeColor="text1" w:themeTint="F2"/>
          <w:sz w:val="24"/>
          <w:szCs w:val="24"/>
          <w:cs/>
        </w:rPr>
        <w:t xml:space="preserve"> हजार अर्थात् </w:t>
      </w:r>
      <w:r w:rsidR="002914A5" w:rsidRPr="00430429">
        <w:rPr>
          <w:rFonts w:cs="Kalimati" w:hint="cs"/>
          <w:color w:val="0D0D0D" w:themeColor="text1" w:themeTint="F2"/>
          <w:sz w:val="24"/>
          <w:szCs w:val="24"/>
          <w:cs/>
        </w:rPr>
        <w:t>9</w:t>
      </w:r>
      <w:r w:rsidR="00B45209" w:rsidRPr="00430429">
        <w:rPr>
          <w:rFonts w:cs="Kalimati" w:hint="cs"/>
          <w:color w:val="0D0D0D" w:themeColor="text1" w:themeTint="F2"/>
          <w:sz w:val="24"/>
          <w:szCs w:val="24"/>
          <w:cs/>
        </w:rPr>
        <w:t>.</w:t>
      </w:r>
      <w:r w:rsidR="002914A5" w:rsidRPr="00430429">
        <w:rPr>
          <w:rFonts w:cs="Kalimati" w:hint="cs"/>
          <w:color w:val="0D0D0D" w:themeColor="text1" w:themeTint="F2"/>
          <w:sz w:val="24"/>
          <w:szCs w:val="24"/>
          <w:cs/>
        </w:rPr>
        <w:t>50</w:t>
      </w:r>
      <w:r w:rsidRPr="00430429">
        <w:rPr>
          <w:rFonts w:cs="Kalimati"/>
          <w:color w:val="0D0D0D" w:themeColor="text1" w:themeTint="F2"/>
          <w:sz w:val="24"/>
          <w:szCs w:val="24"/>
          <w:cs/>
        </w:rPr>
        <w:t xml:space="preserve"> प्रतिशत </w:t>
      </w:r>
      <w:r w:rsidR="00823632" w:rsidRPr="00430429">
        <w:rPr>
          <w:rFonts w:cs="Kalimati" w:hint="cs"/>
          <w:color w:val="0D0D0D" w:themeColor="text1" w:themeTint="F2"/>
          <w:sz w:val="24"/>
          <w:szCs w:val="24"/>
          <w:cs/>
        </w:rPr>
        <w:t>रहेको</w:t>
      </w:r>
      <w:r w:rsidRPr="00430429">
        <w:rPr>
          <w:rFonts w:cs="Kalimati"/>
          <w:color w:val="0D0D0D" w:themeColor="text1" w:themeTint="F2"/>
          <w:sz w:val="24"/>
          <w:szCs w:val="24"/>
          <w:cs/>
        </w:rPr>
        <w:t xml:space="preserve"> </w:t>
      </w:r>
      <w:r w:rsidR="00823632" w:rsidRPr="00430429">
        <w:rPr>
          <w:rFonts w:cs="Kalimati" w:hint="cs"/>
          <w:color w:val="0D0D0D" w:themeColor="text1" w:themeTint="F2"/>
          <w:sz w:val="24"/>
          <w:szCs w:val="24"/>
          <w:cs/>
        </w:rPr>
        <w:t>छ</w:t>
      </w:r>
      <w:r w:rsidRPr="00430429">
        <w:rPr>
          <w:rFonts w:cs="Kalimati"/>
          <w:color w:val="0D0D0D" w:themeColor="text1" w:themeTint="F2"/>
          <w:sz w:val="24"/>
          <w:szCs w:val="24"/>
          <w:cs/>
        </w:rPr>
        <w:t>।</w:t>
      </w:r>
      <w:r w:rsidR="005B5962" w:rsidRPr="00430429">
        <w:rPr>
          <w:rFonts w:cs="Kalimati" w:hint="cs"/>
          <w:color w:val="0D0D0D" w:themeColor="text1" w:themeTint="F2"/>
          <w:sz w:val="24"/>
          <w:szCs w:val="24"/>
          <w:cs/>
        </w:rPr>
        <w:t xml:space="preserve"> </w:t>
      </w:r>
    </w:p>
    <w:p w14:paraId="72654EEB" w14:textId="7100BF11" w:rsidR="003473F7" w:rsidRPr="00430429" w:rsidRDefault="00DD0701"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430429">
        <w:rPr>
          <w:rFonts w:cs="Kalimati"/>
          <w:color w:val="0D0D0D" w:themeColor="text1" w:themeTint="F2"/>
          <w:sz w:val="24"/>
          <w:szCs w:val="24"/>
          <w:cs/>
        </w:rPr>
        <w:t xml:space="preserve">आगामी आर्थिक </w:t>
      </w:r>
      <w:r w:rsidR="00154A54" w:rsidRPr="00430429">
        <w:rPr>
          <w:rFonts w:cs="Kalimati"/>
          <w:color w:val="0D0D0D" w:themeColor="text1" w:themeTint="F2"/>
          <w:sz w:val="24"/>
          <w:szCs w:val="24"/>
          <w:cs/>
        </w:rPr>
        <w:t>वर्ष</w:t>
      </w:r>
      <w:r w:rsidR="00154A54" w:rsidRPr="00430429">
        <w:rPr>
          <w:rFonts w:cs="Kalimati" w:hint="cs"/>
          <w:color w:val="0D0D0D" w:themeColor="text1" w:themeTint="F2"/>
          <w:sz w:val="24"/>
          <w:szCs w:val="24"/>
          <w:cs/>
        </w:rPr>
        <w:t>मा</w:t>
      </w:r>
      <w:r w:rsidRPr="00430429">
        <w:rPr>
          <w:rFonts w:cs="Kalimati"/>
          <w:color w:val="0D0D0D" w:themeColor="text1" w:themeTint="F2"/>
          <w:sz w:val="24"/>
          <w:szCs w:val="24"/>
          <w:cs/>
        </w:rPr>
        <w:t xml:space="preserve"> अनु</w:t>
      </w:r>
      <w:r w:rsidR="00D66AEC">
        <w:rPr>
          <w:rFonts w:cs="Kalimati"/>
          <w:color w:val="0D0D0D" w:themeColor="text1" w:themeTint="F2"/>
          <w:sz w:val="24"/>
          <w:szCs w:val="24"/>
          <w:cs/>
        </w:rPr>
        <w:t>मान गरिएको खर्च व्यहोर्ने स्रोत</w:t>
      </w:r>
      <w:r w:rsidRPr="00430429">
        <w:rPr>
          <w:rFonts w:cs="Kalimati"/>
          <w:color w:val="0D0D0D" w:themeColor="text1" w:themeTint="F2"/>
          <w:sz w:val="24"/>
          <w:szCs w:val="24"/>
          <w:cs/>
        </w:rPr>
        <w:t xml:space="preserve">मध्ये </w:t>
      </w:r>
      <w:r w:rsidR="00154A54" w:rsidRPr="00430429">
        <w:rPr>
          <w:rFonts w:cs="Kalimati" w:hint="cs"/>
          <w:color w:val="0D0D0D" w:themeColor="text1" w:themeTint="F2"/>
          <w:sz w:val="24"/>
          <w:szCs w:val="24"/>
          <w:cs/>
        </w:rPr>
        <w:t xml:space="preserve">आन्तरिक राजस्वबाट </w:t>
      </w:r>
      <w:r w:rsidR="00C2582E" w:rsidRPr="00430429">
        <w:rPr>
          <w:rFonts w:cs="Kalimati" w:hint="cs"/>
          <w:color w:val="0D0D0D" w:themeColor="text1" w:themeTint="F2"/>
          <w:sz w:val="24"/>
          <w:szCs w:val="24"/>
          <w:cs/>
        </w:rPr>
        <w:t>रु.</w:t>
      </w:r>
      <w:r w:rsidR="0040334C" w:rsidRPr="00430429">
        <w:rPr>
          <w:rFonts w:cs="Kalimati" w:hint="cs"/>
          <w:color w:val="0D0D0D" w:themeColor="text1" w:themeTint="F2"/>
          <w:sz w:val="24"/>
          <w:szCs w:val="24"/>
          <w:cs/>
        </w:rPr>
        <w:t>६</w:t>
      </w:r>
      <w:r w:rsidR="00C713C2" w:rsidRPr="00430429">
        <w:rPr>
          <w:rFonts w:cs="Kalimati" w:hint="cs"/>
          <w:color w:val="0D0D0D" w:themeColor="text1" w:themeTint="F2"/>
          <w:sz w:val="24"/>
          <w:szCs w:val="24"/>
          <w:cs/>
        </w:rPr>
        <w:t xml:space="preserve"> </w:t>
      </w:r>
      <w:r w:rsidR="00154A54" w:rsidRPr="00430429">
        <w:rPr>
          <w:rFonts w:cs="Kalimati" w:hint="cs"/>
          <w:color w:val="0D0D0D" w:themeColor="text1" w:themeTint="F2"/>
          <w:sz w:val="24"/>
          <w:szCs w:val="24"/>
          <w:cs/>
        </w:rPr>
        <w:t xml:space="preserve">अर्ब </w:t>
      </w:r>
      <w:r w:rsidR="001E070B" w:rsidRPr="00430429">
        <w:rPr>
          <w:rFonts w:cs="Kalimati" w:hint="cs"/>
          <w:color w:val="0D0D0D" w:themeColor="text1" w:themeTint="F2"/>
          <w:sz w:val="24"/>
          <w:szCs w:val="24"/>
          <w:cs/>
        </w:rPr>
        <w:t>61</w:t>
      </w:r>
      <w:r w:rsidR="00154A54" w:rsidRPr="00430429">
        <w:rPr>
          <w:rFonts w:cs="Kalimati" w:hint="cs"/>
          <w:color w:val="0D0D0D" w:themeColor="text1" w:themeTint="F2"/>
          <w:sz w:val="24"/>
          <w:szCs w:val="24"/>
          <w:cs/>
        </w:rPr>
        <w:t xml:space="preserve"> करोड </w:t>
      </w:r>
      <w:r w:rsidR="001E070B" w:rsidRPr="00430429">
        <w:rPr>
          <w:rFonts w:cs="Kalimati" w:hint="cs"/>
          <w:color w:val="0D0D0D" w:themeColor="text1" w:themeTint="F2"/>
          <w:sz w:val="24"/>
          <w:szCs w:val="24"/>
          <w:cs/>
        </w:rPr>
        <w:t>8</w:t>
      </w:r>
      <w:r w:rsidR="00131128" w:rsidRPr="00430429">
        <w:rPr>
          <w:rFonts w:cs="Kalimati" w:hint="cs"/>
          <w:color w:val="0D0D0D" w:themeColor="text1" w:themeTint="F2"/>
          <w:sz w:val="24"/>
          <w:szCs w:val="24"/>
          <w:cs/>
        </w:rPr>
        <w:t>5</w:t>
      </w:r>
      <w:r w:rsidR="00154A54" w:rsidRPr="00430429">
        <w:rPr>
          <w:rFonts w:cs="Kalimati" w:hint="cs"/>
          <w:color w:val="0D0D0D" w:themeColor="text1" w:themeTint="F2"/>
          <w:sz w:val="24"/>
          <w:szCs w:val="24"/>
          <w:cs/>
        </w:rPr>
        <w:t xml:space="preserve"> लाख, </w:t>
      </w:r>
      <w:r w:rsidR="00706FB6" w:rsidRPr="00430429">
        <w:rPr>
          <w:rFonts w:cs="Kalimati" w:hint="cs"/>
          <w:color w:val="0D0D0D" w:themeColor="text1" w:themeTint="F2"/>
          <w:sz w:val="24"/>
          <w:szCs w:val="24"/>
          <w:cs/>
        </w:rPr>
        <w:t>नेपाल सरकार</w:t>
      </w:r>
      <w:r w:rsidR="00154A54" w:rsidRPr="00430429">
        <w:rPr>
          <w:rFonts w:cs="Kalimati" w:hint="cs"/>
          <w:color w:val="0D0D0D" w:themeColor="text1" w:themeTint="F2"/>
          <w:sz w:val="24"/>
          <w:szCs w:val="24"/>
          <w:cs/>
        </w:rPr>
        <w:t xml:space="preserve">बाट </w:t>
      </w:r>
      <w:r w:rsidR="001C7ABB" w:rsidRPr="00430429">
        <w:rPr>
          <w:rFonts w:cs="Kalimati" w:hint="cs"/>
          <w:color w:val="0D0D0D" w:themeColor="text1" w:themeTint="F2"/>
          <w:sz w:val="24"/>
          <w:szCs w:val="24"/>
          <w:cs/>
        </w:rPr>
        <w:t>प्राप्‍त</w:t>
      </w:r>
      <w:r w:rsidR="00154A54" w:rsidRPr="00430429">
        <w:rPr>
          <w:rFonts w:cs="Kalimati" w:hint="cs"/>
          <w:color w:val="0D0D0D" w:themeColor="text1" w:themeTint="F2"/>
          <w:sz w:val="24"/>
          <w:szCs w:val="24"/>
          <w:cs/>
        </w:rPr>
        <w:t xml:space="preserve"> हुने राजस्व बाँडफाँटबाट </w:t>
      </w:r>
      <w:r w:rsidR="00C2582E" w:rsidRPr="00430429">
        <w:rPr>
          <w:rFonts w:cs="Kalimati" w:hint="cs"/>
          <w:color w:val="0D0D0D" w:themeColor="text1" w:themeTint="F2"/>
          <w:sz w:val="24"/>
          <w:szCs w:val="24"/>
          <w:cs/>
        </w:rPr>
        <w:t>रु.</w:t>
      </w:r>
      <w:r w:rsidR="00706FB6" w:rsidRPr="00430429">
        <w:rPr>
          <w:rFonts w:cs="Kalimati" w:hint="cs"/>
          <w:color w:val="0D0D0D" w:themeColor="text1" w:themeTint="F2"/>
          <w:sz w:val="24"/>
          <w:szCs w:val="24"/>
          <w:cs/>
        </w:rPr>
        <w:t>1</w:t>
      </w:r>
      <w:r w:rsidR="0040334C" w:rsidRPr="00430429">
        <w:rPr>
          <w:rFonts w:cs="Kalimati" w:hint="cs"/>
          <w:color w:val="0D0D0D" w:themeColor="text1" w:themeTint="F2"/>
          <w:sz w:val="24"/>
          <w:szCs w:val="24"/>
          <w:cs/>
        </w:rPr>
        <w:t>२</w:t>
      </w:r>
      <w:r w:rsidR="00355291" w:rsidRPr="00430429">
        <w:rPr>
          <w:rFonts w:cs="Kalimati" w:hint="cs"/>
          <w:color w:val="0D0D0D" w:themeColor="text1" w:themeTint="F2"/>
          <w:sz w:val="24"/>
          <w:szCs w:val="24"/>
          <w:cs/>
        </w:rPr>
        <w:t xml:space="preserve"> अर्ब</w:t>
      </w:r>
      <w:r w:rsidR="00706FB6" w:rsidRPr="00430429">
        <w:rPr>
          <w:rFonts w:cs="Kalimati" w:hint="cs"/>
          <w:color w:val="0D0D0D" w:themeColor="text1" w:themeTint="F2"/>
          <w:sz w:val="24"/>
          <w:szCs w:val="24"/>
          <w:cs/>
        </w:rPr>
        <w:t xml:space="preserve"> </w:t>
      </w:r>
      <w:r w:rsidR="0040334C" w:rsidRPr="00430429">
        <w:rPr>
          <w:rFonts w:cs="Kalimati" w:hint="cs"/>
          <w:color w:val="0D0D0D" w:themeColor="text1" w:themeTint="F2"/>
          <w:sz w:val="24"/>
          <w:szCs w:val="24"/>
          <w:cs/>
        </w:rPr>
        <w:t>३१</w:t>
      </w:r>
      <w:r w:rsidR="00154A54" w:rsidRPr="00430429">
        <w:rPr>
          <w:rFonts w:cs="Kalimati" w:hint="cs"/>
          <w:color w:val="0D0D0D" w:themeColor="text1" w:themeTint="F2"/>
          <w:sz w:val="24"/>
          <w:szCs w:val="24"/>
          <w:cs/>
        </w:rPr>
        <w:t xml:space="preserve"> करोड </w:t>
      </w:r>
      <w:r w:rsidR="0040334C" w:rsidRPr="00430429">
        <w:rPr>
          <w:rFonts w:cs="Kalimati" w:hint="cs"/>
          <w:color w:val="0D0D0D" w:themeColor="text1" w:themeTint="F2"/>
          <w:sz w:val="24"/>
          <w:szCs w:val="24"/>
          <w:cs/>
        </w:rPr>
        <w:t xml:space="preserve">८४ </w:t>
      </w:r>
      <w:r w:rsidR="005435FF" w:rsidRPr="00430429">
        <w:rPr>
          <w:rFonts w:cs="Kalimati" w:hint="cs"/>
          <w:color w:val="0D0D0D" w:themeColor="text1" w:themeTint="F2"/>
          <w:sz w:val="24"/>
          <w:szCs w:val="24"/>
          <w:cs/>
        </w:rPr>
        <w:t>लाख,</w:t>
      </w:r>
      <w:r w:rsidR="004444B4" w:rsidRPr="00430429">
        <w:rPr>
          <w:rFonts w:cs="Kalimati" w:hint="cs"/>
          <w:color w:val="0D0D0D" w:themeColor="text1" w:themeTint="F2"/>
          <w:sz w:val="24"/>
          <w:szCs w:val="24"/>
          <w:cs/>
        </w:rPr>
        <w:t xml:space="preserve"> </w:t>
      </w:r>
      <w:r w:rsidR="00706FB6" w:rsidRPr="00430429">
        <w:rPr>
          <w:rFonts w:cs="Kalimati" w:hint="cs"/>
          <w:color w:val="0D0D0D" w:themeColor="text1" w:themeTint="F2"/>
          <w:sz w:val="24"/>
          <w:szCs w:val="24"/>
          <w:cs/>
        </w:rPr>
        <w:t>नेपाल सरकार</w:t>
      </w:r>
      <w:r w:rsidR="004444B4" w:rsidRPr="00430429">
        <w:rPr>
          <w:rFonts w:cs="Kalimati" w:hint="cs"/>
          <w:color w:val="0D0D0D" w:themeColor="text1" w:themeTint="F2"/>
          <w:sz w:val="24"/>
          <w:szCs w:val="24"/>
          <w:cs/>
        </w:rPr>
        <w:t xml:space="preserve">बाट </w:t>
      </w:r>
      <w:r w:rsidR="001C7ABB" w:rsidRPr="00430429">
        <w:rPr>
          <w:rFonts w:cs="Kalimati" w:hint="cs"/>
          <w:color w:val="0D0D0D" w:themeColor="text1" w:themeTint="F2"/>
          <w:sz w:val="24"/>
          <w:szCs w:val="24"/>
          <w:cs/>
        </w:rPr>
        <w:lastRenderedPageBreak/>
        <w:t>प्राप्‍त</w:t>
      </w:r>
      <w:r w:rsidR="004444B4" w:rsidRPr="00430429">
        <w:rPr>
          <w:rFonts w:cs="Kalimati" w:hint="cs"/>
          <w:color w:val="0D0D0D" w:themeColor="text1" w:themeTint="F2"/>
          <w:sz w:val="24"/>
          <w:szCs w:val="24"/>
          <w:cs/>
        </w:rPr>
        <w:t xml:space="preserve"> हुने</w:t>
      </w:r>
      <w:r w:rsidR="005435FF" w:rsidRPr="00430429">
        <w:rPr>
          <w:rFonts w:cs="Kalimati" w:hint="cs"/>
          <w:color w:val="0D0D0D" w:themeColor="text1" w:themeTint="F2"/>
          <w:sz w:val="24"/>
          <w:szCs w:val="24"/>
          <w:cs/>
        </w:rPr>
        <w:t xml:space="preserve"> रोयल्टी </w:t>
      </w:r>
      <w:r w:rsidR="00C2582E" w:rsidRPr="00430429">
        <w:rPr>
          <w:rFonts w:cs="Kalimati" w:hint="cs"/>
          <w:color w:val="0D0D0D" w:themeColor="text1" w:themeTint="F2"/>
          <w:sz w:val="24"/>
          <w:szCs w:val="24"/>
          <w:cs/>
        </w:rPr>
        <w:t>रु.</w:t>
      </w:r>
      <w:r w:rsidR="0040334C" w:rsidRPr="00430429">
        <w:rPr>
          <w:rFonts w:cs="Kalimati" w:hint="cs"/>
          <w:color w:val="0D0D0D" w:themeColor="text1" w:themeTint="F2"/>
          <w:sz w:val="24"/>
          <w:szCs w:val="24"/>
          <w:cs/>
        </w:rPr>
        <w:t xml:space="preserve">३० </w:t>
      </w:r>
      <w:r w:rsidR="005435FF" w:rsidRPr="00430429">
        <w:rPr>
          <w:rFonts w:cs="Kalimati" w:hint="cs"/>
          <w:color w:val="0D0D0D" w:themeColor="text1" w:themeTint="F2"/>
          <w:sz w:val="24"/>
          <w:szCs w:val="24"/>
          <w:cs/>
        </w:rPr>
        <w:t>करोड</w:t>
      </w:r>
      <w:r w:rsidR="00D66AEC">
        <w:rPr>
          <w:rFonts w:cs="Kalimati" w:hint="cs"/>
          <w:color w:val="0D0D0D" w:themeColor="text1" w:themeTint="F2"/>
          <w:sz w:val="24"/>
          <w:szCs w:val="24"/>
          <w:cs/>
        </w:rPr>
        <w:t xml:space="preserve"> हुने अनुमान गरेको छु। त्यसै</w:t>
      </w:r>
      <w:r w:rsidR="004444B4" w:rsidRPr="00430429">
        <w:rPr>
          <w:rFonts w:cs="Kalimati" w:hint="cs"/>
          <w:color w:val="0D0D0D" w:themeColor="text1" w:themeTint="F2"/>
          <w:sz w:val="24"/>
          <w:szCs w:val="24"/>
          <w:cs/>
        </w:rPr>
        <w:t>गरी</w:t>
      </w:r>
      <w:r w:rsidR="00B45209" w:rsidRPr="00430429">
        <w:rPr>
          <w:rFonts w:cs="Kalimati" w:hint="cs"/>
          <w:color w:val="0D0D0D" w:themeColor="text1" w:themeTint="F2"/>
          <w:sz w:val="24"/>
          <w:szCs w:val="24"/>
          <w:cs/>
        </w:rPr>
        <w:t xml:space="preserve"> नेपाल</w:t>
      </w:r>
      <w:r w:rsidR="004444B4" w:rsidRPr="00430429">
        <w:rPr>
          <w:rFonts w:cs="Kalimati" w:hint="cs"/>
          <w:color w:val="0D0D0D" w:themeColor="text1" w:themeTint="F2"/>
          <w:sz w:val="24"/>
          <w:szCs w:val="24"/>
          <w:cs/>
        </w:rPr>
        <w:t xml:space="preserve"> सरकारबाट </w:t>
      </w:r>
      <w:r w:rsidR="001C7ABB" w:rsidRPr="00430429">
        <w:rPr>
          <w:rFonts w:cs="Kalimati" w:hint="cs"/>
          <w:color w:val="0D0D0D" w:themeColor="text1" w:themeTint="F2"/>
          <w:sz w:val="24"/>
          <w:szCs w:val="24"/>
          <w:cs/>
        </w:rPr>
        <w:t>प्राप्‍त</w:t>
      </w:r>
      <w:r w:rsidR="004444B4" w:rsidRPr="00430429">
        <w:rPr>
          <w:rFonts w:cs="Kalimati" w:hint="cs"/>
          <w:color w:val="0D0D0D" w:themeColor="text1" w:themeTint="F2"/>
          <w:sz w:val="24"/>
          <w:szCs w:val="24"/>
          <w:cs/>
        </w:rPr>
        <w:t xml:space="preserve"> हुने वित्तीय समानीकरण अनुदानबाट </w:t>
      </w:r>
      <w:r w:rsidR="00C2582E" w:rsidRPr="00430429">
        <w:rPr>
          <w:rFonts w:cs="Kalimati" w:hint="cs"/>
          <w:color w:val="0D0D0D" w:themeColor="text1" w:themeTint="F2"/>
          <w:sz w:val="24"/>
          <w:szCs w:val="24"/>
          <w:cs/>
        </w:rPr>
        <w:t>रु</w:t>
      </w:r>
      <w:r w:rsidR="00B45209" w:rsidRPr="00430429">
        <w:rPr>
          <w:rFonts w:cs="Kalimati" w:hint="cs"/>
          <w:color w:val="0D0D0D" w:themeColor="text1" w:themeTint="F2"/>
          <w:sz w:val="24"/>
          <w:szCs w:val="24"/>
          <w:cs/>
        </w:rPr>
        <w:t xml:space="preserve">.८ </w:t>
      </w:r>
      <w:r w:rsidR="004444B4" w:rsidRPr="00430429">
        <w:rPr>
          <w:rFonts w:cs="Kalimati" w:hint="cs"/>
          <w:color w:val="0D0D0D" w:themeColor="text1" w:themeTint="F2"/>
          <w:sz w:val="24"/>
          <w:szCs w:val="24"/>
          <w:cs/>
        </w:rPr>
        <w:t xml:space="preserve">अर्ब </w:t>
      </w:r>
      <w:r w:rsidR="0040334C" w:rsidRPr="00430429">
        <w:rPr>
          <w:rFonts w:cs="Kalimati" w:hint="cs"/>
          <w:color w:val="0D0D0D" w:themeColor="text1" w:themeTint="F2"/>
          <w:sz w:val="24"/>
          <w:szCs w:val="24"/>
          <w:cs/>
        </w:rPr>
        <w:t>५६</w:t>
      </w:r>
      <w:r w:rsidR="00B45209" w:rsidRPr="00430429">
        <w:rPr>
          <w:rFonts w:cs="Kalimati" w:hint="cs"/>
          <w:color w:val="0D0D0D" w:themeColor="text1" w:themeTint="F2"/>
          <w:sz w:val="24"/>
          <w:szCs w:val="24"/>
          <w:cs/>
        </w:rPr>
        <w:t xml:space="preserve"> </w:t>
      </w:r>
      <w:r w:rsidR="004444B4" w:rsidRPr="00430429">
        <w:rPr>
          <w:rFonts w:cs="Kalimati" w:hint="cs"/>
          <w:color w:val="0D0D0D" w:themeColor="text1" w:themeTint="F2"/>
          <w:sz w:val="24"/>
          <w:szCs w:val="24"/>
          <w:cs/>
        </w:rPr>
        <w:t xml:space="preserve">करोड </w:t>
      </w:r>
      <w:r w:rsidR="0040334C" w:rsidRPr="00430429">
        <w:rPr>
          <w:rFonts w:cs="Kalimati" w:hint="cs"/>
          <w:color w:val="0D0D0D" w:themeColor="text1" w:themeTint="F2"/>
          <w:sz w:val="24"/>
          <w:szCs w:val="24"/>
          <w:cs/>
        </w:rPr>
        <w:t>२६</w:t>
      </w:r>
      <w:r w:rsidR="004444B4" w:rsidRPr="00430429">
        <w:rPr>
          <w:rFonts w:cs="Kalimati" w:hint="cs"/>
          <w:color w:val="0D0D0D" w:themeColor="text1" w:themeTint="F2"/>
          <w:sz w:val="24"/>
          <w:szCs w:val="24"/>
          <w:cs/>
        </w:rPr>
        <w:t xml:space="preserve"> लाख, सशर्त अनुदानबाट</w:t>
      </w:r>
      <w:r w:rsidR="003A3837" w:rsidRPr="00430429">
        <w:rPr>
          <w:rFonts w:cs="Kalimati" w:hint="cs"/>
          <w:color w:val="0D0D0D" w:themeColor="text1" w:themeTint="F2"/>
          <w:sz w:val="24"/>
          <w:szCs w:val="24"/>
          <w:cs/>
        </w:rPr>
        <w:t xml:space="preserve"> </w:t>
      </w:r>
      <w:r w:rsidR="00C2582E" w:rsidRPr="00430429">
        <w:rPr>
          <w:rFonts w:cs="Kalimati" w:hint="cs"/>
          <w:color w:val="0D0D0D" w:themeColor="text1" w:themeTint="F2"/>
          <w:sz w:val="24"/>
          <w:szCs w:val="24"/>
          <w:cs/>
        </w:rPr>
        <w:t>रु.</w:t>
      </w:r>
      <w:r w:rsidR="00B45209" w:rsidRPr="00430429">
        <w:rPr>
          <w:rFonts w:cs="Kalimati" w:hint="cs"/>
          <w:color w:val="0D0D0D" w:themeColor="text1" w:themeTint="F2"/>
          <w:sz w:val="24"/>
          <w:szCs w:val="24"/>
          <w:cs/>
        </w:rPr>
        <w:t xml:space="preserve">4 </w:t>
      </w:r>
      <w:r w:rsidR="00145792" w:rsidRPr="00430429">
        <w:rPr>
          <w:rFonts w:cs="Kalimati" w:hint="cs"/>
          <w:color w:val="0D0D0D" w:themeColor="text1" w:themeTint="F2"/>
          <w:sz w:val="24"/>
          <w:szCs w:val="24"/>
          <w:cs/>
        </w:rPr>
        <w:t xml:space="preserve">अर्ब </w:t>
      </w:r>
      <w:r w:rsidR="0040334C" w:rsidRPr="00430429">
        <w:rPr>
          <w:rFonts w:cs="Kalimati" w:hint="cs"/>
          <w:color w:val="0D0D0D" w:themeColor="text1" w:themeTint="F2"/>
          <w:sz w:val="24"/>
          <w:szCs w:val="24"/>
          <w:cs/>
        </w:rPr>
        <w:t>४५</w:t>
      </w:r>
      <w:r w:rsidR="00B45209" w:rsidRPr="00430429">
        <w:rPr>
          <w:rFonts w:cs="Kalimati" w:hint="cs"/>
          <w:color w:val="0D0D0D" w:themeColor="text1" w:themeTint="F2"/>
          <w:sz w:val="24"/>
          <w:szCs w:val="24"/>
          <w:cs/>
        </w:rPr>
        <w:t xml:space="preserve"> </w:t>
      </w:r>
      <w:r w:rsidR="00145792" w:rsidRPr="00430429">
        <w:rPr>
          <w:rFonts w:cs="Kalimati" w:hint="cs"/>
          <w:color w:val="0D0D0D" w:themeColor="text1" w:themeTint="F2"/>
          <w:sz w:val="24"/>
          <w:szCs w:val="24"/>
          <w:cs/>
        </w:rPr>
        <w:t xml:space="preserve">करोड </w:t>
      </w:r>
      <w:r w:rsidR="0040334C" w:rsidRPr="00430429">
        <w:rPr>
          <w:rFonts w:cs="Kalimati" w:hint="cs"/>
          <w:color w:val="0D0D0D" w:themeColor="text1" w:themeTint="F2"/>
          <w:sz w:val="24"/>
          <w:szCs w:val="24"/>
          <w:cs/>
        </w:rPr>
        <w:t>६६</w:t>
      </w:r>
      <w:r w:rsidR="00B45209" w:rsidRPr="00430429">
        <w:rPr>
          <w:rFonts w:cs="Kalimati" w:hint="cs"/>
          <w:color w:val="0D0D0D" w:themeColor="text1" w:themeTint="F2"/>
          <w:sz w:val="24"/>
          <w:szCs w:val="24"/>
          <w:cs/>
        </w:rPr>
        <w:t xml:space="preserve"> </w:t>
      </w:r>
      <w:r w:rsidR="00145792" w:rsidRPr="00430429">
        <w:rPr>
          <w:rFonts w:cs="Kalimati" w:hint="cs"/>
          <w:color w:val="0D0D0D" w:themeColor="text1" w:themeTint="F2"/>
          <w:sz w:val="24"/>
          <w:szCs w:val="24"/>
          <w:cs/>
        </w:rPr>
        <w:t>लाख, समप</w:t>
      </w:r>
      <w:r w:rsidR="00D80B9C" w:rsidRPr="00430429">
        <w:rPr>
          <w:rFonts w:cs="Kalimati" w:hint="cs"/>
          <w:color w:val="0D0D0D" w:themeColor="text1" w:themeTint="F2"/>
          <w:sz w:val="24"/>
          <w:szCs w:val="24"/>
          <w:cs/>
        </w:rPr>
        <w:t>ु</w:t>
      </w:r>
      <w:r w:rsidR="00145792" w:rsidRPr="00430429">
        <w:rPr>
          <w:rFonts w:cs="Kalimati" w:hint="cs"/>
          <w:color w:val="0D0D0D" w:themeColor="text1" w:themeTint="F2"/>
          <w:sz w:val="24"/>
          <w:szCs w:val="24"/>
          <w:cs/>
        </w:rPr>
        <w:t xml:space="preserve">रक अनुदानबाट </w:t>
      </w:r>
      <w:r w:rsidR="00C2582E" w:rsidRPr="00430429">
        <w:rPr>
          <w:rFonts w:cs="Kalimati" w:hint="cs"/>
          <w:color w:val="0D0D0D" w:themeColor="text1" w:themeTint="F2"/>
          <w:sz w:val="24"/>
          <w:szCs w:val="24"/>
          <w:cs/>
        </w:rPr>
        <w:t>रु.</w:t>
      </w:r>
      <w:r w:rsidR="0040334C" w:rsidRPr="00430429">
        <w:rPr>
          <w:rFonts w:cs="Kalimati" w:hint="cs"/>
          <w:color w:val="0D0D0D" w:themeColor="text1" w:themeTint="F2"/>
          <w:sz w:val="24"/>
          <w:szCs w:val="24"/>
          <w:cs/>
        </w:rPr>
        <w:t xml:space="preserve">७६ </w:t>
      </w:r>
      <w:r w:rsidR="00145792" w:rsidRPr="00430429">
        <w:rPr>
          <w:rFonts w:cs="Kalimati" w:hint="cs"/>
          <w:color w:val="0D0D0D" w:themeColor="text1" w:themeTint="F2"/>
          <w:sz w:val="24"/>
          <w:szCs w:val="24"/>
          <w:cs/>
        </w:rPr>
        <w:t>करोड</w:t>
      </w:r>
      <w:r w:rsidR="00B45209" w:rsidRPr="00430429">
        <w:rPr>
          <w:rFonts w:cs="Kalimati" w:hint="cs"/>
          <w:color w:val="0D0D0D" w:themeColor="text1" w:themeTint="F2"/>
          <w:sz w:val="24"/>
          <w:szCs w:val="24"/>
          <w:cs/>
        </w:rPr>
        <w:t xml:space="preserve"> </w:t>
      </w:r>
      <w:r w:rsidR="0040334C" w:rsidRPr="00430429">
        <w:rPr>
          <w:rFonts w:cs="Kalimati" w:hint="cs"/>
          <w:color w:val="0D0D0D" w:themeColor="text1" w:themeTint="F2"/>
          <w:sz w:val="24"/>
          <w:szCs w:val="24"/>
          <w:cs/>
        </w:rPr>
        <w:t>५</w:t>
      </w:r>
      <w:r w:rsidR="00B45209" w:rsidRPr="00430429">
        <w:rPr>
          <w:rFonts w:cs="Kalimati" w:hint="cs"/>
          <w:color w:val="0D0D0D" w:themeColor="text1" w:themeTint="F2"/>
          <w:sz w:val="24"/>
          <w:szCs w:val="24"/>
          <w:cs/>
        </w:rPr>
        <w:t xml:space="preserve">0 </w:t>
      </w:r>
      <w:r w:rsidR="003A3837" w:rsidRPr="00430429">
        <w:rPr>
          <w:rFonts w:cs="Kalimati" w:hint="cs"/>
          <w:color w:val="0D0D0D" w:themeColor="text1" w:themeTint="F2"/>
          <w:sz w:val="24"/>
          <w:szCs w:val="24"/>
          <w:cs/>
        </w:rPr>
        <w:t>लाख</w:t>
      </w:r>
      <w:r w:rsidR="00145792" w:rsidRPr="00430429">
        <w:rPr>
          <w:rFonts w:cs="Kalimati" w:hint="cs"/>
          <w:color w:val="0D0D0D" w:themeColor="text1" w:themeTint="F2"/>
          <w:sz w:val="24"/>
          <w:szCs w:val="24"/>
          <w:cs/>
        </w:rPr>
        <w:t xml:space="preserve">, विशेष अनुदानबाट </w:t>
      </w:r>
      <w:r w:rsidR="00C2582E" w:rsidRPr="00430429">
        <w:rPr>
          <w:rFonts w:cs="Kalimati" w:hint="cs"/>
          <w:color w:val="0D0D0D" w:themeColor="text1" w:themeTint="F2"/>
          <w:sz w:val="24"/>
          <w:szCs w:val="24"/>
          <w:cs/>
        </w:rPr>
        <w:t>रु.</w:t>
      </w:r>
      <w:r w:rsidR="0040334C" w:rsidRPr="00430429">
        <w:rPr>
          <w:rFonts w:cs="Kalimati" w:hint="cs"/>
          <w:color w:val="0D0D0D" w:themeColor="text1" w:themeTint="F2"/>
          <w:sz w:val="24"/>
          <w:szCs w:val="24"/>
          <w:cs/>
        </w:rPr>
        <w:t>६३</w:t>
      </w:r>
      <w:r w:rsidR="00B45209" w:rsidRPr="00430429">
        <w:rPr>
          <w:rFonts w:cs="Kalimati" w:hint="cs"/>
          <w:color w:val="0D0D0D" w:themeColor="text1" w:themeTint="F2"/>
          <w:sz w:val="24"/>
          <w:szCs w:val="24"/>
          <w:cs/>
        </w:rPr>
        <w:t xml:space="preserve"> </w:t>
      </w:r>
      <w:r w:rsidR="00145792" w:rsidRPr="00430429">
        <w:rPr>
          <w:rFonts w:cs="Kalimati" w:hint="cs"/>
          <w:color w:val="0D0D0D" w:themeColor="text1" w:themeTint="F2"/>
          <w:sz w:val="24"/>
          <w:szCs w:val="24"/>
          <w:cs/>
        </w:rPr>
        <w:t>करोड</w:t>
      </w:r>
      <w:r w:rsidR="0040334C" w:rsidRPr="00430429">
        <w:rPr>
          <w:rFonts w:cs="Kalimati" w:hint="cs"/>
          <w:color w:val="0D0D0D" w:themeColor="text1" w:themeTint="F2"/>
          <w:sz w:val="24"/>
          <w:szCs w:val="24"/>
          <w:cs/>
        </w:rPr>
        <w:t xml:space="preserve"> ३४ लाख</w:t>
      </w:r>
      <w:r w:rsidR="00D66AEC">
        <w:rPr>
          <w:rFonts w:cs="Kalimati" w:hint="cs"/>
          <w:color w:val="0D0D0D" w:themeColor="text1" w:themeTint="F2"/>
          <w:sz w:val="24"/>
          <w:szCs w:val="24"/>
          <w:cs/>
        </w:rPr>
        <w:t xml:space="preserve"> र </w:t>
      </w:r>
      <w:r w:rsidR="00145792" w:rsidRPr="00430429">
        <w:rPr>
          <w:rFonts w:cs="Kalimati" w:hint="cs"/>
          <w:color w:val="0D0D0D" w:themeColor="text1" w:themeTint="F2"/>
          <w:sz w:val="24"/>
          <w:szCs w:val="24"/>
          <w:cs/>
        </w:rPr>
        <w:t>चालु आर्थिक वर्षको नगद मौज</w:t>
      </w:r>
      <w:r w:rsidR="003A3837" w:rsidRPr="00430429">
        <w:rPr>
          <w:rFonts w:cs="Kalimati" w:hint="cs"/>
          <w:color w:val="0D0D0D" w:themeColor="text1" w:themeTint="F2"/>
          <w:sz w:val="24"/>
          <w:szCs w:val="24"/>
          <w:cs/>
        </w:rPr>
        <w:t xml:space="preserve">्दातबाट </w:t>
      </w:r>
      <w:r w:rsidR="00C2582E" w:rsidRPr="00430429">
        <w:rPr>
          <w:rFonts w:cs="Kalimati" w:hint="cs"/>
          <w:color w:val="0D0D0D" w:themeColor="text1" w:themeTint="F2"/>
          <w:sz w:val="24"/>
          <w:szCs w:val="24"/>
          <w:cs/>
        </w:rPr>
        <w:t>रु.</w:t>
      </w:r>
      <w:r w:rsidR="001E070B" w:rsidRPr="00430429">
        <w:rPr>
          <w:rFonts w:cs="Kalimati" w:hint="cs"/>
          <w:color w:val="0D0D0D" w:themeColor="text1" w:themeTint="F2"/>
          <w:sz w:val="24"/>
          <w:szCs w:val="24"/>
          <w:cs/>
        </w:rPr>
        <w:t>3</w:t>
      </w:r>
      <w:r w:rsidR="00B45209" w:rsidRPr="00430429">
        <w:rPr>
          <w:rFonts w:cs="Kalimati" w:hint="cs"/>
          <w:color w:val="0D0D0D" w:themeColor="text1" w:themeTint="F2"/>
          <w:sz w:val="24"/>
          <w:szCs w:val="24"/>
          <w:cs/>
        </w:rPr>
        <w:t xml:space="preserve"> </w:t>
      </w:r>
      <w:r w:rsidR="003A3837" w:rsidRPr="00430429">
        <w:rPr>
          <w:rFonts w:cs="Kalimati" w:hint="cs"/>
          <w:color w:val="0D0D0D" w:themeColor="text1" w:themeTint="F2"/>
          <w:sz w:val="24"/>
          <w:szCs w:val="24"/>
          <w:cs/>
        </w:rPr>
        <w:t xml:space="preserve">अर्ब </w:t>
      </w:r>
      <w:r w:rsidR="001E070B" w:rsidRPr="00430429">
        <w:rPr>
          <w:rFonts w:cs="Kalimati" w:hint="cs"/>
          <w:color w:val="0D0D0D" w:themeColor="text1" w:themeTint="F2"/>
          <w:sz w:val="24"/>
          <w:szCs w:val="24"/>
          <w:cs/>
        </w:rPr>
        <w:t xml:space="preserve">73 करोड </w:t>
      </w:r>
      <w:r w:rsidR="00EE5F5A" w:rsidRPr="00430429">
        <w:rPr>
          <w:rFonts w:cs="Kalimati" w:hint="cs"/>
          <w:color w:val="0D0D0D" w:themeColor="text1" w:themeTint="F2"/>
          <w:sz w:val="24"/>
          <w:szCs w:val="24"/>
          <w:cs/>
        </w:rPr>
        <w:t>परिचालन</w:t>
      </w:r>
      <w:r w:rsidR="003A3837" w:rsidRPr="00430429">
        <w:rPr>
          <w:rFonts w:cs="Kalimati" w:hint="cs"/>
          <w:color w:val="0D0D0D" w:themeColor="text1" w:themeTint="F2"/>
          <w:sz w:val="24"/>
          <w:szCs w:val="24"/>
          <w:cs/>
        </w:rPr>
        <w:t xml:space="preserve"> </w:t>
      </w:r>
      <w:r w:rsidR="00145792" w:rsidRPr="00430429">
        <w:rPr>
          <w:rFonts w:cs="Kalimati" w:hint="cs"/>
          <w:color w:val="0D0D0D" w:themeColor="text1" w:themeTint="F2"/>
          <w:sz w:val="24"/>
          <w:szCs w:val="24"/>
          <w:cs/>
        </w:rPr>
        <w:t xml:space="preserve">हुने </w:t>
      </w:r>
      <w:r w:rsidR="00EE5F5A" w:rsidRPr="00430429">
        <w:rPr>
          <w:rFonts w:cs="Kalimati" w:hint="cs"/>
          <w:color w:val="0D0D0D" w:themeColor="text1" w:themeTint="F2"/>
          <w:sz w:val="24"/>
          <w:szCs w:val="24"/>
          <w:cs/>
        </w:rPr>
        <w:t>अनुमान</w:t>
      </w:r>
      <w:r w:rsidR="00145792" w:rsidRPr="00430429">
        <w:rPr>
          <w:rFonts w:cs="Kalimati" w:hint="cs"/>
          <w:color w:val="0D0D0D" w:themeColor="text1" w:themeTint="F2"/>
          <w:sz w:val="24"/>
          <w:szCs w:val="24"/>
          <w:cs/>
        </w:rPr>
        <w:t xml:space="preserve"> गरेको छु।</w:t>
      </w:r>
    </w:p>
    <w:p w14:paraId="33918BA0" w14:textId="3CF2C156" w:rsidR="00036063" w:rsidRPr="00AC545A" w:rsidRDefault="00036063" w:rsidP="00233A6E">
      <w:pPr>
        <w:spacing w:after="0" w:line="240" w:lineRule="auto"/>
        <w:ind w:left="90"/>
        <w:rPr>
          <w:rFonts w:ascii="Arial" w:eastAsia="Times New Roman" w:hAnsi="Arial" w:cs="Kalimati"/>
          <w:b/>
          <w:bCs/>
          <w:color w:val="0D0D0D" w:themeColor="text1" w:themeTint="F2"/>
          <w:kern w:val="0"/>
          <w:sz w:val="24"/>
          <w:szCs w:val="24"/>
          <w:shd w:val="clear" w:color="auto" w:fill="FFFFFF"/>
        </w:rPr>
      </w:pPr>
    </w:p>
    <w:p w14:paraId="71A65582" w14:textId="77777777" w:rsidR="001A3981" w:rsidRPr="00AC545A" w:rsidRDefault="001A3981" w:rsidP="00233A6E">
      <w:pPr>
        <w:spacing w:after="0" w:line="360" w:lineRule="auto"/>
        <w:ind w:left="90"/>
        <w:jc w:val="both"/>
        <w:rPr>
          <w:rFonts w:ascii="Arial" w:eastAsia="Times New Roman" w:hAnsi="Arial" w:cs="Kalimati"/>
          <w:b/>
          <w:bCs/>
          <w:color w:val="0D0D0D" w:themeColor="text1" w:themeTint="F2"/>
          <w:kern w:val="0"/>
          <w:sz w:val="24"/>
          <w:szCs w:val="24"/>
          <w:shd w:val="clear" w:color="auto" w:fill="FFFFFF"/>
        </w:rPr>
      </w:pPr>
      <w:r w:rsidRPr="00AC545A">
        <w:rPr>
          <w:rFonts w:ascii="Arial" w:eastAsia="Times New Roman" w:hAnsi="Arial" w:cs="Kalimati" w:hint="cs"/>
          <w:b/>
          <w:bCs/>
          <w:color w:val="0D0D0D" w:themeColor="text1" w:themeTint="F2"/>
          <w:kern w:val="0"/>
          <w:sz w:val="24"/>
          <w:szCs w:val="24"/>
          <w:shd w:val="clear" w:color="auto" w:fill="FFFFFF"/>
          <w:cs/>
        </w:rPr>
        <w:t>माननीय सभामुख महोदय,</w:t>
      </w:r>
    </w:p>
    <w:p w14:paraId="152B5B02" w14:textId="3F363063" w:rsidR="001A3981" w:rsidRPr="00AC545A" w:rsidRDefault="001A3981" w:rsidP="00233A6E">
      <w:pPr>
        <w:spacing w:after="0" w:line="360" w:lineRule="auto"/>
        <w:ind w:left="90"/>
        <w:jc w:val="both"/>
        <w:rPr>
          <w:rFonts w:cs="Kalimati"/>
          <w:color w:val="0D0D0D" w:themeColor="text1" w:themeTint="F2"/>
          <w:sz w:val="24"/>
          <w:szCs w:val="24"/>
        </w:rPr>
      </w:pPr>
      <w:r w:rsidRPr="00AC545A">
        <w:rPr>
          <w:rFonts w:cs="Kalimati" w:hint="cs"/>
          <w:color w:val="0D0D0D" w:themeColor="text1" w:themeTint="F2"/>
          <w:sz w:val="24"/>
          <w:szCs w:val="24"/>
          <w:cs/>
        </w:rPr>
        <w:t xml:space="preserve">अब म आर्थिक वर्ष </w:t>
      </w:r>
      <w:r w:rsidR="00EA54F9" w:rsidRPr="00AC545A">
        <w:rPr>
          <w:rFonts w:cs="Kalimati" w:hint="cs"/>
          <w:color w:val="0D0D0D" w:themeColor="text1" w:themeTint="F2"/>
          <w:sz w:val="24"/>
          <w:szCs w:val="24"/>
          <w:cs/>
        </w:rPr>
        <w:t>२०८३/०८४</w:t>
      </w:r>
      <w:r w:rsidRPr="00AC545A">
        <w:rPr>
          <w:rFonts w:cs="Kalimati" w:hint="cs"/>
          <w:color w:val="0D0D0D" w:themeColor="text1" w:themeTint="F2"/>
          <w:sz w:val="24"/>
          <w:szCs w:val="24"/>
          <w:cs/>
        </w:rPr>
        <w:t xml:space="preserve"> को राजस्व नीति तथा कार्यक्रम प्रस्तुत गर्ने अनुमति चाहन्छु।</w:t>
      </w:r>
    </w:p>
    <w:p w14:paraId="6D60F2C6" w14:textId="6C366A5E" w:rsidR="00664FB4" w:rsidRDefault="00664FB4" w:rsidP="00315245">
      <w:pPr>
        <w:pStyle w:val="ListParagraph"/>
        <w:numPr>
          <w:ilvl w:val="0"/>
          <w:numId w:val="30"/>
        </w:numPr>
        <w:spacing w:after="0" w:line="360" w:lineRule="auto"/>
        <w:jc w:val="both"/>
        <w:rPr>
          <w:rFonts w:cs="Kalimati"/>
          <w:color w:val="0D0D0D" w:themeColor="text1" w:themeTint="F2"/>
          <w:sz w:val="24"/>
          <w:szCs w:val="24"/>
        </w:rPr>
      </w:pPr>
      <w:r w:rsidRPr="00AC545A">
        <w:rPr>
          <w:rFonts w:cs="Kalimati" w:hint="cs"/>
          <w:color w:val="0D0D0D" w:themeColor="text1" w:themeTint="F2"/>
          <w:sz w:val="24"/>
          <w:szCs w:val="24"/>
          <w:cs/>
        </w:rPr>
        <w:t>प्रदेशका राजश्व सम्बन्धी कानुनमा समसामयिक सुधार गरिने</w:t>
      </w:r>
      <w:r w:rsidR="00315245">
        <w:rPr>
          <w:rFonts w:cs="Kalimati" w:hint="cs"/>
          <w:color w:val="0D0D0D" w:themeColor="text1" w:themeTint="F2"/>
          <w:sz w:val="24"/>
          <w:szCs w:val="24"/>
          <w:cs/>
        </w:rPr>
        <w:t>छ</w:t>
      </w:r>
      <w:r w:rsidR="00315245">
        <w:rPr>
          <w:rFonts w:cs="Kalimati"/>
          <w:color w:val="0D0D0D" w:themeColor="text1" w:themeTint="F2"/>
          <w:sz w:val="24"/>
          <w:szCs w:val="24"/>
        </w:rPr>
        <w:t>,</w:t>
      </w:r>
    </w:p>
    <w:p w14:paraId="1D0A7089" w14:textId="303AC7FB" w:rsidR="00BB5E83" w:rsidRDefault="00BB5E83" w:rsidP="00315245">
      <w:pPr>
        <w:pStyle w:val="ListParagraph"/>
        <w:numPr>
          <w:ilvl w:val="0"/>
          <w:numId w:val="30"/>
        </w:numPr>
        <w:spacing w:after="0" w:line="360" w:lineRule="auto"/>
        <w:jc w:val="both"/>
        <w:rPr>
          <w:rFonts w:cs="Kalimati"/>
          <w:color w:val="0D0D0D" w:themeColor="text1" w:themeTint="F2"/>
          <w:sz w:val="24"/>
          <w:szCs w:val="24"/>
        </w:rPr>
      </w:pPr>
      <w:r w:rsidRPr="00315245">
        <w:rPr>
          <w:rFonts w:cs="Kalimati"/>
          <w:color w:val="0D0D0D" w:themeColor="text1" w:themeTint="F2"/>
          <w:sz w:val="24"/>
          <w:szCs w:val="24"/>
          <w:cs/>
        </w:rPr>
        <w:t>करको दायरा विस्तार गर्दै स्वेच्छिक कर सहभागिता बढाइनेछ</w:t>
      </w:r>
      <w:r w:rsidR="00315245">
        <w:rPr>
          <w:rFonts w:cs="Kalimati"/>
          <w:color w:val="0D0D0D" w:themeColor="text1" w:themeTint="F2"/>
          <w:sz w:val="24"/>
          <w:szCs w:val="24"/>
        </w:rPr>
        <w:t>,</w:t>
      </w:r>
    </w:p>
    <w:p w14:paraId="5B4A4AFB" w14:textId="3529DCD8" w:rsidR="00315245" w:rsidRDefault="00BB5E83" w:rsidP="00315245">
      <w:pPr>
        <w:pStyle w:val="ListParagraph"/>
        <w:numPr>
          <w:ilvl w:val="0"/>
          <w:numId w:val="30"/>
        </w:numPr>
        <w:spacing w:after="0" w:line="360" w:lineRule="auto"/>
        <w:jc w:val="both"/>
        <w:rPr>
          <w:rFonts w:cs="Kalimati"/>
          <w:color w:val="0D0D0D" w:themeColor="text1" w:themeTint="F2"/>
          <w:sz w:val="24"/>
          <w:szCs w:val="24"/>
        </w:rPr>
      </w:pPr>
      <w:r w:rsidRPr="00315245">
        <w:rPr>
          <w:rFonts w:cs="Kalimati"/>
          <w:color w:val="0D0D0D" w:themeColor="text1" w:themeTint="F2"/>
          <w:sz w:val="24"/>
          <w:szCs w:val="24"/>
          <w:cs/>
        </w:rPr>
        <w:t>राजस्व सुधार सुझाव कार्यदलका सिफारिसहरू क्रमशः कार्यान्वयन गरिनेछ</w:t>
      </w:r>
      <w:r w:rsidR="00315245">
        <w:rPr>
          <w:rFonts w:cs="Kalimati"/>
          <w:color w:val="0D0D0D" w:themeColor="text1" w:themeTint="F2"/>
          <w:sz w:val="24"/>
          <w:szCs w:val="24"/>
        </w:rPr>
        <w:t>,</w:t>
      </w:r>
    </w:p>
    <w:p w14:paraId="348BE9E6" w14:textId="7ACF147B" w:rsidR="00BB5E83" w:rsidRDefault="00BB5E83" w:rsidP="00315245">
      <w:pPr>
        <w:pStyle w:val="ListParagraph"/>
        <w:numPr>
          <w:ilvl w:val="0"/>
          <w:numId w:val="30"/>
        </w:numPr>
        <w:spacing w:after="0" w:line="360" w:lineRule="auto"/>
        <w:jc w:val="both"/>
        <w:rPr>
          <w:rFonts w:cs="Kalimati"/>
          <w:color w:val="0D0D0D" w:themeColor="text1" w:themeTint="F2"/>
          <w:sz w:val="24"/>
          <w:szCs w:val="24"/>
        </w:rPr>
      </w:pPr>
      <w:r w:rsidRPr="00315245">
        <w:rPr>
          <w:rFonts w:cs="Kalimati"/>
          <w:color w:val="0D0D0D" w:themeColor="text1" w:themeTint="F2"/>
          <w:sz w:val="24"/>
          <w:szCs w:val="24"/>
          <w:cs/>
        </w:rPr>
        <w:t xml:space="preserve"> कर</w:t>
      </w:r>
      <w:r w:rsidR="007C2D80" w:rsidRPr="00315245">
        <w:rPr>
          <w:rFonts w:cs="Kalimati" w:hint="cs"/>
          <w:color w:val="0D0D0D" w:themeColor="text1" w:themeTint="F2"/>
          <w:sz w:val="24"/>
          <w:szCs w:val="24"/>
          <w:cs/>
        </w:rPr>
        <w:t>का</w:t>
      </w:r>
      <w:r w:rsidRPr="00315245">
        <w:rPr>
          <w:rFonts w:cs="Kalimati"/>
          <w:color w:val="0D0D0D" w:themeColor="text1" w:themeTint="F2"/>
          <w:sz w:val="24"/>
          <w:szCs w:val="24"/>
          <w:cs/>
        </w:rPr>
        <w:t xml:space="preserve"> दरलाई अन्य प्रदेशसँग </w:t>
      </w:r>
      <w:r w:rsidR="007C2D80" w:rsidRPr="00315245">
        <w:rPr>
          <w:rFonts w:cs="Kalimati" w:hint="cs"/>
          <w:color w:val="0D0D0D" w:themeColor="text1" w:themeTint="F2"/>
          <w:sz w:val="24"/>
          <w:szCs w:val="24"/>
          <w:cs/>
        </w:rPr>
        <w:t xml:space="preserve">तादात्म्य बनाई </w:t>
      </w:r>
      <w:r w:rsidRPr="00315245">
        <w:rPr>
          <w:rFonts w:cs="Kalimati"/>
          <w:color w:val="0D0D0D" w:themeColor="text1" w:themeTint="F2"/>
          <w:sz w:val="24"/>
          <w:szCs w:val="24"/>
          <w:cs/>
        </w:rPr>
        <w:t>राजस्व प्रणालीमा एकरूपता कायम गरिनेछ</w:t>
      </w:r>
      <w:r w:rsidR="00315245">
        <w:rPr>
          <w:rFonts w:cs="Kalimati"/>
          <w:color w:val="0D0D0D" w:themeColor="text1" w:themeTint="F2"/>
          <w:sz w:val="24"/>
          <w:szCs w:val="24"/>
        </w:rPr>
        <w:t>,</w:t>
      </w:r>
    </w:p>
    <w:p w14:paraId="02AD7C4C" w14:textId="3372B164" w:rsidR="00C7252F" w:rsidRDefault="007579DA" w:rsidP="00315245">
      <w:pPr>
        <w:pStyle w:val="ListParagraph"/>
        <w:numPr>
          <w:ilvl w:val="0"/>
          <w:numId w:val="30"/>
        </w:numPr>
        <w:spacing w:after="0" w:line="360" w:lineRule="auto"/>
        <w:jc w:val="both"/>
        <w:rPr>
          <w:rFonts w:cs="Kalimati"/>
          <w:color w:val="0D0D0D" w:themeColor="text1" w:themeTint="F2"/>
          <w:sz w:val="24"/>
          <w:szCs w:val="24"/>
        </w:rPr>
      </w:pPr>
      <w:r>
        <w:rPr>
          <w:rFonts w:cs="Kalimati" w:hint="cs"/>
          <w:color w:val="0D0D0D" w:themeColor="text1" w:themeTint="F2"/>
          <w:sz w:val="24"/>
          <w:szCs w:val="24"/>
          <w:cs/>
        </w:rPr>
        <w:t xml:space="preserve"> </w:t>
      </w:r>
      <w:r w:rsidR="00C7252F" w:rsidRPr="00315245">
        <w:rPr>
          <w:rFonts w:cs="Kalimati" w:hint="cs"/>
          <w:color w:val="0D0D0D" w:themeColor="text1" w:themeTint="F2"/>
          <w:sz w:val="24"/>
          <w:szCs w:val="24"/>
          <w:cs/>
        </w:rPr>
        <w:t>कर बक्यौताको लगत कसी विद्युतीय प्रणालीमा अभिलेखाङ्कन गरिनेछ</w:t>
      </w:r>
      <w:r w:rsidR="00315245">
        <w:rPr>
          <w:rFonts w:cs="Kalimati"/>
          <w:color w:val="0D0D0D" w:themeColor="text1" w:themeTint="F2"/>
          <w:sz w:val="24"/>
          <w:szCs w:val="24"/>
        </w:rPr>
        <w:t>,</w:t>
      </w:r>
    </w:p>
    <w:p w14:paraId="7698E3E2" w14:textId="2D093B16" w:rsidR="00BB5E83" w:rsidRDefault="00BB5E83" w:rsidP="00315245">
      <w:pPr>
        <w:pStyle w:val="ListParagraph"/>
        <w:numPr>
          <w:ilvl w:val="0"/>
          <w:numId w:val="30"/>
        </w:numPr>
        <w:spacing w:after="0" w:line="360" w:lineRule="auto"/>
        <w:jc w:val="both"/>
        <w:rPr>
          <w:rFonts w:cs="Kalimati"/>
          <w:color w:val="0D0D0D" w:themeColor="text1" w:themeTint="F2"/>
          <w:sz w:val="24"/>
          <w:szCs w:val="24"/>
        </w:rPr>
      </w:pPr>
      <w:r w:rsidRPr="00315245">
        <w:rPr>
          <w:rFonts w:cs="Kalimati"/>
          <w:color w:val="0D0D0D" w:themeColor="text1" w:themeTint="F2"/>
          <w:sz w:val="24"/>
          <w:szCs w:val="24"/>
          <w:cs/>
        </w:rPr>
        <w:t xml:space="preserve">वन क्षेत्रलाई प्रदेश आयको प्रमुख स्रोतका रूपमा उपयोग </w:t>
      </w:r>
      <w:r w:rsidR="00C7252F" w:rsidRPr="00315245">
        <w:rPr>
          <w:rFonts w:cs="Kalimati" w:hint="cs"/>
          <w:color w:val="0D0D0D" w:themeColor="text1" w:themeTint="F2"/>
          <w:sz w:val="24"/>
          <w:szCs w:val="24"/>
          <w:cs/>
        </w:rPr>
        <w:t>गरिनेछ</w:t>
      </w:r>
      <w:r w:rsidR="00315245">
        <w:rPr>
          <w:rFonts w:cs="Kalimati"/>
          <w:color w:val="0D0D0D" w:themeColor="text1" w:themeTint="F2"/>
          <w:sz w:val="24"/>
          <w:szCs w:val="24"/>
        </w:rPr>
        <w:t>,</w:t>
      </w:r>
    </w:p>
    <w:p w14:paraId="626B524E" w14:textId="70265A4B" w:rsidR="00BB5E83" w:rsidRPr="00315245" w:rsidRDefault="00BB5E83" w:rsidP="00315245">
      <w:pPr>
        <w:pStyle w:val="ListParagraph"/>
        <w:numPr>
          <w:ilvl w:val="0"/>
          <w:numId w:val="30"/>
        </w:numPr>
        <w:spacing w:after="0" w:line="360" w:lineRule="auto"/>
        <w:jc w:val="both"/>
        <w:rPr>
          <w:rFonts w:cs="Kalimati"/>
          <w:color w:val="0D0D0D" w:themeColor="text1" w:themeTint="F2"/>
          <w:sz w:val="24"/>
          <w:szCs w:val="24"/>
        </w:rPr>
      </w:pPr>
      <w:r w:rsidRPr="00315245">
        <w:rPr>
          <w:rFonts w:cs="Kalimati"/>
          <w:color w:val="0D0D0D" w:themeColor="text1" w:themeTint="F2"/>
          <w:sz w:val="24"/>
          <w:szCs w:val="24"/>
          <w:cs/>
        </w:rPr>
        <w:lastRenderedPageBreak/>
        <w:t>संवैधानिक प्रावधान</w:t>
      </w:r>
      <w:r w:rsidR="007579DA">
        <w:rPr>
          <w:rFonts w:cs="Kalimati" w:hint="cs"/>
          <w:color w:val="0D0D0D" w:themeColor="text1" w:themeTint="F2"/>
          <w:sz w:val="24"/>
          <w:szCs w:val="24"/>
          <w:cs/>
        </w:rPr>
        <w:t xml:space="preserve"> </w:t>
      </w:r>
      <w:r w:rsidRPr="00315245">
        <w:rPr>
          <w:rFonts w:cs="Kalimati"/>
          <w:color w:val="0D0D0D" w:themeColor="text1" w:themeTint="F2"/>
          <w:sz w:val="24"/>
          <w:szCs w:val="24"/>
          <w:cs/>
        </w:rPr>
        <w:t>अनुसार प्राप्त हुने अनुदान</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राजस्व बाँडफाँट र रोयल्टीलाई न्यायोचित बनाउन नेपाल सरकारसँग समन्वय गरिनेछ।</w:t>
      </w:r>
    </w:p>
    <w:p w14:paraId="0FB0B15A" w14:textId="61B4DEF4" w:rsidR="00143595" w:rsidRDefault="00143595">
      <w:pPr>
        <w:spacing w:after="0" w:line="240" w:lineRule="auto"/>
        <w:rPr>
          <w:rFonts w:cs="Kalimati"/>
          <w:color w:val="0D0D0D" w:themeColor="text1" w:themeTint="F2"/>
          <w:sz w:val="24"/>
          <w:szCs w:val="24"/>
          <w:cs/>
        </w:rPr>
      </w:pPr>
    </w:p>
    <w:p w14:paraId="3A2949D7" w14:textId="27375598" w:rsidR="00143595" w:rsidRPr="00143595" w:rsidRDefault="002F324B" w:rsidP="00143595">
      <w:pPr>
        <w:tabs>
          <w:tab w:val="left" w:pos="4405"/>
        </w:tabs>
        <w:spacing w:after="0" w:line="360" w:lineRule="auto"/>
        <w:ind w:left="90"/>
        <w:jc w:val="both"/>
        <w:rPr>
          <w:rFonts w:cs="Kalimati"/>
          <w:b/>
          <w:bCs/>
          <w:color w:val="0D0D0D" w:themeColor="text1" w:themeTint="F2"/>
          <w:sz w:val="28"/>
          <w:szCs w:val="28"/>
        </w:rPr>
      </w:pPr>
      <w:r w:rsidRPr="00725A29">
        <w:rPr>
          <w:rFonts w:cs="Kalimati" w:hint="cs"/>
          <w:b/>
          <w:bCs/>
          <w:color w:val="0D0D0D" w:themeColor="text1" w:themeTint="F2"/>
          <w:sz w:val="28"/>
          <w:szCs w:val="28"/>
          <w:cs/>
        </w:rPr>
        <w:t>राजस्व</w:t>
      </w:r>
      <w:r w:rsidR="0099049F" w:rsidRPr="00725A29">
        <w:rPr>
          <w:rFonts w:cs="Kalimati" w:hint="cs"/>
          <w:b/>
          <w:bCs/>
          <w:color w:val="0D0D0D" w:themeColor="text1" w:themeTint="F2"/>
          <w:sz w:val="28"/>
          <w:szCs w:val="28"/>
          <w:cs/>
        </w:rPr>
        <w:t xml:space="preserve"> परिचालन</w:t>
      </w:r>
      <w:r w:rsidR="005E07D3" w:rsidRPr="00725A29">
        <w:rPr>
          <w:rFonts w:cs="Kalimati" w:hint="cs"/>
          <w:b/>
          <w:bCs/>
          <w:color w:val="0D0D0D" w:themeColor="text1" w:themeTint="F2"/>
          <w:sz w:val="28"/>
          <w:szCs w:val="28"/>
          <w:cs/>
        </w:rPr>
        <w:t xml:space="preserve"> तथा</w:t>
      </w:r>
      <w:r w:rsidR="004725EB" w:rsidRPr="00725A29">
        <w:rPr>
          <w:rFonts w:cs="Kalimati" w:hint="cs"/>
          <w:b/>
          <w:bCs/>
          <w:color w:val="0D0D0D" w:themeColor="text1" w:themeTint="F2"/>
          <w:sz w:val="28"/>
          <w:szCs w:val="28"/>
          <w:cs/>
        </w:rPr>
        <w:t xml:space="preserve"> </w:t>
      </w:r>
      <w:r w:rsidR="004725EB" w:rsidRPr="00725A29">
        <w:rPr>
          <w:rFonts w:cs="Kalimati"/>
          <w:b/>
          <w:bCs/>
          <w:color w:val="0D0D0D" w:themeColor="text1" w:themeTint="F2"/>
          <w:sz w:val="28"/>
          <w:szCs w:val="28"/>
          <w:cs/>
        </w:rPr>
        <w:t xml:space="preserve">कर छुट </w:t>
      </w:r>
      <w:r w:rsidR="00B27AB7" w:rsidRPr="00725A29">
        <w:rPr>
          <w:rFonts w:cs="Kalimati" w:hint="cs"/>
          <w:b/>
          <w:bCs/>
          <w:color w:val="0D0D0D" w:themeColor="text1" w:themeTint="F2"/>
          <w:sz w:val="28"/>
          <w:szCs w:val="28"/>
          <w:cs/>
        </w:rPr>
        <w:t>सम्बन्धी व्यवस्था</w:t>
      </w:r>
    </w:p>
    <w:p w14:paraId="125BC173" w14:textId="77777777" w:rsidR="00143595" w:rsidRPr="00315245" w:rsidRDefault="0014359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मदिराजन्य र सुर्तीजन्य बाहेकका</w:t>
      </w:r>
      <w:r w:rsidRPr="00AC545A">
        <w:rPr>
          <w:rFonts w:cs="Kalimati" w:hint="cs"/>
          <w:color w:val="0D0D0D" w:themeColor="text1" w:themeTint="F2"/>
          <w:sz w:val="24"/>
          <w:szCs w:val="24"/>
          <w:cs/>
        </w:rPr>
        <w:t xml:space="preserve"> सबै प्रकारका उद्योग दर्ता र नवीकरणमा हालसम्म लिइँदै आएको दस्तुरलाई शत प्रतिशत छुट दिने व्यवस्था मिलाएको छु।  </w:t>
      </w:r>
    </w:p>
    <w:p w14:paraId="61EFC6B6" w14:textId="77777777" w:rsidR="00143595" w:rsidRDefault="0014359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ढुङ्गा</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गिट्टी</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बालुवा</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चुनढुङ्गा</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ग्राभेल</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खरिढुङ्गा वा स्लेटमा लाग्ने </w:t>
      </w:r>
      <w:r w:rsidRPr="00315245">
        <w:rPr>
          <w:rFonts w:cs="Kalimati" w:hint="cs"/>
          <w:color w:val="0D0D0D" w:themeColor="text1" w:themeTint="F2"/>
          <w:sz w:val="24"/>
          <w:szCs w:val="24"/>
          <w:cs/>
        </w:rPr>
        <w:t>शुल्कलाई समसामयिक बनाइएको छ।</w:t>
      </w:r>
    </w:p>
    <w:p w14:paraId="25079FAE" w14:textId="25E266BF" w:rsidR="005E07D3" w:rsidRPr="00315245" w:rsidRDefault="005E07D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rPr>
        <w:t xml:space="preserve"> </w:t>
      </w:r>
      <w:r w:rsidR="00143595">
        <w:rPr>
          <w:rFonts w:cs="Kalimati"/>
          <w:color w:val="0D0D0D" w:themeColor="text1" w:themeTint="F2"/>
          <w:sz w:val="24"/>
          <w:szCs w:val="24"/>
          <w:cs/>
        </w:rPr>
        <w:t>नदीजन्य पदार्थ प्रशोधन</w:t>
      </w:r>
      <w:r w:rsidR="00FC6507" w:rsidRPr="00315245">
        <w:rPr>
          <w:rFonts w:cs="Kalimati"/>
          <w:color w:val="0D0D0D" w:themeColor="text1" w:themeTint="F2"/>
          <w:sz w:val="24"/>
          <w:szCs w:val="24"/>
          <w:cs/>
        </w:rPr>
        <w:t xml:space="preserve"> गरी ढुङ्गा</w:t>
      </w:r>
      <w:r w:rsidR="00FC6507" w:rsidRPr="00315245">
        <w:rPr>
          <w:rFonts w:cs="Kalimati"/>
          <w:color w:val="0D0D0D" w:themeColor="text1" w:themeTint="F2"/>
          <w:sz w:val="24"/>
          <w:szCs w:val="24"/>
        </w:rPr>
        <w:t xml:space="preserve">, </w:t>
      </w:r>
      <w:r w:rsidR="00FC6507" w:rsidRPr="00315245">
        <w:rPr>
          <w:rFonts w:cs="Kalimati"/>
          <w:color w:val="0D0D0D" w:themeColor="text1" w:themeTint="F2"/>
          <w:sz w:val="24"/>
          <w:szCs w:val="24"/>
          <w:cs/>
        </w:rPr>
        <w:t>गिट्टी</w:t>
      </w:r>
      <w:r w:rsidR="00FC6507" w:rsidRPr="00315245">
        <w:rPr>
          <w:rFonts w:cs="Kalimati"/>
          <w:color w:val="0D0D0D" w:themeColor="text1" w:themeTint="F2"/>
          <w:sz w:val="24"/>
          <w:szCs w:val="24"/>
        </w:rPr>
        <w:t xml:space="preserve">, </w:t>
      </w:r>
      <w:r w:rsidR="00FC6507" w:rsidRPr="00315245">
        <w:rPr>
          <w:rFonts w:cs="Kalimati"/>
          <w:color w:val="0D0D0D" w:themeColor="text1" w:themeTint="F2"/>
          <w:sz w:val="24"/>
          <w:szCs w:val="24"/>
          <w:cs/>
        </w:rPr>
        <w:t>बालुवा</w:t>
      </w:r>
      <w:r w:rsidR="00FC6507" w:rsidRPr="00315245">
        <w:rPr>
          <w:rFonts w:cs="Kalimati"/>
          <w:color w:val="0D0D0D" w:themeColor="text1" w:themeTint="F2"/>
          <w:sz w:val="24"/>
          <w:szCs w:val="24"/>
        </w:rPr>
        <w:t xml:space="preserve">, </w:t>
      </w:r>
      <w:r w:rsidR="00FC6507" w:rsidRPr="00315245">
        <w:rPr>
          <w:rFonts w:cs="Kalimati"/>
          <w:color w:val="0D0D0D" w:themeColor="text1" w:themeTint="F2"/>
          <w:sz w:val="24"/>
          <w:szCs w:val="24"/>
          <w:cs/>
        </w:rPr>
        <w:t>धुलो</w:t>
      </w:r>
      <w:r w:rsidR="00FC6507" w:rsidRPr="00315245">
        <w:rPr>
          <w:rFonts w:cs="Kalimati"/>
          <w:color w:val="0D0D0D" w:themeColor="text1" w:themeTint="F2"/>
          <w:sz w:val="24"/>
          <w:szCs w:val="24"/>
        </w:rPr>
        <w:t xml:space="preserve">, </w:t>
      </w:r>
      <w:r w:rsidR="00FC6507" w:rsidRPr="00315245">
        <w:rPr>
          <w:rFonts w:cs="Kalimati"/>
          <w:color w:val="0D0D0D" w:themeColor="text1" w:themeTint="F2"/>
          <w:sz w:val="24"/>
          <w:szCs w:val="24"/>
          <w:cs/>
        </w:rPr>
        <w:t>ग्राभेल उत्पादन गर्ने क्रसर तथा खानी उद्योगहरू</w:t>
      </w:r>
      <w:r w:rsidR="00D56AE0" w:rsidRPr="00315245">
        <w:rPr>
          <w:rFonts w:cs="Kalimati" w:hint="cs"/>
          <w:color w:val="0D0D0D" w:themeColor="text1" w:themeTint="F2"/>
          <w:sz w:val="24"/>
          <w:szCs w:val="24"/>
          <w:cs/>
        </w:rPr>
        <w:t>लाई</w:t>
      </w:r>
      <w:r w:rsidR="00FC6507" w:rsidRPr="00315245">
        <w:rPr>
          <w:rFonts w:cs="Kalimati"/>
          <w:color w:val="0D0D0D" w:themeColor="text1" w:themeTint="F2"/>
          <w:sz w:val="24"/>
          <w:szCs w:val="24"/>
          <w:cs/>
        </w:rPr>
        <w:t xml:space="preserve"> </w:t>
      </w:r>
      <w:r w:rsidR="00FC6507" w:rsidRPr="00315245">
        <w:rPr>
          <w:rFonts w:cs="Kalimati" w:hint="cs"/>
          <w:color w:val="0D0D0D" w:themeColor="text1" w:themeTint="F2"/>
          <w:sz w:val="24"/>
          <w:szCs w:val="24"/>
          <w:cs/>
        </w:rPr>
        <w:t>वर्गिकरण अनुसार</w:t>
      </w:r>
      <w:r w:rsidRPr="00315245">
        <w:rPr>
          <w:rFonts w:cs="Kalimati"/>
          <w:color w:val="0D0D0D" w:themeColor="text1" w:themeTint="F2"/>
          <w:sz w:val="24"/>
          <w:szCs w:val="24"/>
          <w:cs/>
        </w:rPr>
        <w:t xml:space="preserve"> </w:t>
      </w:r>
      <w:r w:rsidR="00D56AE0" w:rsidRPr="00315245">
        <w:rPr>
          <w:rFonts w:cs="Kalimati" w:hint="cs"/>
          <w:color w:val="0D0D0D" w:themeColor="text1" w:themeTint="F2"/>
          <w:sz w:val="24"/>
          <w:szCs w:val="24"/>
          <w:cs/>
        </w:rPr>
        <w:t xml:space="preserve">वातावरणीय </w:t>
      </w:r>
      <w:r w:rsidR="00143595">
        <w:rPr>
          <w:rFonts w:cs="Kalimati" w:hint="cs"/>
          <w:color w:val="0D0D0D" w:themeColor="text1" w:themeTint="F2"/>
          <w:sz w:val="24"/>
          <w:szCs w:val="24"/>
          <w:cs/>
        </w:rPr>
        <w:t xml:space="preserve">सेवा </w:t>
      </w:r>
      <w:r w:rsidR="00D56AE0" w:rsidRPr="00315245">
        <w:rPr>
          <w:rFonts w:cs="Kalimati" w:hint="cs"/>
          <w:color w:val="0D0D0D" w:themeColor="text1" w:themeTint="F2"/>
          <w:sz w:val="24"/>
          <w:szCs w:val="24"/>
          <w:cs/>
        </w:rPr>
        <w:t>शुल्क लगाउने व्यवस्था मिलाएको छु ।</w:t>
      </w:r>
    </w:p>
    <w:p w14:paraId="30859BF8" w14:textId="150B4A96" w:rsidR="005E07D3" w:rsidRPr="00315245" w:rsidRDefault="005E07D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निजी तथा कबुलियती वनबाट व्यावसायिक रूपमा </w:t>
      </w:r>
      <w:r w:rsidR="00B05F65" w:rsidRPr="00315245">
        <w:rPr>
          <w:rFonts w:cs="Kalimati" w:hint="cs"/>
          <w:color w:val="0D0D0D" w:themeColor="text1" w:themeTint="F2"/>
          <w:sz w:val="24"/>
          <w:szCs w:val="24"/>
          <w:cs/>
        </w:rPr>
        <w:t xml:space="preserve">काठ दाउरा </w:t>
      </w:r>
      <w:r w:rsidRPr="00315245">
        <w:rPr>
          <w:rFonts w:cs="Kalimati"/>
          <w:color w:val="0D0D0D" w:themeColor="text1" w:themeTint="F2"/>
          <w:sz w:val="24"/>
          <w:szCs w:val="24"/>
          <w:cs/>
        </w:rPr>
        <w:t>बिक्री गर्दा मूल्यको ३ प्रतिशत र वन पैदावार आपूर्ति समितिबाट बिक्री हुँदा २५ प्रतिशत रकम प्रदेश सञ्चित कोषमा जम्मा गर्नुपर्ने व्यवस्था</w:t>
      </w:r>
      <w:r w:rsidR="00A45DC3" w:rsidRPr="00315245">
        <w:rPr>
          <w:rFonts w:cs="Kalimati" w:hint="cs"/>
          <w:color w:val="0D0D0D" w:themeColor="text1" w:themeTint="F2"/>
          <w:sz w:val="24"/>
          <w:szCs w:val="24"/>
          <w:cs/>
        </w:rPr>
        <w:t xml:space="preserve"> </w:t>
      </w:r>
      <w:r w:rsidR="00B05F65" w:rsidRPr="00315245">
        <w:rPr>
          <w:rFonts w:cs="Kalimati" w:hint="cs"/>
          <w:color w:val="0D0D0D" w:themeColor="text1" w:themeTint="F2"/>
          <w:sz w:val="24"/>
          <w:szCs w:val="24"/>
          <w:cs/>
        </w:rPr>
        <w:t>गरेको छु।</w:t>
      </w:r>
    </w:p>
    <w:p w14:paraId="5A76D83C" w14:textId="068E2D55" w:rsidR="00D92DD1" w:rsidRPr="00AC545A" w:rsidRDefault="00D92DD1"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जलविद्युत</w:t>
      </w:r>
      <w:r w:rsidRPr="00AC545A">
        <w:rPr>
          <w:rFonts w:cs="Kalimati"/>
          <w:color w:val="0D0D0D" w:themeColor="text1" w:themeTint="F2"/>
          <w:sz w:val="24"/>
          <w:szCs w:val="24"/>
        </w:rPr>
        <w:t xml:space="preserve">, </w:t>
      </w:r>
      <w:r w:rsidR="00143595">
        <w:rPr>
          <w:rFonts w:cs="Kalimati" w:hint="cs"/>
          <w:color w:val="0D0D0D" w:themeColor="text1" w:themeTint="F2"/>
          <w:sz w:val="24"/>
          <w:szCs w:val="24"/>
          <w:cs/>
        </w:rPr>
        <w:t xml:space="preserve"> </w:t>
      </w:r>
      <w:r w:rsidRPr="00AC545A">
        <w:rPr>
          <w:rFonts w:cs="Kalimati"/>
          <w:color w:val="0D0D0D" w:themeColor="text1" w:themeTint="F2"/>
          <w:sz w:val="24"/>
          <w:szCs w:val="24"/>
          <w:cs/>
        </w:rPr>
        <w:t>सौर्य ऊर्जा</w:t>
      </w:r>
      <w:r w:rsidRPr="00AC545A">
        <w:rPr>
          <w:rFonts w:cs="Kalimati"/>
          <w:color w:val="0D0D0D" w:themeColor="text1" w:themeTint="F2"/>
          <w:sz w:val="24"/>
          <w:szCs w:val="24"/>
        </w:rPr>
        <w:t>,</w:t>
      </w:r>
      <w:r w:rsidR="00143595">
        <w:rPr>
          <w:rFonts w:cs="Kalimati" w:hint="cs"/>
          <w:color w:val="0D0D0D" w:themeColor="text1" w:themeTint="F2"/>
          <w:sz w:val="24"/>
          <w:szCs w:val="24"/>
          <w:cs/>
        </w:rPr>
        <w:t xml:space="preserve"> </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चिया</w:t>
      </w:r>
      <w:r w:rsidRPr="00AC545A">
        <w:rPr>
          <w:rFonts w:cs="Kalimati"/>
          <w:color w:val="0D0D0D" w:themeColor="text1" w:themeTint="F2"/>
          <w:sz w:val="24"/>
          <w:szCs w:val="24"/>
        </w:rPr>
        <w:t xml:space="preserve">, </w:t>
      </w:r>
      <w:r w:rsidR="00143595">
        <w:rPr>
          <w:rFonts w:cs="Kalimati" w:hint="cs"/>
          <w:color w:val="0D0D0D" w:themeColor="text1" w:themeTint="F2"/>
          <w:sz w:val="24"/>
          <w:szCs w:val="24"/>
          <w:cs/>
        </w:rPr>
        <w:t xml:space="preserve"> </w:t>
      </w:r>
      <w:r w:rsidRPr="00AC545A">
        <w:rPr>
          <w:rFonts w:cs="Kalimati"/>
          <w:color w:val="0D0D0D" w:themeColor="text1" w:themeTint="F2"/>
          <w:sz w:val="24"/>
          <w:szCs w:val="24"/>
          <w:cs/>
        </w:rPr>
        <w:t>कफी</w:t>
      </w:r>
      <w:r w:rsidRPr="00AC545A">
        <w:rPr>
          <w:rFonts w:cs="Kalimati"/>
          <w:color w:val="0D0D0D" w:themeColor="text1" w:themeTint="F2"/>
          <w:sz w:val="24"/>
          <w:szCs w:val="24"/>
        </w:rPr>
        <w:t xml:space="preserve">, </w:t>
      </w:r>
      <w:r w:rsidR="00143595">
        <w:rPr>
          <w:rFonts w:cs="Kalimati" w:hint="cs"/>
          <w:color w:val="0D0D0D" w:themeColor="text1" w:themeTint="F2"/>
          <w:sz w:val="24"/>
          <w:szCs w:val="24"/>
          <w:cs/>
        </w:rPr>
        <w:t xml:space="preserve"> </w:t>
      </w:r>
      <w:r w:rsidRPr="00AC545A">
        <w:rPr>
          <w:rFonts w:cs="Kalimati"/>
          <w:color w:val="0D0D0D" w:themeColor="text1" w:themeTint="F2"/>
          <w:sz w:val="24"/>
          <w:szCs w:val="24"/>
          <w:cs/>
        </w:rPr>
        <w:t>कपास</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पुष्प व्यवसाय</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तरकारी खेती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अलैंची</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जडिबुटी खेती एवम् फलफूल </w:t>
      </w:r>
      <w:r w:rsidRPr="00AC545A">
        <w:rPr>
          <w:rFonts w:cs="Kalimati" w:hint="cs"/>
          <w:color w:val="0D0D0D" w:themeColor="text1" w:themeTint="F2"/>
          <w:sz w:val="24"/>
          <w:szCs w:val="24"/>
          <w:cs/>
        </w:rPr>
        <w:t>वँगैचा</w:t>
      </w:r>
      <w:r w:rsidRPr="00AC545A">
        <w:rPr>
          <w:rFonts w:cs="Kalimati"/>
          <w:color w:val="0D0D0D" w:themeColor="text1" w:themeTint="F2"/>
          <w:sz w:val="24"/>
          <w:szCs w:val="24"/>
        </w:rPr>
        <w:t>,</w:t>
      </w:r>
      <w:r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पशुपन्छीपालनको नाममा जग्गा खरिद गर्दा लाग्ने रजिस्ट्रेसन दस्तुरमा ५० प्रतिशत छुट</w:t>
      </w:r>
      <w:r w:rsidRPr="00AC545A">
        <w:rPr>
          <w:rFonts w:cs="Kalimati" w:hint="cs"/>
          <w:color w:val="0D0D0D" w:themeColor="text1" w:themeTint="F2"/>
          <w:sz w:val="24"/>
          <w:szCs w:val="24"/>
          <w:cs/>
        </w:rPr>
        <w:t xml:space="preserve"> दिने व्यवस्था मिलाएको छु। </w:t>
      </w:r>
    </w:p>
    <w:p w14:paraId="1C526A3D" w14:textId="77777777" w:rsidR="00D92DD1" w:rsidRPr="00AC545A" w:rsidRDefault="00D92DD1"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lastRenderedPageBreak/>
        <w:t>जनआन्दोलन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जनयुद्ध</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मधेश आन्दोलन र २०८२ भाद्र २३ र २४ को जेन-जी</w:t>
      </w:r>
      <w:r w:rsidRPr="00AC545A">
        <w:rPr>
          <w:rFonts w:cs="Kalimati"/>
          <w:color w:val="0D0D0D" w:themeColor="text1" w:themeTint="F2"/>
          <w:sz w:val="24"/>
          <w:szCs w:val="24"/>
        </w:rPr>
        <w:t xml:space="preserve"> </w:t>
      </w:r>
      <w:r w:rsidRPr="00AC545A">
        <w:rPr>
          <w:rFonts w:cs="Kalimati" w:hint="cs"/>
          <w:color w:val="0D0D0D" w:themeColor="text1" w:themeTint="F2"/>
          <w:sz w:val="24"/>
          <w:szCs w:val="24"/>
          <w:cs/>
        </w:rPr>
        <w:t xml:space="preserve">आन्दोलनका </w:t>
      </w:r>
      <w:r w:rsidRPr="00AC545A">
        <w:rPr>
          <w:rFonts w:cs="Kalimati"/>
          <w:color w:val="0D0D0D" w:themeColor="text1" w:themeTint="F2"/>
          <w:sz w:val="24"/>
          <w:szCs w:val="24"/>
          <w:cs/>
        </w:rPr>
        <w:t>सहिद</w:t>
      </w:r>
      <w:r w:rsidRPr="00AC545A">
        <w:rPr>
          <w:rFonts w:cs="Kalimati" w:hint="cs"/>
          <w:color w:val="0D0D0D" w:themeColor="text1" w:themeTint="F2"/>
          <w:sz w:val="24"/>
          <w:szCs w:val="24"/>
          <w:cs/>
        </w:rPr>
        <w:t xml:space="preserve">का </w:t>
      </w:r>
      <w:r w:rsidRPr="00AC545A">
        <w:rPr>
          <w:rFonts w:cs="Kalimati"/>
          <w:color w:val="0D0D0D" w:themeColor="text1" w:themeTint="F2"/>
          <w:sz w:val="24"/>
          <w:szCs w:val="24"/>
          <w:cs/>
        </w:rPr>
        <w:t>पति</w:t>
      </w:r>
      <w:r w:rsidRPr="00AC545A">
        <w:rPr>
          <w:rFonts w:cs="Kalimati"/>
          <w:color w:val="0D0D0D" w:themeColor="text1" w:themeTint="F2"/>
          <w:sz w:val="24"/>
          <w:szCs w:val="24"/>
        </w:rPr>
        <w:t>/</w:t>
      </w:r>
      <w:r w:rsidRPr="00AC545A">
        <w:rPr>
          <w:rFonts w:cs="Kalimati"/>
          <w:color w:val="0D0D0D" w:themeColor="text1" w:themeTint="F2"/>
          <w:sz w:val="24"/>
          <w:szCs w:val="24"/>
          <w:cs/>
        </w:rPr>
        <w:t>पत्नी</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माता</w:t>
      </w:r>
      <w:r w:rsidRPr="00AC545A">
        <w:rPr>
          <w:rFonts w:cs="Kalimati"/>
          <w:color w:val="0D0D0D" w:themeColor="text1" w:themeTint="F2"/>
          <w:sz w:val="24"/>
          <w:szCs w:val="24"/>
        </w:rPr>
        <w:t>/</w:t>
      </w:r>
      <w:r w:rsidRPr="00AC545A">
        <w:rPr>
          <w:rFonts w:cs="Kalimati"/>
          <w:color w:val="0D0D0D" w:themeColor="text1" w:themeTint="F2"/>
          <w:sz w:val="24"/>
          <w:szCs w:val="24"/>
          <w:cs/>
        </w:rPr>
        <w:t>पिता</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छोरा</w:t>
      </w:r>
      <w:r w:rsidRPr="00AC545A">
        <w:rPr>
          <w:rFonts w:cs="Kalimati"/>
          <w:color w:val="0D0D0D" w:themeColor="text1" w:themeTint="F2"/>
          <w:sz w:val="24"/>
          <w:szCs w:val="24"/>
        </w:rPr>
        <w:t>/</w:t>
      </w:r>
      <w:r w:rsidRPr="00AC545A">
        <w:rPr>
          <w:rFonts w:cs="Kalimati"/>
          <w:color w:val="0D0D0D" w:themeColor="text1" w:themeTint="F2"/>
          <w:sz w:val="24"/>
          <w:szCs w:val="24"/>
          <w:cs/>
        </w:rPr>
        <w:t>छोरीको नाममा स्वामित्व हस्तान्तरण हुने लिखतमा</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सबै प्रकारका शुल्क पूर्ण रूपमा छुट</w:t>
      </w:r>
      <w:r w:rsidRPr="00AC545A">
        <w:rPr>
          <w:rFonts w:cs="Kalimati" w:hint="cs"/>
          <w:color w:val="0D0D0D" w:themeColor="text1" w:themeTint="F2"/>
          <w:sz w:val="24"/>
          <w:szCs w:val="24"/>
          <w:cs/>
        </w:rPr>
        <w:t xml:space="preserve"> </w:t>
      </w:r>
      <w:r w:rsidRPr="00AC545A">
        <w:rPr>
          <w:rFonts w:cs="Kalimati"/>
          <w:color w:val="0D0D0D" w:themeColor="text1" w:themeTint="F2"/>
          <w:sz w:val="24"/>
          <w:szCs w:val="24"/>
          <w:cs/>
        </w:rPr>
        <w:t>दि</w:t>
      </w:r>
      <w:r w:rsidRPr="00AC545A">
        <w:rPr>
          <w:rFonts w:cs="Kalimati" w:hint="cs"/>
          <w:color w:val="0D0D0D" w:themeColor="text1" w:themeTint="F2"/>
          <w:sz w:val="24"/>
          <w:szCs w:val="24"/>
          <w:cs/>
        </w:rPr>
        <w:t>ने व्यवस्था मिलाएको छु</w:t>
      </w:r>
      <w:r w:rsidRPr="00AC545A">
        <w:rPr>
          <w:rFonts w:cs="Kalimati"/>
          <w:color w:val="0D0D0D" w:themeColor="text1" w:themeTint="F2"/>
          <w:sz w:val="24"/>
          <w:szCs w:val="24"/>
          <w:cs/>
        </w:rPr>
        <w:t>।</w:t>
      </w:r>
    </w:p>
    <w:p w14:paraId="20C263FA" w14:textId="189C3199" w:rsidR="00D92DD1" w:rsidRPr="00AC545A" w:rsidRDefault="00F23648"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Pr>
          <w:rFonts w:cs="Kalimati" w:hint="cs"/>
          <w:color w:val="0D0D0D" w:themeColor="text1" w:themeTint="F2"/>
          <w:sz w:val="24"/>
          <w:szCs w:val="24"/>
          <w:cs/>
        </w:rPr>
        <w:t>बीस</w:t>
      </w:r>
      <w:r w:rsidR="00D92DD1" w:rsidRPr="00AC545A">
        <w:rPr>
          <w:rFonts w:cs="Kalimati"/>
          <w:color w:val="0D0D0D" w:themeColor="text1" w:themeTint="F2"/>
          <w:sz w:val="24"/>
          <w:szCs w:val="24"/>
          <w:cs/>
        </w:rPr>
        <w:t xml:space="preserve"> वर्षसम्म नियमित कर दाखिला गरेका तर हाल सञ्चालनमा नरहेका निजी सवारी साधनको लगत कट्टा गर्नका लागि</w:t>
      </w:r>
      <w:r w:rsidR="00D92DD1" w:rsidRPr="00AC545A">
        <w:rPr>
          <w:rFonts w:cs="Kalimati"/>
          <w:color w:val="0D0D0D" w:themeColor="text1" w:themeTint="F2"/>
          <w:sz w:val="24"/>
          <w:szCs w:val="24"/>
        </w:rPr>
        <w:t xml:space="preserve"> </w:t>
      </w:r>
      <w:r w:rsidR="00D92DD1" w:rsidRPr="00AC545A">
        <w:rPr>
          <w:rFonts w:cs="Kalimati"/>
          <w:color w:val="0D0D0D" w:themeColor="text1" w:themeTint="F2"/>
          <w:sz w:val="24"/>
          <w:szCs w:val="24"/>
          <w:cs/>
        </w:rPr>
        <w:t>२०८३ चैत्र मसान्तभित्र</w:t>
      </w:r>
      <w:r w:rsidR="00D92DD1" w:rsidRPr="00AC545A">
        <w:rPr>
          <w:rFonts w:cs="Kalimati" w:hint="cs"/>
          <w:color w:val="0D0D0D" w:themeColor="text1" w:themeTint="F2"/>
          <w:sz w:val="24"/>
          <w:szCs w:val="24"/>
          <w:cs/>
        </w:rPr>
        <w:t xml:space="preserve"> पछिल्लो दुई वर्षको बाँकी कर बुझाई</w:t>
      </w:r>
      <w:r w:rsidR="00D92DD1" w:rsidRPr="00AC545A">
        <w:rPr>
          <w:rFonts w:cs="Kalimati"/>
          <w:color w:val="0D0D0D" w:themeColor="text1" w:themeTint="F2"/>
          <w:sz w:val="24"/>
          <w:szCs w:val="24"/>
        </w:rPr>
        <w:t xml:space="preserve"> </w:t>
      </w:r>
      <w:r w:rsidR="00D92DD1" w:rsidRPr="00AC545A">
        <w:rPr>
          <w:rFonts w:cs="Kalimati"/>
          <w:color w:val="0D0D0D" w:themeColor="text1" w:themeTint="F2"/>
          <w:sz w:val="24"/>
          <w:szCs w:val="24"/>
          <w:cs/>
        </w:rPr>
        <w:t>निवेदन दि</w:t>
      </w:r>
      <w:r w:rsidR="00D92DD1" w:rsidRPr="00AC545A">
        <w:rPr>
          <w:rFonts w:cs="Kalimati" w:hint="cs"/>
          <w:color w:val="0D0D0D" w:themeColor="text1" w:themeTint="F2"/>
          <w:sz w:val="24"/>
          <w:szCs w:val="24"/>
          <w:cs/>
        </w:rPr>
        <w:t xml:space="preserve">एमा </w:t>
      </w:r>
      <w:r w:rsidR="00D92DD1" w:rsidRPr="00AC545A">
        <w:rPr>
          <w:rFonts w:cs="Kalimati"/>
          <w:color w:val="0D0D0D" w:themeColor="text1" w:themeTint="F2"/>
          <w:sz w:val="24"/>
          <w:szCs w:val="24"/>
          <w:cs/>
        </w:rPr>
        <w:t>बाँकी अवधिको कर तथा जरिवाना मिनाहा गरी लगत कट्टा गरिनेछ।</w:t>
      </w:r>
    </w:p>
    <w:p w14:paraId="645FB33E" w14:textId="46391B34" w:rsidR="001D7035" w:rsidRPr="00AC545A" w:rsidRDefault="001D7035"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AC545A">
        <w:rPr>
          <w:rFonts w:cs="Kalimati"/>
          <w:color w:val="0D0D0D" w:themeColor="text1" w:themeTint="F2"/>
          <w:sz w:val="24"/>
          <w:szCs w:val="24"/>
          <w:cs/>
        </w:rPr>
        <w:t>सवारी साधन कर बुझाउने साविकको चैत्र मसान्तसम्मको व्यवस्थालाई परिमार्जन गरी ब्लूबुक नवीकरण गर्ने म्याद समाप्त भएको</w:t>
      </w:r>
      <w:r w:rsidRPr="00AC545A">
        <w:rPr>
          <w:rFonts w:cs="Kalimati"/>
          <w:color w:val="0D0D0D" w:themeColor="text1" w:themeTint="F2"/>
          <w:sz w:val="24"/>
          <w:szCs w:val="24"/>
        </w:rPr>
        <w:t xml:space="preserve"> </w:t>
      </w:r>
      <w:r w:rsidR="00143595">
        <w:rPr>
          <w:rFonts w:cs="Kalimati" w:hint="cs"/>
          <w:color w:val="0D0D0D" w:themeColor="text1" w:themeTint="F2"/>
          <w:sz w:val="24"/>
          <w:szCs w:val="24"/>
          <w:cs/>
        </w:rPr>
        <w:t xml:space="preserve"> </w:t>
      </w:r>
      <w:r w:rsidRPr="00AC545A">
        <w:rPr>
          <w:rFonts w:cs="Kalimati"/>
          <w:color w:val="0D0D0D" w:themeColor="text1" w:themeTint="F2"/>
          <w:sz w:val="24"/>
          <w:szCs w:val="24"/>
          <w:cs/>
        </w:rPr>
        <w:t>९० दिनभित्र वा आषाढ मसान्तमध्ये जुन अगाडि हुन्छ</w:t>
      </w:r>
      <w:r w:rsidRPr="00AC545A">
        <w:rPr>
          <w:rFonts w:cs="Kalimati"/>
          <w:color w:val="0D0D0D" w:themeColor="text1" w:themeTint="F2"/>
          <w:sz w:val="24"/>
          <w:szCs w:val="24"/>
        </w:rPr>
        <w:t xml:space="preserve">, </w:t>
      </w:r>
      <w:r w:rsidRPr="00AC545A">
        <w:rPr>
          <w:rFonts w:cs="Kalimati"/>
          <w:color w:val="0D0D0D" w:themeColor="text1" w:themeTint="F2"/>
          <w:sz w:val="24"/>
          <w:szCs w:val="24"/>
          <w:cs/>
        </w:rPr>
        <w:t xml:space="preserve">सोही म्यादभित्र कर बुझाइसक्नुपर्ने व्यवस्था </w:t>
      </w:r>
      <w:r w:rsidR="00612928" w:rsidRPr="00AC545A">
        <w:rPr>
          <w:rFonts w:cs="Kalimati" w:hint="cs"/>
          <w:color w:val="0D0D0D" w:themeColor="text1" w:themeTint="F2"/>
          <w:sz w:val="24"/>
          <w:szCs w:val="24"/>
          <w:cs/>
        </w:rPr>
        <w:t>मिलाएको छु</w:t>
      </w:r>
      <w:r w:rsidRPr="00AC545A">
        <w:rPr>
          <w:rFonts w:cs="Kalimati"/>
          <w:color w:val="0D0D0D" w:themeColor="text1" w:themeTint="F2"/>
          <w:sz w:val="24"/>
          <w:szCs w:val="24"/>
          <w:cs/>
        </w:rPr>
        <w:t>।</w:t>
      </w:r>
    </w:p>
    <w:p w14:paraId="364B09D7" w14:textId="39377FD2" w:rsidR="00237D1B" w:rsidRPr="00AC545A" w:rsidRDefault="00237D1B"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AC545A">
        <w:rPr>
          <w:rFonts w:cs="Kalimati" w:hint="cs"/>
          <w:color w:val="0D0D0D" w:themeColor="text1" w:themeTint="F2"/>
          <w:sz w:val="24"/>
          <w:szCs w:val="24"/>
          <w:cs/>
        </w:rPr>
        <w:t>सवारी चालक अनुमतिपत्रको बहाल अवधि पाँच वर्षबाट दश वर्ष कायम भएको सन्दर्भमा सोको दस्तुरलाई समसामयिक परिमार्जन गरेको छु।</w:t>
      </w:r>
    </w:p>
    <w:p w14:paraId="55ECADCE" w14:textId="1C62CF8B" w:rsidR="00CF1854" w:rsidRPr="00315245" w:rsidRDefault="00CF1854"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hint="cs"/>
          <w:color w:val="0D0D0D" w:themeColor="text1" w:themeTint="F2"/>
          <w:sz w:val="24"/>
          <w:szCs w:val="24"/>
          <w:cs/>
        </w:rPr>
        <w:t>विगतमा दर्ता भई वार्षिक सवारी साधन कर नबुझाएका र नवीकरण समेत नगरेका सवारी साधनको हकमा आर्थिक वर्ष 2083/084 को पौष मसान्तसम्म सवारी साधन कर तिरी नवीकरण गर्न आएमा सवारी साधन करमा लाग्ने कुल जरिवानाको पचास प्रतिशत छुट दिई नवीकरण गर्ने व्यवस्था मिलाएको छु ।</w:t>
      </w:r>
    </w:p>
    <w:p w14:paraId="4DC0BDEA" w14:textId="77777777" w:rsidR="00C42244" w:rsidRPr="00AC545A" w:rsidRDefault="00C42244" w:rsidP="00F23648">
      <w:pPr>
        <w:spacing w:after="0" w:line="276" w:lineRule="auto"/>
        <w:ind w:left="450" w:hanging="540"/>
        <w:jc w:val="both"/>
        <w:rPr>
          <w:rFonts w:ascii="Arial" w:eastAsia="Times New Roman" w:hAnsi="Arial" w:cs="Kalimati"/>
          <w:color w:val="0D0D0D" w:themeColor="text1" w:themeTint="F2"/>
          <w:kern w:val="0"/>
          <w:sz w:val="24"/>
          <w:szCs w:val="24"/>
          <w:shd w:val="clear" w:color="auto" w:fill="FFFFFF"/>
        </w:rPr>
      </w:pPr>
      <w:bookmarkStart w:id="1" w:name="_GoBack"/>
      <w:bookmarkEnd w:id="1"/>
      <w:r w:rsidRPr="00AC545A">
        <w:rPr>
          <w:rFonts w:ascii="Arial" w:eastAsia="Times New Roman" w:hAnsi="Arial" w:cs="Kalimati"/>
          <w:b/>
          <w:bCs/>
          <w:color w:val="0D0D0D" w:themeColor="text1" w:themeTint="F2"/>
          <w:kern w:val="0"/>
          <w:sz w:val="24"/>
          <w:szCs w:val="24"/>
          <w:shd w:val="clear" w:color="auto" w:fill="FFFFFF"/>
          <w:cs/>
        </w:rPr>
        <w:lastRenderedPageBreak/>
        <w:t>माननीय सभामुख महोदय</w:t>
      </w:r>
      <w:r w:rsidRPr="00AC545A">
        <w:rPr>
          <w:rFonts w:ascii="Arial" w:eastAsia="Times New Roman" w:hAnsi="Arial" w:cs="Kalimati"/>
          <w:color w:val="0D0D0D" w:themeColor="text1" w:themeTint="F2"/>
          <w:kern w:val="0"/>
          <w:sz w:val="24"/>
          <w:szCs w:val="24"/>
          <w:shd w:val="clear" w:color="auto" w:fill="FFFFFF"/>
        </w:rPr>
        <w:t>,</w:t>
      </w:r>
    </w:p>
    <w:p w14:paraId="7EEEB2A7" w14:textId="596725CE"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आर्थिक वर्ष २०८१/८२ को यथार्थ खर्च</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आर्थिक वर्ष २०८२/८३ को संशोधित अनुमान र आर्थिक वर्ष </w:t>
      </w:r>
      <w:r w:rsidR="00EA54F9" w:rsidRPr="00315245">
        <w:rPr>
          <w:rFonts w:cs="Kalimati"/>
          <w:color w:val="0D0D0D" w:themeColor="text1" w:themeTint="F2"/>
          <w:sz w:val="24"/>
          <w:szCs w:val="24"/>
          <w:cs/>
        </w:rPr>
        <w:t>२०८३/०८४</w:t>
      </w:r>
      <w:r w:rsidRPr="00315245">
        <w:rPr>
          <w:rFonts w:cs="Kalimati"/>
          <w:color w:val="0D0D0D" w:themeColor="text1" w:themeTint="F2"/>
          <w:sz w:val="24"/>
          <w:szCs w:val="24"/>
          <w:cs/>
        </w:rPr>
        <w:t xml:space="preserve"> को शीर्षकगत तथा स्रोतसहितको व्यय अनुमान यसै साथ प्रस्तुत गरेको छु। अनुमानित आय-व्ययको विस्तृत विवरण अनुसूचीमा उल्लेख गर</w:t>
      </w:r>
      <w:r w:rsidR="00E22A0D" w:rsidRPr="00315245">
        <w:rPr>
          <w:rFonts w:cs="Kalimati" w:hint="cs"/>
          <w:color w:val="0D0D0D" w:themeColor="text1" w:themeTint="F2"/>
          <w:sz w:val="24"/>
          <w:szCs w:val="24"/>
          <w:cs/>
        </w:rPr>
        <w:t>े</w:t>
      </w:r>
      <w:r w:rsidRPr="00315245">
        <w:rPr>
          <w:rFonts w:cs="Kalimati"/>
          <w:color w:val="0D0D0D" w:themeColor="text1" w:themeTint="F2"/>
          <w:sz w:val="24"/>
          <w:szCs w:val="24"/>
          <w:cs/>
        </w:rPr>
        <w:t>को छ</w:t>
      </w:r>
      <w:r w:rsidR="001A5143" w:rsidRPr="00315245">
        <w:rPr>
          <w:rFonts w:cs="Kalimati" w:hint="cs"/>
          <w:color w:val="0D0D0D" w:themeColor="text1" w:themeTint="F2"/>
          <w:sz w:val="24"/>
          <w:szCs w:val="24"/>
          <w:cs/>
        </w:rPr>
        <w:t>ु</w:t>
      </w:r>
      <w:r w:rsidRPr="00315245">
        <w:rPr>
          <w:rFonts w:cs="Kalimati"/>
          <w:color w:val="0D0D0D" w:themeColor="text1" w:themeTint="F2"/>
          <w:sz w:val="24"/>
          <w:szCs w:val="24"/>
          <w:cs/>
        </w:rPr>
        <w:t>।</w:t>
      </w:r>
    </w:p>
    <w:p w14:paraId="2648AA47" w14:textId="4BDB7BF4"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आगामी आर्थिक वर्षको बजेट कार्यान्वयनबाट पुँजीगत खर्च परिचालनमा गुणात्मक सुधार आउने</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सार्वजनिक वित्त प्रणाली थप </w:t>
      </w:r>
      <w:r w:rsidR="00E22A0D" w:rsidRPr="00315245">
        <w:rPr>
          <w:rFonts w:cs="Kalimati" w:hint="cs"/>
          <w:color w:val="0D0D0D" w:themeColor="text1" w:themeTint="F2"/>
          <w:sz w:val="24"/>
          <w:szCs w:val="24"/>
          <w:cs/>
        </w:rPr>
        <w:t>मजबुत</w:t>
      </w:r>
      <w:r w:rsidRPr="00315245">
        <w:rPr>
          <w:rFonts w:cs="Kalimati"/>
          <w:color w:val="0D0D0D" w:themeColor="text1" w:themeTint="F2"/>
          <w:sz w:val="24"/>
          <w:szCs w:val="24"/>
          <w:cs/>
        </w:rPr>
        <w:t xml:space="preserve"> हुने र खर्चको प्रभावकारिता अभिवृद्धि हुने अपेक्षा गरेको छु। बजेटमा प्रस्तावित राजस्व सम्बन्धी नीति तथा कार्यक्रमको सफल कार्यान्वयनबाट राजस्वको आधार </w:t>
      </w:r>
      <w:r w:rsidR="00487C84" w:rsidRPr="00315245">
        <w:rPr>
          <w:rFonts w:cs="Kalimati"/>
          <w:color w:val="0D0D0D" w:themeColor="text1" w:themeTint="F2"/>
          <w:sz w:val="24"/>
          <w:szCs w:val="24"/>
          <w:cs/>
        </w:rPr>
        <w:t>एवम्</w:t>
      </w:r>
      <w:r w:rsidRPr="00315245">
        <w:rPr>
          <w:rFonts w:cs="Kalimati"/>
          <w:color w:val="0D0D0D" w:themeColor="text1" w:themeTint="F2"/>
          <w:sz w:val="24"/>
          <w:szCs w:val="24"/>
          <w:cs/>
        </w:rPr>
        <w:t xml:space="preserve"> दायरा विस्तार भई प्रदेशको आन्तरिक राजस्व परिचालन थप सुदृढ र दिगो हुँदै जाने विश्वास लिएको छु।</w:t>
      </w:r>
    </w:p>
    <w:p w14:paraId="4CB93824" w14:textId="646DE25C"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प्रस्तुत बजेटको कार्यान्वयनले प्रदेशको अर्थतन्त्रमा नयाँ गतिशीलता ल्याउनेछ। उत्पादन वृद्धि तथा रोजगारी सिर्जनामार्फत</w:t>
      </w:r>
      <w:r w:rsidR="00B95B2B">
        <w:rPr>
          <w:rFonts w:cs="Kalimati" w:hint="cs"/>
          <w:color w:val="0D0D0D" w:themeColor="text1" w:themeTint="F2"/>
          <w:sz w:val="24"/>
          <w:szCs w:val="24"/>
          <w:cs/>
        </w:rPr>
        <w:t>्</w:t>
      </w:r>
      <w:r w:rsidRPr="00315245">
        <w:rPr>
          <w:rFonts w:cs="Kalimati"/>
          <w:color w:val="0D0D0D" w:themeColor="text1" w:themeTint="F2"/>
          <w:sz w:val="24"/>
          <w:szCs w:val="24"/>
          <w:cs/>
        </w:rPr>
        <w:t xml:space="preserve"> दिगो</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फराकिलो </w:t>
      </w:r>
      <w:r w:rsidR="00487C84" w:rsidRPr="00315245">
        <w:rPr>
          <w:rFonts w:cs="Kalimati"/>
          <w:color w:val="0D0D0D" w:themeColor="text1" w:themeTint="F2"/>
          <w:sz w:val="24"/>
          <w:szCs w:val="24"/>
          <w:cs/>
        </w:rPr>
        <w:t>एवम्</w:t>
      </w:r>
      <w:r w:rsidRPr="00315245">
        <w:rPr>
          <w:rFonts w:cs="Kalimati"/>
          <w:color w:val="0D0D0D" w:themeColor="text1" w:themeTint="F2"/>
          <w:sz w:val="24"/>
          <w:szCs w:val="24"/>
          <w:cs/>
        </w:rPr>
        <w:t xml:space="preserve"> समावेशी आर्थिक वृद्धि हासिल गर्न यस बजेटले ठोस सघाउ पुर्‍याउने विश्वास लिएको छु।</w:t>
      </w:r>
    </w:p>
    <w:p w14:paraId="78AB8874" w14:textId="0FA2A596"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बजेट तर्जुमाका क्रममा अमूल्य मार्गदर्शन गर्नुहुने माननीय प्रदेश प्रमुखज्यू</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माननीय मुख्यमन्त्रीज्यू</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माननीय सभामुखज्यू तथा माननीय मन्त्रीज्यूहरूप्रति हार्दिक आभार व्यक्त गर्दछु। विनियोजन विधेयकमा समावेश हुने बजेट तथा कार्यक्रमका सिद्धान्त र प्राथमिकतामाथिको छलफलका क्रममा माननीय </w:t>
      </w:r>
      <w:r w:rsidRPr="00315245">
        <w:rPr>
          <w:rFonts w:cs="Kalimati"/>
          <w:color w:val="0D0D0D" w:themeColor="text1" w:themeTint="F2"/>
          <w:sz w:val="24"/>
          <w:szCs w:val="24"/>
          <w:cs/>
        </w:rPr>
        <w:lastRenderedPageBreak/>
        <w:t xml:space="preserve">सदस्यहरूबाट प्राप्त रचनात्मक </w:t>
      </w:r>
      <w:r w:rsidR="00487C84" w:rsidRPr="00315245">
        <w:rPr>
          <w:rFonts w:cs="Kalimati"/>
          <w:color w:val="0D0D0D" w:themeColor="text1" w:themeTint="F2"/>
          <w:sz w:val="24"/>
          <w:szCs w:val="24"/>
          <w:cs/>
        </w:rPr>
        <w:t>एवम्</w:t>
      </w:r>
      <w:r w:rsidRPr="00315245">
        <w:rPr>
          <w:rFonts w:cs="Kalimati"/>
          <w:color w:val="0D0D0D" w:themeColor="text1" w:themeTint="F2"/>
          <w:sz w:val="24"/>
          <w:szCs w:val="24"/>
          <w:cs/>
        </w:rPr>
        <w:t xml:space="preserve"> दूरदर्शी सुझावहरूप्रति कृतज्ञता ज्ञापन गर्दछु।</w:t>
      </w:r>
    </w:p>
    <w:p w14:paraId="679EC000" w14:textId="77777777"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यसैगरी</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बजेट निर्माणको प्रक्रियामा आफ्ना महत्त्वपूर्ण सुझावहरू प्रदान गरी सहयोग पुर्‍याउनुहुने राजनीतिक दल</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विभिन्न क्षेत्रका विज्ञ</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निजी क्षेत्र</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सहकारी क्षेत्र</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विकास साझेदार</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सञ्चार जगत् र नागरिक समाज लगायत सम्पूर्ण सरोकारवालाहरू प्रति हार्दिक धन्यवाद ज्ञापन गर्दछु।</w:t>
      </w:r>
    </w:p>
    <w:p w14:paraId="5038B590" w14:textId="24C4666C" w:rsidR="00BB5E83" w:rsidRPr="00315245" w:rsidRDefault="00BB5E83" w:rsidP="00F13F98">
      <w:pPr>
        <w:pStyle w:val="ListParagraph"/>
        <w:numPr>
          <w:ilvl w:val="0"/>
          <w:numId w:val="7"/>
        </w:numPr>
        <w:tabs>
          <w:tab w:val="left" w:pos="630"/>
          <w:tab w:val="left" w:pos="1080"/>
        </w:tabs>
        <w:spacing w:after="0" w:line="360" w:lineRule="auto"/>
        <w:ind w:left="900" w:hanging="540"/>
        <w:jc w:val="both"/>
        <w:rPr>
          <w:rFonts w:cs="Kalimati"/>
          <w:color w:val="0D0D0D" w:themeColor="text1" w:themeTint="F2"/>
          <w:sz w:val="24"/>
          <w:szCs w:val="24"/>
        </w:rPr>
      </w:pPr>
      <w:r w:rsidRPr="00315245">
        <w:rPr>
          <w:rFonts w:cs="Kalimati"/>
          <w:color w:val="0D0D0D" w:themeColor="text1" w:themeTint="F2"/>
          <w:sz w:val="24"/>
          <w:szCs w:val="24"/>
          <w:cs/>
        </w:rPr>
        <w:t>अन्तमा</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प्रस्तुत बजेटले आर्थिक</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सामाजिक तथा पूर्वाधार विकासका माध्यमबाट लुम्बिनी प्रदेश सरकारको दोस्रो आवधिक योजनाले अघि सारेको</w:t>
      </w:r>
      <w:r w:rsidRPr="00315245">
        <w:rPr>
          <w:rFonts w:cs="Kalimati"/>
          <w:color w:val="0D0D0D" w:themeColor="text1" w:themeTint="F2"/>
          <w:sz w:val="24"/>
          <w:szCs w:val="24"/>
        </w:rPr>
        <w:t xml:space="preserve"> </w:t>
      </w:r>
      <w:r w:rsidRPr="00F13F98">
        <w:rPr>
          <w:rFonts w:cs="Kalimati"/>
          <w:color w:val="0D0D0D" w:themeColor="text1" w:themeTint="F2"/>
          <w:sz w:val="24"/>
          <w:szCs w:val="24"/>
        </w:rPr>
        <w:t>"</w:t>
      </w:r>
      <w:r w:rsidRPr="00F13F98">
        <w:rPr>
          <w:rFonts w:cs="Kalimati"/>
          <w:color w:val="0D0D0D" w:themeColor="text1" w:themeTint="F2"/>
          <w:sz w:val="24"/>
          <w:szCs w:val="24"/>
          <w:cs/>
        </w:rPr>
        <w:t>समृद्ध लुम्बिनीः खुसी नागरिक"</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को दीर्घकालीन सोचलाई साकार पार्न निर्णायक योगदान पुर्‍याउने विश्वास लिएको छु। समुन्नत लुम्बिनी प्रदेश निर्माण गर्ने पवित्र ध्येयका साथ तयार गरिएको यस बजेटको सफल कार्यान्वयनमा सम्बद्ध सबै क्षेत्रबाट विगतमा जस्तै रचनात्मक</w:t>
      </w:r>
      <w:r w:rsidRPr="00315245">
        <w:rPr>
          <w:rFonts w:cs="Kalimati"/>
          <w:color w:val="0D0D0D" w:themeColor="text1" w:themeTint="F2"/>
          <w:sz w:val="24"/>
          <w:szCs w:val="24"/>
        </w:rPr>
        <w:t xml:space="preserve">, </w:t>
      </w:r>
      <w:r w:rsidRPr="00315245">
        <w:rPr>
          <w:rFonts w:cs="Kalimati"/>
          <w:color w:val="0D0D0D" w:themeColor="text1" w:themeTint="F2"/>
          <w:sz w:val="24"/>
          <w:szCs w:val="24"/>
          <w:cs/>
        </w:rPr>
        <w:t xml:space="preserve">सकारात्मक </w:t>
      </w:r>
      <w:r w:rsidR="00487C84" w:rsidRPr="00315245">
        <w:rPr>
          <w:rFonts w:cs="Kalimati"/>
          <w:color w:val="0D0D0D" w:themeColor="text1" w:themeTint="F2"/>
          <w:sz w:val="24"/>
          <w:szCs w:val="24"/>
          <w:cs/>
        </w:rPr>
        <w:t>एवम्</w:t>
      </w:r>
      <w:r w:rsidRPr="00315245">
        <w:rPr>
          <w:rFonts w:cs="Kalimati"/>
          <w:color w:val="0D0D0D" w:themeColor="text1" w:themeTint="F2"/>
          <w:sz w:val="24"/>
          <w:szCs w:val="24"/>
          <w:cs/>
        </w:rPr>
        <w:t xml:space="preserve"> निरन्तर सहयोग प्राप्त हुने अपेक्षा गर्दछु।</w:t>
      </w:r>
    </w:p>
    <w:p w14:paraId="6A52D2C9" w14:textId="77777777" w:rsidR="00BB5E83" w:rsidRPr="00AC545A" w:rsidRDefault="00BB5E83" w:rsidP="00BB5E83">
      <w:pPr>
        <w:spacing w:after="0" w:line="360" w:lineRule="auto"/>
        <w:jc w:val="both"/>
        <w:rPr>
          <w:rFonts w:ascii="Arial" w:eastAsia="Times New Roman" w:hAnsi="Arial" w:cs="Kalimati"/>
          <w:color w:val="0D0D0D" w:themeColor="text1" w:themeTint="F2"/>
          <w:kern w:val="0"/>
          <w:sz w:val="24"/>
          <w:szCs w:val="24"/>
          <w:shd w:val="clear" w:color="auto" w:fill="FFFFFF"/>
        </w:rPr>
      </w:pPr>
    </w:p>
    <w:p w14:paraId="2993991F" w14:textId="0A2A4C9D" w:rsidR="00BB5E83" w:rsidRPr="00AC545A" w:rsidRDefault="00BB5E83" w:rsidP="00430429">
      <w:pPr>
        <w:spacing w:after="0" w:line="360" w:lineRule="auto"/>
        <w:ind w:firstLine="540"/>
        <w:jc w:val="both"/>
        <w:rPr>
          <w:rFonts w:ascii="Arial" w:eastAsia="Times New Roman" w:hAnsi="Arial" w:cs="Kalimati"/>
          <w:color w:val="0D0D0D" w:themeColor="text1" w:themeTint="F2"/>
          <w:kern w:val="0"/>
          <w:sz w:val="24"/>
          <w:szCs w:val="24"/>
          <w:shd w:val="clear" w:color="auto" w:fill="FFFFFF"/>
        </w:rPr>
      </w:pPr>
      <w:r w:rsidRPr="00AC545A">
        <w:rPr>
          <w:rFonts w:ascii="Arial" w:eastAsia="Times New Roman" w:hAnsi="Arial" w:cs="Kalimati" w:hint="cs"/>
          <w:color w:val="0D0D0D" w:themeColor="text1" w:themeTint="F2"/>
          <w:kern w:val="0"/>
          <w:sz w:val="24"/>
          <w:szCs w:val="24"/>
          <w:shd w:val="clear" w:color="auto" w:fill="FFFFFF"/>
          <w:cs/>
        </w:rPr>
        <w:t>धन्यवाद।</w:t>
      </w:r>
    </w:p>
    <w:p w14:paraId="19B50C9A" w14:textId="77777777" w:rsidR="00B02F79" w:rsidRPr="00AC545A" w:rsidRDefault="00B02F79" w:rsidP="00233A6E">
      <w:pPr>
        <w:spacing w:after="0" w:line="360" w:lineRule="auto"/>
        <w:jc w:val="both"/>
        <w:rPr>
          <w:rFonts w:ascii="Arial" w:eastAsia="Times New Roman" w:hAnsi="Arial" w:cs="Kalimati"/>
          <w:color w:val="0D0D0D" w:themeColor="text1" w:themeTint="F2"/>
          <w:kern w:val="0"/>
          <w:sz w:val="24"/>
          <w:szCs w:val="24"/>
          <w:shd w:val="clear" w:color="auto" w:fill="FFFFFF"/>
        </w:rPr>
      </w:pPr>
    </w:p>
    <w:sectPr w:rsidR="00B02F79" w:rsidRPr="00AC545A" w:rsidSect="00773EC6">
      <w:headerReference w:type="even" r:id="rId10"/>
      <w:headerReference w:type="default" r:id="rId11"/>
      <w:footerReference w:type="default" r:id="rId12"/>
      <w:headerReference w:type="first" r:id="rId13"/>
      <w:pgSz w:w="10800" w:h="1440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8D7ED" w14:textId="77777777" w:rsidR="00614301" w:rsidRDefault="00614301" w:rsidP="00AB2909">
      <w:pPr>
        <w:spacing w:after="0" w:line="240" w:lineRule="auto"/>
      </w:pPr>
      <w:r>
        <w:separator/>
      </w:r>
    </w:p>
  </w:endnote>
  <w:endnote w:type="continuationSeparator" w:id="0">
    <w:p w14:paraId="2DD096A9" w14:textId="77777777" w:rsidR="00614301" w:rsidRDefault="00614301" w:rsidP="00AB2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Kalimati">
    <w:panose1 w:val="00000400000000000000"/>
    <w:charset w:val="01"/>
    <w:family w:val="auto"/>
    <w:pitch w:val="variable"/>
    <w:sig w:usb0="00008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reeti">
    <w:altName w:val="Calibri"/>
    <w:panose1 w:val="00000000000000000000"/>
    <w:charset w:val="00"/>
    <w:family w:val="auto"/>
    <w:pitch w:val="variable"/>
    <w:sig w:usb0="00000003" w:usb1="00000000" w:usb2="00000000" w:usb3="00000000" w:csb0="00000001" w:csb1="00000000"/>
  </w:font>
  <w:font w:name="Preeti Normal">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Kokila">
    <w:panose1 w:val="020B0604020202020204"/>
    <w:charset w:val="00"/>
    <w:family w:val="swiss"/>
    <w:pitch w:val="variable"/>
    <w:sig w:usb0="00008003" w:usb1="00000000" w:usb2="00000000" w:usb3="00000000" w:csb0="00000001" w:csb1="00000000"/>
  </w:font>
  <w:font w:name="HIMALAYA TT FONT">
    <w:altName w:val="Calibri"/>
    <w:panose1 w:val="040B0500000000000000"/>
    <w:charset w:val="00"/>
    <w:family w:val="decorative"/>
    <w:pitch w:val="variable"/>
    <w:sig w:usb0="00000003" w:usb1="00000000" w:usb2="00000000" w:usb3="00000000" w:csb0="00000001" w:csb1="00000000"/>
  </w:font>
  <w:font w:name="FONTASY_HIMALI_TT">
    <w:altName w:val="Calibri"/>
    <w:panose1 w:val="040B7200000000000000"/>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088F26" w14:textId="77777777" w:rsidR="00725581" w:rsidRDefault="00725581">
    <w:pPr>
      <w:pStyle w:val="Footer"/>
      <w:jc w:val="center"/>
    </w:pPr>
  </w:p>
  <w:p w14:paraId="1E688BD5" w14:textId="77777777" w:rsidR="00725581" w:rsidRDefault="00725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0D473" w14:textId="089ACAB2" w:rsidR="00725581" w:rsidRPr="00A33F39" w:rsidRDefault="00725581" w:rsidP="00CC0F5B">
    <w:pPr>
      <w:pStyle w:val="Footer"/>
      <w:rPr>
        <w:rFonts w:ascii="HIMALAYA TT FONT" w:hAnsi="HIMALAYA TT FONT"/>
        <w:sz w:val="16"/>
        <w:szCs w:val="14"/>
      </w:rPr>
    </w:pPr>
    <w:r>
      <w:rPr>
        <w:rFonts w:ascii="HIMALAYA TT FONT" w:hAnsi="HIMALAYA TT FONT"/>
        <w:sz w:val="16"/>
        <w:szCs w:val="14"/>
        <w:cs/>
      </w:rPr>
      <w:tab/>
    </w:r>
    <w:r>
      <w:rPr>
        <w:rFonts w:ascii="HIMALAYA TT FONT" w:hAnsi="HIMALAYA TT FONT" w:hint="cs"/>
        <w:sz w:val="16"/>
        <w:szCs w:val="14"/>
        <w:cs/>
      </w:rPr>
      <w:t xml:space="preserve">                                                                    </w:t>
    </w:r>
    <w:r w:rsidRPr="000F1B45">
      <w:rPr>
        <w:rFonts w:ascii="FONTASY_HIMALI_TT" w:hAnsi="FONTASY_HIMALI_TT"/>
        <w:sz w:val="16"/>
        <w:szCs w:val="16"/>
        <w:cs/>
      </w:rPr>
      <w:t xml:space="preserve"> -</w:t>
    </w:r>
    <w:r w:rsidRPr="000F1B45">
      <w:rPr>
        <w:rFonts w:ascii="FONTASY_HIMALI_TT" w:hAnsi="FONTASY_HIMALI_TT"/>
        <w:sz w:val="16"/>
        <w:szCs w:val="16"/>
      </w:rPr>
      <w:fldChar w:fldCharType="begin"/>
    </w:r>
    <w:r w:rsidRPr="000F1B45">
      <w:rPr>
        <w:rFonts w:ascii="FONTASY_HIMALI_TT" w:hAnsi="FONTASY_HIMALI_TT"/>
        <w:sz w:val="16"/>
        <w:szCs w:val="16"/>
      </w:rPr>
      <w:instrText xml:space="preserve"> PAGE   \</w:instrText>
    </w:r>
    <w:r w:rsidRPr="000F1B45">
      <w:rPr>
        <w:rFonts w:ascii="FONTASY_HIMALI_TT" w:hAnsi="FONTASY_HIMALI_TT"/>
        <w:sz w:val="16"/>
        <w:szCs w:val="16"/>
        <w:cs/>
      </w:rPr>
      <w:instrText xml:space="preserve">* </w:instrText>
    </w:r>
    <w:r w:rsidRPr="000F1B45">
      <w:rPr>
        <w:rFonts w:ascii="FONTASY_HIMALI_TT" w:hAnsi="FONTASY_HIMALI_TT"/>
        <w:sz w:val="16"/>
        <w:szCs w:val="16"/>
      </w:rPr>
      <w:instrText xml:space="preserve">MERGEFORMAT </w:instrText>
    </w:r>
    <w:r w:rsidRPr="000F1B45">
      <w:rPr>
        <w:rFonts w:ascii="FONTASY_HIMALI_TT" w:hAnsi="FONTASY_HIMALI_TT"/>
        <w:sz w:val="16"/>
        <w:szCs w:val="16"/>
      </w:rPr>
      <w:fldChar w:fldCharType="separate"/>
    </w:r>
    <w:r w:rsidR="007E65D2">
      <w:rPr>
        <w:rFonts w:ascii="FONTASY_HIMALI_TT" w:hAnsi="FONTASY_HIMALI_TT"/>
        <w:noProof/>
        <w:sz w:val="16"/>
        <w:szCs w:val="16"/>
      </w:rPr>
      <w:t>1</w:t>
    </w:r>
    <w:r w:rsidRPr="000F1B45">
      <w:rPr>
        <w:rFonts w:ascii="FONTASY_HIMALI_TT" w:hAnsi="FONTASY_HIMALI_TT"/>
        <w:noProof/>
        <w:sz w:val="16"/>
        <w:szCs w:val="16"/>
      </w:rPr>
      <w:fldChar w:fldCharType="end"/>
    </w:r>
    <w:r w:rsidRPr="000F1B45">
      <w:rPr>
        <w:rFonts w:ascii="FONTASY_HIMALI_TT" w:hAnsi="FONTASY_HIMALI_TT"/>
        <w:noProof/>
        <w:sz w:val="16"/>
        <w:szCs w:val="16"/>
        <w:cs/>
      </w:rPr>
      <w:t>-</w:t>
    </w:r>
  </w:p>
  <w:p w14:paraId="6CF31E8F" w14:textId="77777777" w:rsidR="00725581" w:rsidRDefault="007255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F29EF8" w14:textId="77777777" w:rsidR="00614301" w:rsidRDefault="00614301" w:rsidP="00AB2909">
      <w:pPr>
        <w:spacing w:after="0" w:line="240" w:lineRule="auto"/>
      </w:pPr>
      <w:r>
        <w:separator/>
      </w:r>
    </w:p>
  </w:footnote>
  <w:footnote w:type="continuationSeparator" w:id="0">
    <w:p w14:paraId="42FA3B99" w14:textId="77777777" w:rsidR="00614301" w:rsidRDefault="00614301" w:rsidP="00AB2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67A0D" w14:textId="77777777" w:rsidR="00725581" w:rsidRDefault="00725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98778D" w14:textId="77777777" w:rsidR="00725581" w:rsidRDefault="00725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69CB5" w14:textId="77777777" w:rsidR="00725581" w:rsidRDefault="007255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8BC40D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0A3C43"/>
    <w:multiLevelType w:val="hybridMultilevel"/>
    <w:tmpl w:val="44969EE8"/>
    <w:lvl w:ilvl="0" w:tplc="EE2A6B62">
      <w:start w:val="1"/>
      <w:numFmt w:val="decimal"/>
      <w:lvlText w:val="%1."/>
      <w:lvlJc w:val="left"/>
      <w:pPr>
        <w:ind w:left="360" w:hanging="360"/>
      </w:pPr>
      <w:rPr>
        <w:rFonts w:ascii="Kalimati" w:hAnsi="Kalimati"/>
        <w:b w:val="0"/>
        <w:bCs/>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F723DE"/>
    <w:multiLevelType w:val="hybridMultilevel"/>
    <w:tmpl w:val="AB382798"/>
    <w:lvl w:ilvl="0" w:tplc="402C4906">
      <w:start w:val="1"/>
      <w:numFmt w:val="decimal"/>
      <w:lvlText w:val="%1."/>
      <w:lvlJc w:val="left"/>
      <w:pPr>
        <w:ind w:left="720" w:hanging="360"/>
      </w:pPr>
      <w:rPr>
        <w:rFonts w:ascii="Kalimati" w:hAnsi="Kalimati"/>
        <w:b w:val="0"/>
        <w:bCs/>
        <w:color w:val="auto"/>
        <w:sz w:val="22"/>
        <w:szCs w:val="22"/>
      </w:rPr>
    </w:lvl>
    <w:lvl w:ilvl="1" w:tplc="7B6C4004">
      <w:start w:val="1"/>
      <w:numFmt w:val="decimal"/>
      <w:lvlText w:val="%2)"/>
      <w:lvlJc w:val="left"/>
      <w:pPr>
        <w:ind w:left="1613" w:hanging="533"/>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F86F68"/>
    <w:multiLevelType w:val="multilevel"/>
    <w:tmpl w:val="DF1E215E"/>
    <w:lvl w:ilvl="0">
      <w:start w:val="1"/>
      <w:numFmt w:val="bullet"/>
      <w:lvlText w:val=""/>
      <w:lvlJc w:val="left"/>
      <w:pPr>
        <w:tabs>
          <w:tab w:val="num" w:pos="720"/>
        </w:tabs>
        <w:ind w:left="720" w:hanging="360"/>
      </w:pPr>
      <w:rPr>
        <w:rFonts w:ascii="Symbol" w:hAnsi="Symbol" w:hint="default"/>
        <w:sz w:val="20"/>
      </w:rPr>
    </w:lvl>
    <w:lvl w:ilvl="1">
      <w:start w:val="9"/>
      <w:numFmt w:val="hindiNumbers"/>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BF009C"/>
    <w:multiLevelType w:val="multilevel"/>
    <w:tmpl w:val="05249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610DBE"/>
    <w:multiLevelType w:val="hybridMultilevel"/>
    <w:tmpl w:val="C870E840"/>
    <w:lvl w:ilvl="0" w:tplc="88303F66">
      <w:start w:val="1"/>
      <w:numFmt w:val="hindiNumber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DF6157"/>
    <w:multiLevelType w:val="multilevel"/>
    <w:tmpl w:val="18DF6157"/>
    <w:lvl w:ilvl="0">
      <w:start w:val="1"/>
      <w:numFmt w:val="decimal"/>
      <w:lvlText w:val="%1."/>
      <w:lvlJc w:val="left"/>
      <w:pPr>
        <w:ind w:left="360" w:hanging="360"/>
      </w:pPr>
      <w:rPr>
        <w:rFonts w:ascii="Kalimati" w:hAnsi="Kalimati" w:cs="Kalimati" w:hint="cs"/>
        <w:bCs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AC122E2"/>
    <w:multiLevelType w:val="hybridMultilevel"/>
    <w:tmpl w:val="EE640512"/>
    <w:lvl w:ilvl="0" w:tplc="2B26CE68">
      <w:start w:val="1"/>
      <w:numFmt w:val="hindiNumbers"/>
      <w:lvlText w:val="%1."/>
      <w:lvlJc w:val="left"/>
      <w:pPr>
        <w:ind w:left="818" w:hanging="368"/>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1E7410F9"/>
    <w:multiLevelType w:val="hybridMultilevel"/>
    <w:tmpl w:val="A1D879D8"/>
    <w:lvl w:ilvl="0" w:tplc="EE2A6B62">
      <w:start w:val="1"/>
      <w:numFmt w:val="decimal"/>
      <w:lvlText w:val="%1."/>
      <w:lvlJc w:val="left"/>
      <w:pPr>
        <w:ind w:left="810" w:hanging="360"/>
      </w:pPr>
      <w:rPr>
        <w:rFonts w:ascii="Kalimati" w:hAnsi="Kalimati"/>
        <w:b w:val="0"/>
        <w:bCs/>
        <w:color w:val="auto"/>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1EAF68E9"/>
    <w:multiLevelType w:val="multilevel"/>
    <w:tmpl w:val="E56C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94766E"/>
    <w:multiLevelType w:val="hybridMultilevel"/>
    <w:tmpl w:val="17C894AE"/>
    <w:lvl w:ilvl="0" w:tplc="D1A421C6">
      <w:start w:val="1"/>
      <w:numFmt w:val="hindiNumbers"/>
      <w:lvlText w:val="%1."/>
      <w:lvlJc w:val="left"/>
      <w:pPr>
        <w:ind w:left="760" w:hanging="40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3619D6E"/>
    <w:multiLevelType w:val="singleLevel"/>
    <w:tmpl w:val="23619D6E"/>
    <w:lvl w:ilvl="0">
      <w:start w:val="1"/>
      <w:numFmt w:val="decimal"/>
      <w:lvlText w:val="%1)"/>
      <w:lvlJc w:val="left"/>
      <w:pPr>
        <w:tabs>
          <w:tab w:val="num" w:pos="425"/>
        </w:tabs>
        <w:ind w:left="425" w:hanging="425"/>
      </w:pPr>
      <w:rPr>
        <w:rFonts w:ascii="Kalimati" w:hAnsi="Kalimati" w:cs="Kalimati" w:hint="cs"/>
        <w:sz w:val="22"/>
        <w:szCs w:val="22"/>
      </w:rPr>
    </w:lvl>
  </w:abstractNum>
  <w:abstractNum w:abstractNumId="12" w15:restartNumberingAfterBreak="0">
    <w:nsid w:val="25586010"/>
    <w:multiLevelType w:val="hybridMultilevel"/>
    <w:tmpl w:val="01C40320"/>
    <w:lvl w:ilvl="0" w:tplc="B4162800">
      <w:start w:val="1"/>
      <w:numFmt w:val="hindiNumbers"/>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CEB7B3E"/>
    <w:multiLevelType w:val="multilevel"/>
    <w:tmpl w:val="BE542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F60405"/>
    <w:multiLevelType w:val="hybridMultilevel"/>
    <w:tmpl w:val="5BDA1524"/>
    <w:lvl w:ilvl="0" w:tplc="8CBC8BA2">
      <w:start w:val="1"/>
      <w:numFmt w:val="hindiNumbers"/>
      <w:lvlText w:val="%1."/>
      <w:lvlJc w:val="left"/>
      <w:pPr>
        <w:ind w:left="360" w:hanging="360"/>
      </w:pPr>
      <w:rPr>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7A2BF3"/>
    <w:multiLevelType w:val="multilevel"/>
    <w:tmpl w:val="A0706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8E2670"/>
    <w:multiLevelType w:val="hybridMultilevel"/>
    <w:tmpl w:val="32A2EBCC"/>
    <w:lvl w:ilvl="0" w:tplc="FFFFFFFF">
      <w:start w:val="1"/>
      <w:numFmt w:val="decimal"/>
      <w:lvlText w:val="%1."/>
      <w:lvlJc w:val="left"/>
      <w:pPr>
        <w:ind w:left="360" w:hanging="360"/>
      </w:pPr>
      <w:rPr>
        <w:rFonts w:ascii="Kalimati" w:hAnsi="Kalimati"/>
        <w:b w:val="0"/>
        <w:bCs/>
        <w:color w:val="auto"/>
        <w:sz w:val="24"/>
        <w:szCs w:val="24"/>
      </w:rPr>
    </w:lvl>
    <w:lvl w:ilvl="1" w:tplc="FFFFFFFF">
      <w:start w:val="1"/>
      <w:numFmt w:val="decimal"/>
      <w:lvlText w:val="%2)"/>
      <w:lvlJc w:val="left"/>
      <w:pPr>
        <w:ind w:left="1613" w:hanging="533"/>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E031A0F"/>
    <w:multiLevelType w:val="hybridMultilevel"/>
    <w:tmpl w:val="B30A3886"/>
    <w:lvl w:ilvl="0" w:tplc="88303F66">
      <w:start w:val="1"/>
      <w:numFmt w:val="hind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CC3246"/>
    <w:multiLevelType w:val="hybridMultilevel"/>
    <w:tmpl w:val="ECDA30A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4F181CB8"/>
    <w:multiLevelType w:val="hybridMultilevel"/>
    <w:tmpl w:val="6D5032CC"/>
    <w:lvl w:ilvl="0" w:tplc="9D660300">
      <w:start w:val="1"/>
      <w:numFmt w:val="hindiVowels"/>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54E33FBA"/>
    <w:multiLevelType w:val="hybridMultilevel"/>
    <w:tmpl w:val="5CFA6702"/>
    <w:lvl w:ilvl="0" w:tplc="04090017">
      <w:start w:val="1"/>
      <w:numFmt w:val="lowerLetter"/>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21" w15:restartNumberingAfterBreak="0">
    <w:nsid w:val="569E24F9"/>
    <w:multiLevelType w:val="hybridMultilevel"/>
    <w:tmpl w:val="D12AAFBE"/>
    <w:lvl w:ilvl="0" w:tplc="04090001">
      <w:start w:val="1"/>
      <w:numFmt w:val="bullet"/>
      <w:lvlText w:val=""/>
      <w:lvlJc w:val="left"/>
      <w:pPr>
        <w:ind w:left="1082" w:hanging="812"/>
      </w:pPr>
      <w:rPr>
        <w:rFonts w:ascii="Symbol" w:hAnsi="Symbol" w:hint="default"/>
        <w:spacing w:val="-1"/>
        <w:w w:val="134"/>
      </w:rPr>
    </w:lvl>
    <w:lvl w:ilvl="1" w:tplc="4336C42E">
      <w:numFmt w:val="bullet"/>
      <w:lvlText w:val="•"/>
      <w:lvlJc w:val="left"/>
      <w:pPr>
        <w:ind w:left="1908" w:hanging="812"/>
      </w:pPr>
    </w:lvl>
    <w:lvl w:ilvl="2" w:tplc="9D9CD9DA">
      <w:numFmt w:val="bullet"/>
      <w:lvlText w:val="•"/>
      <w:lvlJc w:val="left"/>
      <w:pPr>
        <w:ind w:left="2736" w:hanging="812"/>
      </w:pPr>
    </w:lvl>
    <w:lvl w:ilvl="3" w:tplc="06462F5C">
      <w:numFmt w:val="bullet"/>
      <w:lvlText w:val="•"/>
      <w:lvlJc w:val="left"/>
      <w:pPr>
        <w:ind w:left="3564" w:hanging="812"/>
      </w:pPr>
    </w:lvl>
    <w:lvl w:ilvl="4" w:tplc="49FCCB58">
      <w:numFmt w:val="bullet"/>
      <w:lvlText w:val="•"/>
      <w:lvlJc w:val="left"/>
      <w:pPr>
        <w:ind w:left="4392" w:hanging="812"/>
      </w:pPr>
    </w:lvl>
    <w:lvl w:ilvl="5" w:tplc="AC360B10">
      <w:numFmt w:val="bullet"/>
      <w:lvlText w:val="•"/>
      <w:lvlJc w:val="left"/>
      <w:pPr>
        <w:ind w:left="5220" w:hanging="812"/>
      </w:pPr>
    </w:lvl>
    <w:lvl w:ilvl="6" w:tplc="B7C0B926">
      <w:numFmt w:val="bullet"/>
      <w:lvlText w:val="•"/>
      <w:lvlJc w:val="left"/>
      <w:pPr>
        <w:ind w:left="6048" w:hanging="812"/>
      </w:pPr>
    </w:lvl>
    <w:lvl w:ilvl="7" w:tplc="A110500C">
      <w:numFmt w:val="bullet"/>
      <w:lvlText w:val="•"/>
      <w:lvlJc w:val="left"/>
      <w:pPr>
        <w:ind w:left="6876" w:hanging="812"/>
      </w:pPr>
    </w:lvl>
    <w:lvl w:ilvl="8" w:tplc="33E43F24">
      <w:numFmt w:val="bullet"/>
      <w:lvlText w:val="•"/>
      <w:lvlJc w:val="left"/>
      <w:pPr>
        <w:ind w:left="7704" w:hanging="812"/>
      </w:pPr>
    </w:lvl>
  </w:abstractNum>
  <w:abstractNum w:abstractNumId="22" w15:restartNumberingAfterBreak="0">
    <w:nsid w:val="63B84871"/>
    <w:multiLevelType w:val="hybridMultilevel"/>
    <w:tmpl w:val="BBFE7518"/>
    <w:lvl w:ilvl="0" w:tplc="11347CB0">
      <w:start w:val="1"/>
      <w:numFmt w:val="decimal"/>
      <w:lvlText w:val="%1."/>
      <w:lvlJc w:val="left"/>
      <w:pPr>
        <w:ind w:left="720" w:hanging="360"/>
      </w:pPr>
      <w:rPr>
        <w:rFonts w:ascii="Kalimati" w:hAnsi="Kalimati" w:hint="cs"/>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9F69A5"/>
    <w:multiLevelType w:val="multilevel"/>
    <w:tmpl w:val="83DE662A"/>
    <w:lvl w:ilvl="0">
      <w:start w:val="1"/>
      <w:numFmt w:val="bullet"/>
      <w:lvlText w:val=""/>
      <w:lvlJc w:val="left"/>
      <w:pPr>
        <w:tabs>
          <w:tab w:val="num" w:pos="720"/>
        </w:tabs>
        <w:ind w:left="720" w:hanging="360"/>
      </w:pPr>
      <w:rPr>
        <w:rFonts w:ascii="Symbol" w:hAnsi="Symbol" w:hint="default"/>
        <w:sz w:val="20"/>
      </w:rPr>
    </w:lvl>
    <w:lvl w:ilvl="1">
      <w:start w:val="6"/>
      <w:numFmt w:val="hindiNumbers"/>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AB1F20"/>
    <w:multiLevelType w:val="hybridMultilevel"/>
    <w:tmpl w:val="4BE27986"/>
    <w:lvl w:ilvl="0" w:tplc="6C72EB30">
      <w:start w:val="1"/>
      <w:numFmt w:val="hindiNumbers"/>
      <w:lvlText w:val="%1."/>
      <w:lvlJc w:val="left"/>
      <w:pPr>
        <w:ind w:left="720" w:hanging="360"/>
      </w:pPr>
    </w:lvl>
    <w:lvl w:ilvl="1" w:tplc="04090019">
      <w:start w:val="1"/>
      <w:numFmt w:val="lowerLetter"/>
      <w:lvlText w:val="%2."/>
      <w:lvlJc w:val="left"/>
      <w:pPr>
        <w:ind w:left="1440" w:hanging="360"/>
      </w:pPr>
    </w:lvl>
    <w:lvl w:ilvl="2" w:tplc="65A86356">
      <w:start w:val="1"/>
      <w:numFmt w:val="decimal"/>
      <w:lvlText w:val="%3)"/>
      <w:lvlJc w:val="left"/>
      <w:pPr>
        <w:ind w:left="2530" w:hanging="550"/>
      </w:pPr>
      <w:rPr>
        <w:color w:val="auto"/>
      </w:rPr>
    </w:lvl>
    <w:lvl w:ilvl="3" w:tplc="EA20553C">
      <w:start w:val="1"/>
      <w:numFmt w:val="decimal"/>
      <w:lvlText w:val="(%4)"/>
      <w:lvlJc w:val="left"/>
      <w:pPr>
        <w:ind w:left="3380" w:hanging="8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6D907BF6"/>
    <w:multiLevelType w:val="multilevel"/>
    <w:tmpl w:val="18DF6157"/>
    <w:lvl w:ilvl="0">
      <w:start w:val="1"/>
      <w:numFmt w:val="decimal"/>
      <w:lvlText w:val="%1."/>
      <w:lvlJc w:val="left"/>
      <w:pPr>
        <w:ind w:left="360" w:hanging="360"/>
      </w:pPr>
      <w:rPr>
        <w:rFonts w:ascii="Kalimati" w:hAnsi="Kalimati" w:cs="Kalimati" w:hint="cs"/>
        <w:bCs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EC25141"/>
    <w:multiLevelType w:val="hybridMultilevel"/>
    <w:tmpl w:val="F2567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1A445F"/>
    <w:multiLevelType w:val="hybridMultilevel"/>
    <w:tmpl w:val="01C40320"/>
    <w:lvl w:ilvl="0" w:tplc="B4162800">
      <w:start w:val="1"/>
      <w:numFmt w:val="hindiNumbers"/>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D2A0333"/>
    <w:multiLevelType w:val="multilevel"/>
    <w:tmpl w:val="B5062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2D6FA3"/>
    <w:multiLevelType w:val="hybridMultilevel"/>
    <w:tmpl w:val="1D4A1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5"/>
  </w:num>
  <w:num w:numId="5">
    <w:abstractNumId w:val="1"/>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8"/>
  </w:num>
  <w:num w:numId="9">
    <w:abstractNumId w:val="16"/>
  </w:num>
  <w:num w:numId="10">
    <w:abstractNumId w:val="28"/>
  </w:num>
  <w:num w:numId="11">
    <w:abstractNumId w:val="9"/>
  </w:num>
  <w:num w:numId="12">
    <w:abstractNumId w:val="3"/>
  </w:num>
  <w:num w:numId="13">
    <w:abstractNumId w:val="4"/>
  </w:num>
  <w:num w:numId="14">
    <w:abstractNumId w:val="23"/>
  </w:num>
  <w:num w:numId="15">
    <w:abstractNumId w:val="11"/>
    <w:lvlOverride w:ilvl="0">
      <w:startOverride w:val="1"/>
    </w:lvlOverride>
  </w:num>
  <w:num w:numId="16">
    <w:abstractNumId w:val="7"/>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22"/>
  </w:num>
  <w:num w:numId="24">
    <w:abstractNumId w:val="29"/>
  </w:num>
  <w:num w:numId="25">
    <w:abstractNumId w:val="15"/>
  </w:num>
  <w:num w:numId="26">
    <w:abstractNumId w:val="13"/>
  </w:num>
  <w:num w:numId="27">
    <w:abstractNumId w:val="14"/>
  </w:num>
  <w:num w:numId="28">
    <w:abstractNumId w:val="18"/>
  </w:num>
  <w:num w:numId="29">
    <w:abstractNumId w:val="20"/>
  </w:num>
  <w:num w:numId="30">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attachedTemplate r:id="rId1"/>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40B"/>
    <w:rsid w:val="000019AB"/>
    <w:rsid w:val="00001DFD"/>
    <w:rsid w:val="000026D7"/>
    <w:rsid w:val="00003016"/>
    <w:rsid w:val="00003289"/>
    <w:rsid w:val="0000359E"/>
    <w:rsid w:val="000043CD"/>
    <w:rsid w:val="0000467F"/>
    <w:rsid w:val="0000469C"/>
    <w:rsid w:val="000053C5"/>
    <w:rsid w:val="00005565"/>
    <w:rsid w:val="000071BF"/>
    <w:rsid w:val="00007282"/>
    <w:rsid w:val="00007364"/>
    <w:rsid w:val="0000752B"/>
    <w:rsid w:val="00010053"/>
    <w:rsid w:val="000104A1"/>
    <w:rsid w:val="00010C64"/>
    <w:rsid w:val="00010DA2"/>
    <w:rsid w:val="000114FF"/>
    <w:rsid w:val="00013AD6"/>
    <w:rsid w:val="00013E16"/>
    <w:rsid w:val="00014EB4"/>
    <w:rsid w:val="00015974"/>
    <w:rsid w:val="00015B07"/>
    <w:rsid w:val="00015DE9"/>
    <w:rsid w:val="000164BD"/>
    <w:rsid w:val="00016AC9"/>
    <w:rsid w:val="00016BD1"/>
    <w:rsid w:val="00016BE6"/>
    <w:rsid w:val="00017E50"/>
    <w:rsid w:val="000202EA"/>
    <w:rsid w:val="000204E2"/>
    <w:rsid w:val="0002087D"/>
    <w:rsid w:val="00020B3B"/>
    <w:rsid w:val="00020B49"/>
    <w:rsid w:val="00020D80"/>
    <w:rsid w:val="00020FEA"/>
    <w:rsid w:val="00021887"/>
    <w:rsid w:val="00021963"/>
    <w:rsid w:val="00021C86"/>
    <w:rsid w:val="00021ECC"/>
    <w:rsid w:val="00022915"/>
    <w:rsid w:val="00022CB4"/>
    <w:rsid w:val="00023445"/>
    <w:rsid w:val="00023F75"/>
    <w:rsid w:val="00024129"/>
    <w:rsid w:val="00024452"/>
    <w:rsid w:val="00025615"/>
    <w:rsid w:val="00026811"/>
    <w:rsid w:val="00026AC1"/>
    <w:rsid w:val="00030E5E"/>
    <w:rsid w:val="00031C60"/>
    <w:rsid w:val="00031F21"/>
    <w:rsid w:val="00032258"/>
    <w:rsid w:val="000329AD"/>
    <w:rsid w:val="000331E2"/>
    <w:rsid w:val="000334BE"/>
    <w:rsid w:val="00033A3B"/>
    <w:rsid w:val="00033F77"/>
    <w:rsid w:val="000342B3"/>
    <w:rsid w:val="00034826"/>
    <w:rsid w:val="0003545B"/>
    <w:rsid w:val="00035616"/>
    <w:rsid w:val="00036063"/>
    <w:rsid w:val="000363A8"/>
    <w:rsid w:val="000363F4"/>
    <w:rsid w:val="00036ACF"/>
    <w:rsid w:val="00036E5A"/>
    <w:rsid w:val="00037469"/>
    <w:rsid w:val="00040AA2"/>
    <w:rsid w:val="00040AF0"/>
    <w:rsid w:val="00041458"/>
    <w:rsid w:val="000426DD"/>
    <w:rsid w:val="00043541"/>
    <w:rsid w:val="000439EC"/>
    <w:rsid w:val="00043DC1"/>
    <w:rsid w:val="00044E7D"/>
    <w:rsid w:val="0004574A"/>
    <w:rsid w:val="00045A1A"/>
    <w:rsid w:val="0004620A"/>
    <w:rsid w:val="00046983"/>
    <w:rsid w:val="00047BC1"/>
    <w:rsid w:val="00050C65"/>
    <w:rsid w:val="000518D0"/>
    <w:rsid w:val="00051D8D"/>
    <w:rsid w:val="000521A3"/>
    <w:rsid w:val="0005359B"/>
    <w:rsid w:val="00054A45"/>
    <w:rsid w:val="00054BFC"/>
    <w:rsid w:val="00055EFC"/>
    <w:rsid w:val="0005611F"/>
    <w:rsid w:val="00060A76"/>
    <w:rsid w:val="00060B09"/>
    <w:rsid w:val="00060EC5"/>
    <w:rsid w:val="000611C9"/>
    <w:rsid w:val="00061C37"/>
    <w:rsid w:val="00062641"/>
    <w:rsid w:val="00062BEC"/>
    <w:rsid w:val="00062C62"/>
    <w:rsid w:val="00063495"/>
    <w:rsid w:val="00063BA9"/>
    <w:rsid w:val="00063E68"/>
    <w:rsid w:val="0006407B"/>
    <w:rsid w:val="00064EB5"/>
    <w:rsid w:val="00065530"/>
    <w:rsid w:val="000656E2"/>
    <w:rsid w:val="0006695B"/>
    <w:rsid w:val="00066DF4"/>
    <w:rsid w:val="0006737E"/>
    <w:rsid w:val="000673E9"/>
    <w:rsid w:val="000675C0"/>
    <w:rsid w:val="00067B43"/>
    <w:rsid w:val="0007041A"/>
    <w:rsid w:val="00071795"/>
    <w:rsid w:val="00071B70"/>
    <w:rsid w:val="000727BA"/>
    <w:rsid w:val="00073E7E"/>
    <w:rsid w:val="00073F3C"/>
    <w:rsid w:val="00074A3B"/>
    <w:rsid w:val="00075548"/>
    <w:rsid w:val="0007626D"/>
    <w:rsid w:val="00076434"/>
    <w:rsid w:val="0007682F"/>
    <w:rsid w:val="0007745E"/>
    <w:rsid w:val="000774F3"/>
    <w:rsid w:val="00077EC6"/>
    <w:rsid w:val="00077F69"/>
    <w:rsid w:val="00077FED"/>
    <w:rsid w:val="000801F4"/>
    <w:rsid w:val="00080525"/>
    <w:rsid w:val="0008063B"/>
    <w:rsid w:val="000821CD"/>
    <w:rsid w:val="000836FB"/>
    <w:rsid w:val="00083E42"/>
    <w:rsid w:val="00084BC0"/>
    <w:rsid w:val="00085318"/>
    <w:rsid w:val="0008594F"/>
    <w:rsid w:val="00086133"/>
    <w:rsid w:val="0008794E"/>
    <w:rsid w:val="00087FC8"/>
    <w:rsid w:val="0009100B"/>
    <w:rsid w:val="00091822"/>
    <w:rsid w:val="0009236B"/>
    <w:rsid w:val="00092792"/>
    <w:rsid w:val="000927CA"/>
    <w:rsid w:val="00093595"/>
    <w:rsid w:val="000935E8"/>
    <w:rsid w:val="00093F9D"/>
    <w:rsid w:val="00094DD0"/>
    <w:rsid w:val="0009519E"/>
    <w:rsid w:val="00095623"/>
    <w:rsid w:val="000969D5"/>
    <w:rsid w:val="000A01E7"/>
    <w:rsid w:val="000A03D1"/>
    <w:rsid w:val="000A0502"/>
    <w:rsid w:val="000A134D"/>
    <w:rsid w:val="000A2219"/>
    <w:rsid w:val="000A297D"/>
    <w:rsid w:val="000A32C3"/>
    <w:rsid w:val="000A3578"/>
    <w:rsid w:val="000A486F"/>
    <w:rsid w:val="000A5C18"/>
    <w:rsid w:val="000A674C"/>
    <w:rsid w:val="000A6FE3"/>
    <w:rsid w:val="000A728C"/>
    <w:rsid w:val="000A756F"/>
    <w:rsid w:val="000A77AA"/>
    <w:rsid w:val="000B0234"/>
    <w:rsid w:val="000B0868"/>
    <w:rsid w:val="000B0DF3"/>
    <w:rsid w:val="000B0E4E"/>
    <w:rsid w:val="000B11CB"/>
    <w:rsid w:val="000B160C"/>
    <w:rsid w:val="000B17A0"/>
    <w:rsid w:val="000B1D0E"/>
    <w:rsid w:val="000B2218"/>
    <w:rsid w:val="000B26B4"/>
    <w:rsid w:val="000B358C"/>
    <w:rsid w:val="000B3872"/>
    <w:rsid w:val="000B50D0"/>
    <w:rsid w:val="000B5EFC"/>
    <w:rsid w:val="000B62B1"/>
    <w:rsid w:val="000B6404"/>
    <w:rsid w:val="000B6B7C"/>
    <w:rsid w:val="000B6D57"/>
    <w:rsid w:val="000B6E92"/>
    <w:rsid w:val="000B7EFE"/>
    <w:rsid w:val="000C09A0"/>
    <w:rsid w:val="000C0D7A"/>
    <w:rsid w:val="000C0D7D"/>
    <w:rsid w:val="000C1F17"/>
    <w:rsid w:val="000C1F22"/>
    <w:rsid w:val="000C266C"/>
    <w:rsid w:val="000C274A"/>
    <w:rsid w:val="000C2ACA"/>
    <w:rsid w:val="000C3781"/>
    <w:rsid w:val="000C37EE"/>
    <w:rsid w:val="000C3C1E"/>
    <w:rsid w:val="000C3FA3"/>
    <w:rsid w:val="000C417A"/>
    <w:rsid w:val="000C4A1F"/>
    <w:rsid w:val="000C4DC4"/>
    <w:rsid w:val="000C4EB5"/>
    <w:rsid w:val="000C5014"/>
    <w:rsid w:val="000C5911"/>
    <w:rsid w:val="000C5F93"/>
    <w:rsid w:val="000C63C3"/>
    <w:rsid w:val="000C6A43"/>
    <w:rsid w:val="000C70C1"/>
    <w:rsid w:val="000C7273"/>
    <w:rsid w:val="000C7BB1"/>
    <w:rsid w:val="000C7CF7"/>
    <w:rsid w:val="000D0613"/>
    <w:rsid w:val="000D0879"/>
    <w:rsid w:val="000D0932"/>
    <w:rsid w:val="000D09C7"/>
    <w:rsid w:val="000D1212"/>
    <w:rsid w:val="000D1293"/>
    <w:rsid w:val="000D1391"/>
    <w:rsid w:val="000D2D64"/>
    <w:rsid w:val="000D3011"/>
    <w:rsid w:val="000D3B44"/>
    <w:rsid w:val="000D3ECE"/>
    <w:rsid w:val="000D4EF7"/>
    <w:rsid w:val="000D55EC"/>
    <w:rsid w:val="000D60A7"/>
    <w:rsid w:val="000D6332"/>
    <w:rsid w:val="000D7AFB"/>
    <w:rsid w:val="000D7EA7"/>
    <w:rsid w:val="000E0B73"/>
    <w:rsid w:val="000E1788"/>
    <w:rsid w:val="000E1CBC"/>
    <w:rsid w:val="000E3079"/>
    <w:rsid w:val="000E3194"/>
    <w:rsid w:val="000E3557"/>
    <w:rsid w:val="000E396C"/>
    <w:rsid w:val="000E465C"/>
    <w:rsid w:val="000E481E"/>
    <w:rsid w:val="000E57F6"/>
    <w:rsid w:val="000E7245"/>
    <w:rsid w:val="000E7286"/>
    <w:rsid w:val="000E752C"/>
    <w:rsid w:val="000F071B"/>
    <w:rsid w:val="000F0952"/>
    <w:rsid w:val="000F1023"/>
    <w:rsid w:val="000F12F1"/>
    <w:rsid w:val="000F16FC"/>
    <w:rsid w:val="000F17C9"/>
    <w:rsid w:val="000F1B45"/>
    <w:rsid w:val="000F21B2"/>
    <w:rsid w:val="000F2795"/>
    <w:rsid w:val="000F27CC"/>
    <w:rsid w:val="000F2B39"/>
    <w:rsid w:val="000F32DA"/>
    <w:rsid w:val="000F32FA"/>
    <w:rsid w:val="000F40DD"/>
    <w:rsid w:val="000F552E"/>
    <w:rsid w:val="000F5A20"/>
    <w:rsid w:val="000F689D"/>
    <w:rsid w:val="000F6C17"/>
    <w:rsid w:val="000F71E2"/>
    <w:rsid w:val="000F7C25"/>
    <w:rsid w:val="00100EF4"/>
    <w:rsid w:val="00101762"/>
    <w:rsid w:val="001017C6"/>
    <w:rsid w:val="001017E1"/>
    <w:rsid w:val="00102973"/>
    <w:rsid w:val="00102D74"/>
    <w:rsid w:val="00103D0D"/>
    <w:rsid w:val="00103D24"/>
    <w:rsid w:val="0010418F"/>
    <w:rsid w:val="0010425A"/>
    <w:rsid w:val="00104F57"/>
    <w:rsid w:val="00104FDC"/>
    <w:rsid w:val="00105264"/>
    <w:rsid w:val="001053C5"/>
    <w:rsid w:val="0010558B"/>
    <w:rsid w:val="00106344"/>
    <w:rsid w:val="0010636A"/>
    <w:rsid w:val="001065A9"/>
    <w:rsid w:val="00106C2D"/>
    <w:rsid w:val="0010730A"/>
    <w:rsid w:val="00107398"/>
    <w:rsid w:val="001075E3"/>
    <w:rsid w:val="0011093F"/>
    <w:rsid w:val="00111C9B"/>
    <w:rsid w:val="00111DB3"/>
    <w:rsid w:val="00112A8E"/>
    <w:rsid w:val="00112AF4"/>
    <w:rsid w:val="00112B60"/>
    <w:rsid w:val="00112FB0"/>
    <w:rsid w:val="001130E7"/>
    <w:rsid w:val="0011396F"/>
    <w:rsid w:val="00113FC4"/>
    <w:rsid w:val="001140E9"/>
    <w:rsid w:val="001143B8"/>
    <w:rsid w:val="00114779"/>
    <w:rsid w:val="00114DAB"/>
    <w:rsid w:val="00114F3B"/>
    <w:rsid w:val="001151FC"/>
    <w:rsid w:val="0011599B"/>
    <w:rsid w:val="00116030"/>
    <w:rsid w:val="001164CB"/>
    <w:rsid w:val="00116B6B"/>
    <w:rsid w:val="001207CF"/>
    <w:rsid w:val="00120819"/>
    <w:rsid w:val="00120D3C"/>
    <w:rsid w:val="0012193F"/>
    <w:rsid w:val="00121E27"/>
    <w:rsid w:val="00122459"/>
    <w:rsid w:val="00122B26"/>
    <w:rsid w:val="00122BB4"/>
    <w:rsid w:val="00123195"/>
    <w:rsid w:val="001237A8"/>
    <w:rsid w:val="00123ADB"/>
    <w:rsid w:val="00123F36"/>
    <w:rsid w:val="001241C6"/>
    <w:rsid w:val="00124774"/>
    <w:rsid w:val="001248E2"/>
    <w:rsid w:val="00125039"/>
    <w:rsid w:val="00126528"/>
    <w:rsid w:val="001279D4"/>
    <w:rsid w:val="00130214"/>
    <w:rsid w:val="001305AF"/>
    <w:rsid w:val="00131128"/>
    <w:rsid w:val="0013163B"/>
    <w:rsid w:val="0013271C"/>
    <w:rsid w:val="00132C7E"/>
    <w:rsid w:val="0013320A"/>
    <w:rsid w:val="001334BA"/>
    <w:rsid w:val="00134024"/>
    <w:rsid w:val="0013420E"/>
    <w:rsid w:val="001344CE"/>
    <w:rsid w:val="001345F7"/>
    <w:rsid w:val="00134648"/>
    <w:rsid w:val="001346AB"/>
    <w:rsid w:val="00134F5E"/>
    <w:rsid w:val="0013533E"/>
    <w:rsid w:val="0013646F"/>
    <w:rsid w:val="00136648"/>
    <w:rsid w:val="00136CC1"/>
    <w:rsid w:val="001374CF"/>
    <w:rsid w:val="001375E2"/>
    <w:rsid w:val="00141205"/>
    <w:rsid w:val="001415A3"/>
    <w:rsid w:val="0014166C"/>
    <w:rsid w:val="001424EB"/>
    <w:rsid w:val="00142B90"/>
    <w:rsid w:val="00143595"/>
    <w:rsid w:val="00144799"/>
    <w:rsid w:val="00144A32"/>
    <w:rsid w:val="00145469"/>
    <w:rsid w:val="00145739"/>
    <w:rsid w:val="00145792"/>
    <w:rsid w:val="001457F5"/>
    <w:rsid w:val="001462A4"/>
    <w:rsid w:val="00146352"/>
    <w:rsid w:val="001468C8"/>
    <w:rsid w:val="00146CC6"/>
    <w:rsid w:val="001470FF"/>
    <w:rsid w:val="00147606"/>
    <w:rsid w:val="00147763"/>
    <w:rsid w:val="001479FB"/>
    <w:rsid w:val="00147AEF"/>
    <w:rsid w:val="00150609"/>
    <w:rsid w:val="00151D14"/>
    <w:rsid w:val="0015220A"/>
    <w:rsid w:val="00153973"/>
    <w:rsid w:val="00153B1F"/>
    <w:rsid w:val="00153DB2"/>
    <w:rsid w:val="00154734"/>
    <w:rsid w:val="00154746"/>
    <w:rsid w:val="00154A54"/>
    <w:rsid w:val="00155102"/>
    <w:rsid w:val="001561E9"/>
    <w:rsid w:val="0015696E"/>
    <w:rsid w:val="00156F4F"/>
    <w:rsid w:val="00157534"/>
    <w:rsid w:val="00157CDF"/>
    <w:rsid w:val="00160211"/>
    <w:rsid w:val="0016145A"/>
    <w:rsid w:val="00161949"/>
    <w:rsid w:val="00161953"/>
    <w:rsid w:val="00164083"/>
    <w:rsid w:val="001641F8"/>
    <w:rsid w:val="00164E54"/>
    <w:rsid w:val="00164F3B"/>
    <w:rsid w:val="00165A2D"/>
    <w:rsid w:val="00165A71"/>
    <w:rsid w:val="00165FA3"/>
    <w:rsid w:val="0016653C"/>
    <w:rsid w:val="00166940"/>
    <w:rsid w:val="00167792"/>
    <w:rsid w:val="00167BCE"/>
    <w:rsid w:val="00170876"/>
    <w:rsid w:val="001712A5"/>
    <w:rsid w:val="00171B97"/>
    <w:rsid w:val="00171D5C"/>
    <w:rsid w:val="001724AD"/>
    <w:rsid w:val="0017307F"/>
    <w:rsid w:val="001730C8"/>
    <w:rsid w:val="001734F6"/>
    <w:rsid w:val="00173E81"/>
    <w:rsid w:val="001745A6"/>
    <w:rsid w:val="00174B85"/>
    <w:rsid w:val="001759B1"/>
    <w:rsid w:val="00176006"/>
    <w:rsid w:val="001765D7"/>
    <w:rsid w:val="00176B5D"/>
    <w:rsid w:val="0017716A"/>
    <w:rsid w:val="001800BB"/>
    <w:rsid w:val="001805F0"/>
    <w:rsid w:val="001807A1"/>
    <w:rsid w:val="001809E7"/>
    <w:rsid w:val="00180A21"/>
    <w:rsid w:val="00182163"/>
    <w:rsid w:val="0018242B"/>
    <w:rsid w:val="00182E43"/>
    <w:rsid w:val="001835E0"/>
    <w:rsid w:val="00183673"/>
    <w:rsid w:val="001840B9"/>
    <w:rsid w:val="00184AAA"/>
    <w:rsid w:val="00184D75"/>
    <w:rsid w:val="0018500E"/>
    <w:rsid w:val="00185179"/>
    <w:rsid w:val="00185DB0"/>
    <w:rsid w:val="0018604A"/>
    <w:rsid w:val="00187447"/>
    <w:rsid w:val="0019015F"/>
    <w:rsid w:val="00191590"/>
    <w:rsid w:val="001916E3"/>
    <w:rsid w:val="00191A2F"/>
    <w:rsid w:val="00191BD0"/>
    <w:rsid w:val="00191CAB"/>
    <w:rsid w:val="00191EAB"/>
    <w:rsid w:val="0019277B"/>
    <w:rsid w:val="0019324B"/>
    <w:rsid w:val="00193455"/>
    <w:rsid w:val="00193BEB"/>
    <w:rsid w:val="001942D5"/>
    <w:rsid w:val="00194F76"/>
    <w:rsid w:val="00195110"/>
    <w:rsid w:val="0019552C"/>
    <w:rsid w:val="001956CD"/>
    <w:rsid w:val="0019588C"/>
    <w:rsid w:val="0019649D"/>
    <w:rsid w:val="00196577"/>
    <w:rsid w:val="001972D9"/>
    <w:rsid w:val="00197334"/>
    <w:rsid w:val="00197E5D"/>
    <w:rsid w:val="001A03CB"/>
    <w:rsid w:val="001A158C"/>
    <w:rsid w:val="001A1838"/>
    <w:rsid w:val="001A1873"/>
    <w:rsid w:val="001A18E5"/>
    <w:rsid w:val="001A274C"/>
    <w:rsid w:val="001A2C2F"/>
    <w:rsid w:val="001A30B0"/>
    <w:rsid w:val="001A3981"/>
    <w:rsid w:val="001A5143"/>
    <w:rsid w:val="001A517B"/>
    <w:rsid w:val="001A5B28"/>
    <w:rsid w:val="001A5BBB"/>
    <w:rsid w:val="001A5BC8"/>
    <w:rsid w:val="001A5CBC"/>
    <w:rsid w:val="001A64B6"/>
    <w:rsid w:val="001A7197"/>
    <w:rsid w:val="001A7387"/>
    <w:rsid w:val="001A7725"/>
    <w:rsid w:val="001B005C"/>
    <w:rsid w:val="001B0842"/>
    <w:rsid w:val="001B08DC"/>
    <w:rsid w:val="001B2741"/>
    <w:rsid w:val="001B327B"/>
    <w:rsid w:val="001B32BA"/>
    <w:rsid w:val="001B3B7C"/>
    <w:rsid w:val="001B432C"/>
    <w:rsid w:val="001B45D1"/>
    <w:rsid w:val="001B4E67"/>
    <w:rsid w:val="001B52B5"/>
    <w:rsid w:val="001B55F2"/>
    <w:rsid w:val="001B57BF"/>
    <w:rsid w:val="001B66E7"/>
    <w:rsid w:val="001B6C63"/>
    <w:rsid w:val="001B73B8"/>
    <w:rsid w:val="001B795A"/>
    <w:rsid w:val="001C00FC"/>
    <w:rsid w:val="001C0758"/>
    <w:rsid w:val="001C12BD"/>
    <w:rsid w:val="001C141E"/>
    <w:rsid w:val="001C1AEA"/>
    <w:rsid w:val="001C2319"/>
    <w:rsid w:val="001C3474"/>
    <w:rsid w:val="001C38EC"/>
    <w:rsid w:val="001C39BB"/>
    <w:rsid w:val="001C3D28"/>
    <w:rsid w:val="001C3EE7"/>
    <w:rsid w:val="001C6537"/>
    <w:rsid w:val="001C7ABB"/>
    <w:rsid w:val="001C7B36"/>
    <w:rsid w:val="001C7DC2"/>
    <w:rsid w:val="001D076A"/>
    <w:rsid w:val="001D0952"/>
    <w:rsid w:val="001D1969"/>
    <w:rsid w:val="001D3822"/>
    <w:rsid w:val="001D3D7B"/>
    <w:rsid w:val="001D3E7D"/>
    <w:rsid w:val="001D47CB"/>
    <w:rsid w:val="001D488F"/>
    <w:rsid w:val="001D4B0E"/>
    <w:rsid w:val="001D4C10"/>
    <w:rsid w:val="001D4C1F"/>
    <w:rsid w:val="001D5374"/>
    <w:rsid w:val="001D5485"/>
    <w:rsid w:val="001D563D"/>
    <w:rsid w:val="001D563F"/>
    <w:rsid w:val="001D5650"/>
    <w:rsid w:val="001D593E"/>
    <w:rsid w:val="001D5D2B"/>
    <w:rsid w:val="001D5EE0"/>
    <w:rsid w:val="001D637D"/>
    <w:rsid w:val="001D68CC"/>
    <w:rsid w:val="001D6EDC"/>
    <w:rsid w:val="001D7035"/>
    <w:rsid w:val="001D73F3"/>
    <w:rsid w:val="001D7DD0"/>
    <w:rsid w:val="001E0345"/>
    <w:rsid w:val="001E070B"/>
    <w:rsid w:val="001E0EA1"/>
    <w:rsid w:val="001E148E"/>
    <w:rsid w:val="001E1821"/>
    <w:rsid w:val="001E19B0"/>
    <w:rsid w:val="001E208A"/>
    <w:rsid w:val="001E2391"/>
    <w:rsid w:val="001E293E"/>
    <w:rsid w:val="001E2A1A"/>
    <w:rsid w:val="001E2A4D"/>
    <w:rsid w:val="001E37EF"/>
    <w:rsid w:val="001E4159"/>
    <w:rsid w:val="001E4924"/>
    <w:rsid w:val="001E5A31"/>
    <w:rsid w:val="001E620F"/>
    <w:rsid w:val="001E63F7"/>
    <w:rsid w:val="001E6A11"/>
    <w:rsid w:val="001F0A08"/>
    <w:rsid w:val="001F0F81"/>
    <w:rsid w:val="001F14DC"/>
    <w:rsid w:val="001F14EF"/>
    <w:rsid w:val="001F1FCB"/>
    <w:rsid w:val="001F2084"/>
    <w:rsid w:val="001F23A1"/>
    <w:rsid w:val="001F24E5"/>
    <w:rsid w:val="001F2993"/>
    <w:rsid w:val="001F33D0"/>
    <w:rsid w:val="001F4210"/>
    <w:rsid w:val="001F54E9"/>
    <w:rsid w:val="001F5728"/>
    <w:rsid w:val="001F5882"/>
    <w:rsid w:val="001F5897"/>
    <w:rsid w:val="001F75D7"/>
    <w:rsid w:val="0020033F"/>
    <w:rsid w:val="00200B98"/>
    <w:rsid w:val="00201062"/>
    <w:rsid w:val="00201D5C"/>
    <w:rsid w:val="00201E98"/>
    <w:rsid w:val="00202194"/>
    <w:rsid w:val="00202409"/>
    <w:rsid w:val="002028BB"/>
    <w:rsid w:val="002031ED"/>
    <w:rsid w:val="0020322A"/>
    <w:rsid w:val="0020403A"/>
    <w:rsid w:val="0020466C"/>
    <w:rsid w:val="00204E25"/>
    <w:rsid w:val="0020507B"/>
    <w:rsid w:val="00205328"/>
    <w:rsid w:val="00205615"/>
    <w:rsid w:val="002059D7"/>
    <w:rsid w:val="00205A96"/>
    <w:rsid w:val="002061D0"/>
    <w:rsid w:val="00206360"/>
    <w:rsid w:val="00206425"/>
    <w:rsid w:val="00206B2C"/>
    <w:rsid w:val="00206C9B"/>
    <w:rsid w:val="00206EBF"/>
    <w:rsid w:val="0021009B"/>
    <w:rsid w:val="0021014B"/>
    <w:rsid w:val="002110AD"/>
    <w:rsid w:val="002118B4"/>
    <w:rsid w:val="00211C54"/>
    <w:rsid w:val="0021327E"/>
    <w:rsid w:val="00213B11"/>
    <w:rsid w:val="00213D4F"/>
    <w:rsid w:val="00213DD1"/>
    <w:rsid w:val="0021408C"/>
    <w:rsid w:val="00215191"/>
    <w:rsid w:val="00215D66"/>
    <w:rsid w:val="00216298"/>
    <w:rsid w:val="0021632A"/>
    <w:rsid w:val="002164A0"/>
    <w:rsid w:val="002166CC"/>
    <w:rsid w:val="00216C79"/>
    <w:rsid w:val="0021750A"/>
    <w:rsid w:val="00217D1D"/>
    <w:rsid w:val="00217D5A"/>
    <w:rsid w:val="00221BF0"/>
    <w:rsid w:val="00222621"/>
    <w:rsid w:val="002230F1"/>
    <w:rsid w:val="002236B0"/>
    <w:rsid w:val="00224F31"/>
    <w:rsid w:val="00225344"/>
    <w:rsid w:val="00226BDF"/>
    <w:rsid w:val="0022775C"/>
    <w:rsid w:val="00230176"/>
    <w:rsid w:val="002324CB"/>
    <w:rsid w:val="002330EF"/>
    <w:rsid w:val="002332A8"/>
    <w:rsid w:val="00233A6E"/>
    <w:rsid w:val="00233CD6"/>
    <w:rsid w:val="002344F9"/>
    <w:rsid w:val="00234AFF"/>
    <w:rsid w:val="00234CDA"/>
    <w:rsid w:val="00234DC1"/>
    <w:rsid w:val="00234FE9"/>
    <w:rsid w:val="002353DB"/>
    <w:rsid w:val="0023562B"/>
    <w:rsid w:val="0023583C"/>
    <w:rsid w:val="00235A0B"/>
    <w:rsid w:val="00235BE7"/>
    <w:rsid w:val="00235E81"/>
    <w:rsid w:val="0023721D"/>
    <w:rsid w:val="00237D1B"/>
    <w:rsid w:val="00237D3E"/>
    <w:rsid w:val="002404A4"/>
    <w:rsid w:val="00240762"/>
    <w:rsid w:val="002408DE"/>
    <w:rsid w:val="00240ED3"/>
    <w:rsid w:val="00242B09"/>
    <w:rsid w:val="0024322C"/>
    <w:rsid w:val="002444E0"/>
    <w:rsid w:val="00244A06"/>
    <w:rsid w:val="00244B02"/>
    <w:rsid w:val="00244E29"/>
    <w:rsid w:val="00244F7A"/>
    <w:rsid w:val="00245CE1"/>
    <w:rsid w:val="00246082"/>
    <w:rsid w:val="00246200"/>
    <w:rsid w:val="00246EBF"/>
    <w:rsid w:val="00247080"/>
    <w:rsid w:val="00247498"/>
    <w:rsid w:val="002474E8"/>
    <w:rsid w:val="00247CCC"/>
    <w:rsid w:val="00247D0D"/>
    <w:rsid w:val="00247F45"/>
    <w:rsid w:val="00247FA6"/>
    <w:rsid w:val="002505E2"/>
    <w:rsid w:val="00250663"/>
    <w:rsid w:val="00250F81"/>
    <w:rsid w:val="00251F8A"/>
    <w:rsid w:val="0025213E"/>
    <w:rsid w:val="00252962"/>
    <w:rsid w:val="002534FC"/>
    <w:rsid w:val="00253E35"/>
    <w:rsid w:val="00253E8E"/>
    <w:rsid w:val="00254999"/>
    <w:rsid w:val="00254DCA"/>
    <w:rsid w:val="002561AE"/>
    <w:rsid w:val="00256576"/>
    <w:rsid w:val="00256AFB"/>
    <w:rsid w:val="002570CA"/>
    <w:rsid w:val="00260227"/>
    <w:rsid w:val="00261DDD"/>
    <w:rsid w:val="002620BF"/>
    <w:rsid w:val="0026274E"/>
    <w:rsid w:val="00262D3A"/>
    <w:rsid w:val="00263825"/>
    <w:rsid w:val="0026456D"/>
    <w:rsid w:val="002645B6"/>
    <w:rsid w:val="00265C4A"/>
    <w:rsid w:val="00265E97"/>
    <w:rsid w:val="0026619F"/>
    <w:rsid w:val="002662D6"/>
    <w:rsid w:val="0026737A"/>
    <w:rsid w:val="00267DDF"/>
    <w:rsid w:val="00270475"/>
    <w:rsid w:val="00270E5D"/>
    <w:rsid w:val="00272072"/>
    <w:rsid w:val="0027246F"/>
    <w:rsid w:val="00273596"/>
    <w:rsid w:val="00274B48"/>
    <w:rsid w:val="00274D08"/>
    <w:rsid w:val="0027503D"/>
    <w:rsid w:val="002757C0"/>
    <w:rsid w:val="002761BD"/>
    <w:rsid w:val="002763ED"/>
    <w:rsid w:val="00276507"/>
    <w:rsid w:val="002769D3"/>
    <w:rsid w:val="00277301"/>
    <w:rsid w:val="00277761"/>
    <w:rsid w:val="00277DC0"/>
    <w:rsid w:val="00280B13"/>
    <w:rsid w:val="00281020"/>
    <w:rsid w:val="00281C29"/>
    <w:rsid w:val="00281D25"/>
    <w:rsid w:val="0028208E"/>
    <w:rsid w:val="00282B6D"/>
    <w:rsid w:val="00282D59"/>
    <w:rsid w:val="002832F4"/>
    <w:rsid w:val="00283E32"/>
    <w:rsid w:val="002840FF"/>
    <w:rsid w:val="002845DF"/>
    <w:rsid w:val="002847DD"/>
    <w:rsid w:val="002848D7"/>
    <w:rsid w:val="0028516F"/>
    <w:rsid w:val="002851CA"/>
    <w:rsid w:val="00285567"/>
    <w:rsid w:val="002856DC"/>
    <w:rsid w:val="0028575F"/>
    <w:rsid w:val="00285BC7"/>
    <w:rsid w:val="0028702D"/>
    <w:rsid w:val="002878AA"/>
    <w:rsid w:val="002909FF"/>
    <w:rsid w:val="002914A5"/>
    <w:rsid w:val="0029156F"/>
    <w:rsid w:val="00291D35"/>
    <w:rsid w:val="0029211F"/>
    <w:rsid w:val="00293550"/>
    <w:rsid w:val="00293618"/>
    <w:rsid w:val="002945D9"/>
    <w:rsid w:val="002947F9"/>
    <w:rsid w:val="00294CB6"/>
    <w:rsid w:val="00294FD1"/>
    <w:rsid w:val="0029523E"/>
    <w:rsid w:val="002958BC"/>
    <w:rsid w:val="00296183"/>
    <w:rsid w:val="002978FD"/>
    <w:rsid w:val="002A0571"/>
    <w:rsid w:val="002A066D"/>
    <w:rsid w:val="002A0732"/>
    <w:rsid w:val="002A089F"/>
    <w:rsid w:val="002A0C42"/>
    <w:rsid w:val="002A1BC8"/>
    <w:rsid w:val="002A1E6C"/>
    <w:rsid w:val="002A2359"/>
    <w:rsid w:val="002A3CD8"/>
    <w:rsid w:val="002A3E1F"/>
    <w:rsid w:val="002A4D0C"/>
    <w:rsid w:val="002A5213"/>
    <w:rsid w:val="002A6807"/>
    <w:rsid w:val="002A6DF7"/>
    <w:rsid w:val="002A6EAF"/>
    <w:rsid w:val="002A7AEA"/>
    <w:rsid w:val="002A7CFC"/>
    <w:rsid w:val="002B06F4"/>
    <w:rsid w:val="002B078E"/>
    <w:rsid w:val="002B0C95"/>
    <w:rsid w:val="002B0F69"/>
    <w:rsid w:val="002B28DB"/>
    <w:rsid w:val="002B37D8"/>
    <w:rsid w:val="002B3A58"/>
    <w:rsid w:val="002B4919"/>
    <w:rsid w:val="002B4A06"/>
    <w:rsid w:val="002B552F"/>
    <w:rsid w:val="002B6311"/>
    <w:rsid w:val="002B68A7"/>
    <w:rsid w:val="002B6C91"/>
    <w:rsid w:val="002B6CC7"/>
    <w:rsid w:val="002C0031"/>
    <w:rsid w:val="002C00F7"/>
    <w:rsid w:val="002C199E"/>
    <w:rsid w:val="002C1F20"/>
    <w:rsid w:val="002C21CC"/>
    <w:rsid w:val="002C225E"/>
    <w:rsid w:val="002C2C72"/>
    <w:rsid w:val="002C3417"/>
    <w:rsid w:val="002C3468"/>
    <w:rsid w:val="002C3A86"/>
    <w:rsid w:val="002C3A9A"/>
    <w:rsid w:val="002C41DF"/>
    <w:rsid w:val="002C42B7"/>
    <w:rsid w:val="002C4416"/>
    <w:rsid w:val="002C45E0"/>
    <w:rsid w:val="002C46F8"/>
    <w:rsid w:val="002C47F2"/>
    <w:rsid w:val="002C4F4A"/>
    <w:rsid w:val="002C51CC"/>
    <w:rsid w:val="002C5549"/>
    <w:rsid w:val="002C5572"/>
    <w:rsid w:val="002C5DF0"/>
    <w:rsid w:val="002C600C"/>
    <w:rsid w:val="002C6E7A"/>
    <w:rsid w:val="002C79D5"/>
    <w:rsid w:val="002D0105"/>
    <w:rsid w:val="002D1137"/>
    <w:rsid w:val="002D1AC3"/>
    <w:rsid w:val="002D23B8"/>
    <w:rsid w:val="002D2433"/>
    <w:rsid w:val="002D2522"/>
    <w:rsid w:val="002D2BFE"/>
    <w:rsid w:val="002D2CE7"/>
    <w:rsid w:val="002D2F20"/>
    <w:rsid w:val="002D35EC"/>
    <w:rsid w:val="002D3D2D"/>
    <w:rsid w:val="002D3D31"/>
    <w:rsid w:val="002D4087"/>
    <w:rsid w:val="002D4614"/>
    <w:rsid w:val="002D4E93"/>
    <w:rsid w:val="002D4F81"/>
    <w:rsid w:val="002D59CB"/>
    <w:rsid w:val="002D5A27"/>
    <w:rsid w:val="002D62C2"/>
    <w:rsid w:val="002D6877"/>
    <w:rsid w:val="002D68D2"/>
    <w:rsid w:val="002D6BD7"/>
    <w:rsid w:val="002D6EAD"/>
    <w:rsid w:val="002D7D43"/>
    <w:rsid w:val="002D7DFF"/>
    <w:rsid w:val="002E04C6"/>
    <w:rsid w:val="002E063B"/>
    <w:rsid w:val="002E0EB3"/>
    <w:rsid w:val="002E17D1"/>
    <w:rsid w:val="002E18F7"/>
    <w:rsid w:val="002E2032"/>
    <w:rsid w:val="002E2F07"/>
    <w:rsid w:val="002E392B"/>
    <w:rsid w:val="002E3AF6"/>
    <w:rsid w:val="002E407C"/>
    <w:rsid w:val="002E415C"/>
    <w:rsid w:val="002E47EB"/>
    <w:rsid w:val="002E4A67"/>
    <w:rsid w:val="002E50CE"/>
    <w:rsid w:val="002E5153"/>
    <w:rsid w:val="002E5694"/>
    <w:rsid w:val="002E56D5"/>
    <w:rsid w:val="002E5D45"/>
    <w:rsid w:val="002E60BE"/>
    <w:rsid w:val="002E64EE"/>
    <w:rsid w:val="002E6CDD"/>
    <w:rsid w:val="002E76C5"/>
    <w:rsid w:val="002E78B4"/>
    <w:rsid w:val="002F001A"/>
    <w:rsid w:val="002F008F"/>
    <w:rsid w:val="002F0341"/>
    <w:rsid w:val="002F0348"/>
    <w:rsid w:val="002F051D"/>
    <w:rsid w:val="002F0775"/>
    <w:rsid w:val="002F081D"/>
    <w:rsid w:val="002F1836"/>
    <w:rsid w:val="002F18A6"/>
    <w:rsid w:val="002F1B9A"/>
    <w:rsid w:val="002F2C33"/>
    <w:rsid w:val="002F324B"/>
    <w:rsid w:val="002F3874"/>
    <w:rsid w:val="002F47E9"/>
    <w:rsid w:val="002F49B5"/>
    <w:rsid w:val="002F51CA"/>
    <w:rsid w:val="002F5D17"/>
    <w:rsid w:val="002F6622"/>
    <w:rsid w:val="002F7305"/>
    <w:rsid w:val="002F7875"/>
    <w:rsid w:val="002F79B9"/>
    <w:rsid w:val="002F7A73"/>
    <w:rsid w:val="002F7C1C"/>
    <w:rsid w:val="002F7E87"/>
    <w:rsid w:val="002F7FD7"/>
    <w:rsid w:val="003009EC"/>
    <w:rsid w:val="00300D9B"/>
    <w:rsid w:val="00300FC6"/>
    <w:rsid w:val="003017E1"/>
    <w:rsid w:val="00302156"/>
    <w:rsid w:val="00303A60"/>
    <w:rsid w:val="00303CAB"/>
    <w:rsid w:val="00303F39"/>
    <w:rsid w:val="0030478F"/>
    <w:rsid w:val="003048AD"/>
    <w:rsid w:val="00304C7F"/>
    <w:rsid w:val="00306590"/>
    <w:rsid w:val="00306713"/>
    <w:rsid w:val="00306787"/>
    <w:rsid w:val="00306B29"/>
    <w:rsid w:val="00307D66"/>
    <w:rsid w:val="003102C3"/>
    <w:rsid w:val="00310501"/>
    <w:rsid w:val="003110A5"/>
    <w:rsid w:val="00311666"/>
    <w:rsid w:val="00311F0E"/>
    <w:rsid w:val="0031285A"/>
    <w:rsid w:val="00313552"/>
    <w:rsid w:val="003135FA"/>
    <w:rsid w:val="00313702"/>
    <w:rsid w:val="00313880"/>
    <w:rsid w:val="00313BF3"/>
    <w:rsid w:val="00315162"/>
    <w:rsid w:val="00315245"/>
    <w:rsid w:val="00315C63"/>
    <w:rsid w:val="003176D3"/>
    <w:rsid w:val="00317B63"/>
    <w:rsid w:val="003216DD"/>
    <w:rsid w:val="00321A0D"/>
    <w:rsid w:val="003224E0"/>
    <w:rsid w:val="003228C6"/>
    <w:rsid w:val="003237DC"/>
    <w:rsid w:val="00323DF0"/>
    <w:rsid w:val="003240E1"/>
    <w:rsid w:val="00324307"/>
    <w:rsid w:val="00325214"/>
    <w:rsid w:val="0032533A"/>
    <w:rsid w:val="00326496"/>
    <w:rsid w:val="003279F2"/>
    <w:rsid w:val="00327CE2"/>
    <w:rsid w:val="00327E36"/>
    <w:rsid w:val="00330173"/>
    <w:rsid w:val="00330854"/>
    <w:rsid w:val="00330E3F"/>
    <w:rsid w:val="003314BE"/>
    <w:rsid w:val="003319C5"/>
    <w:rsid w:val="00331D6D"/>
    <w:rsid w:val="00332529"/>
    <w:rsid w:val="00332D9C"/>
    <w:rsid w:val="00332DD0"/>
    <w:rsid w:val="0033391C"/>
    <w:rsid w:val="00333D19"/>
    <w:rsid w:val="00334F1F"/>
    <w:rsid w:val="00334FF9"/>
    <w:rsid w:val="003352A7"/>
    <w:rsid w:val="003354AD"/>
    <w:rsid w:val="003366A7"/>
    <w:rsid w:val="00336BFB"/>
    <w:rsid w:val="00336F02"/>
    <w:rsid w:val="00337CC2"/>
    <w:rsid w:val="00340559"/>
    <w:rsid w:val="003413D5"/>
    <w:rsid w:val="00341FCD"/>
    <w:rsid w:val="00342400"/>
    <w:rsid w:val="00342FB1"/>
    <w:rsid w:val="0034305A"/>
    <w:rsid w:val="00345269"/>
    <w:rsid w:val="00345272"/>
    <w:rsid w:val="00345AF0"/>
    <w:rsid w:val="00346A0C"/>
    <w:rsid w:val="003473F7"/>
    <w:rsid w:val="00347405"/>
    <w:rsid w:val="003478B0"/>
    <w:rsid w:val="00350585"/>
    <w:rsid w:val="003506BC"/>
    <w:rsid w:val="00350D0B"/>
    <w:rsid w:val="00350D9D"/>
    <w:rsid w:val="0035123F"/>
    <w:rsid w:val="00352CF4"/>
    <w:rsid w:val="00353624"/>
    <w:rsid w:val="00353F0F"/>
    <w:rsid w:val="003545E4"/>
    <w:rsid w:val="00354CB5"/>
    <w:rsid w:val="00355291"/>
    <w:rsid w:val="003559F9"/>
    <w:rsid w:val="00355A90"/>
    <w:rsid w:val="00355E01"/>
    <w:rsid w:val="00356D4D"/>
    <w:rsid w:val="00356F8A"/>
    <w:rsid w:val="00356FDA"/>
    <w:rsid w:val="003578CD"/>
    <w:rsid w:val="00357F5E"/>
    <w:rsid w:val="00357FEC"/>
    <w:rsid w:val="00360761"/>
    <w:rsid w:val="003607E4"/>
    <w:rsid w:val="003609A9"/>
    <w:rsid w:val="00360A72"/>
    <w:rsid w:val="0036191E"/>
    <w:rsid w:val="00361E3C"/>
    <w:rsid w:val="00362324"/>
    <w:rsid w:val="003634F6"/>
    <w:rsid w:val="0036440B"/>
    <w:rsid w:val="003644EF"/>
    <w:rsid w:val="003645BA"/>
    <w:rsid w:val="003647F1"/>
    <w:rsid w:val="00365633"/>
    <w:rsid w:val="00365C0A"/>
    <w:rsid w:val="00365FCD"/>
    <w:rsid w:val="003668FD"/>
    <w:rsid w:val="0036693F"/>
    <w:rsid w:val="003669B7"/>
    <w:rsid w:val="00366BB1"/>
    <w:rsid w:val="00366BF1"/>
    <w:rsid w:val="00367147"/>
    <w:rsid w:val="00367978"/>
    <w:rsid w:val="00367B6A"/>
    <w:rsid w:val="00370227"/>
    <w:rsid w:val="003704B0"/>
    <w:rsid w:val="00370A48"/>
    <w:rsid w:val="003716C8"/>
    <w:rsid w:val="003718A0"/>
    <w:rsid w:val="00371941"/>
    <w:rsid w:val="0037196D"/>
    <w:rsid w:val="00372423"/>
    <w:rsid w:val="0037244C"/>
    <w:rsid w:val="003725D2"/>
    <w:rsid w:val="00372CE2"/>
    <w:rsid w:val="003732DB"/>
    <w:rsid w:val="003732F7"/>
    <w:rsid w:val="00374924"/>
    <w:rsid w:val="00374F90"/>
    <w:rsid w:val="003757CE"/>
    <w:rsid w:val="0037683A"/>
    <w:rsid w:val="00376F9F"/>
    <w:rsid w:val="00377042"/>
    <w:rsid w:val="00377690"/>
    <w:rsid w:val="00377B70"/>
    <w:rsid w:val="0038082C"/>
    <w:rsid w:val="00381978"/>
    <w:rsid w:val="00381AF0"/>
    <w:rsid w:val="003823B9"/>
    <w:rsid w:val="0038282C"/>
    <w:rsid w:val="00382C41"/>
    <w:rsid w:val="0038315D"/>
    <w:rsid w:val="00383AD6"/>
    <w:rsid w:val="00383D1E"/>
    <w:rsid w:val="00384080"/>
    <w:rsid w:val="00384320"/>
    <w:rsid w:val="00385175"/>
    <w:rsid w:val="003856A6"/>
    <w:rsid w:val="00386E43"/>
    <w:rsid w:val="003878E1"/>
    <w:rsid w:val="00387F6B"/>
    <w:rsid w:val="00390339"/>
    <w:rsid w:val="003909B7"/>
    <w:rsid w:val="00391336"/>
    <w:rsid w:val="00391B01"/>
    <w:rsid w:val="00391E39"/>
    <w:rsid w:val="00392200"/>
    <w:rsid w:val="0039232A"/>
    <w:rsid w:val="003923E9"/>
    <w:rsid w:val="00392B60"/>
    <w:rsid w:val="003941EA"/>
    <w:rsid w:val="00394316"/>
    <w:rsid w:val="0039434D"/>
    <w:rsid w:val="00394CA0"/>
    <w:rsid w:val="00394D24"/>
    <w:rsid w:val="00395508"/>
    <w:rsid w:val="003956B9"/>
    <w:rsid w:val="003957C7"/>
    <w:rsid w:val="00397104"/>
    <w:rsid w:val="00397547"/>
    <w:rsid w:val="00397821"/>
    <w:rsid w:val="00397B69"/>
    <w:rsid w:val="00397EBE"/>
    <w:rsid w:val="003A089E"/>
    <w:rsid w:val="003A1648"/>
    <w:rsid w:val="003A1731"/>
    <w:rsid w:val="003A21A1"/>
    <w:rsid w:val="003A2ABB"/>
    <w:rsid w:val="003A3837"/>
    <w:rsid w:val="003A5B97"/>
    <w:rsid w:val="003A5F00"/>
    <w:rsid w:val="003A64F2"/>
    <w:rsid w:val="003A6C5E"/>
    <w:rsid w:val="003A7B53"/>
    <w:rsid w:val="003A7D24"/>
    <w:rsid w:val="003A7DC5"/>
    <w:rsid w:val="003B0134"/>
    <w:rsid w:val="003B0393"/>
    <w:rsid w:val="003B11C5"/>
    <w:rsid w:val="003B1B71"/>
    <w:rsid w:val="003B1F39"/>
    <w:rsid w:val="003B24DC"/>
    <w:rsid w:val="003B2810"/>
    <w:rsid w:val="003B2C86"/>
    <w:rsid w:val="003B3048"/>
    <w:rsid w:val="003B35BA"/>
    <w:rsid w:val="003B3E10"/>
    <w:rsid w:val="003B58A7"/>
    <w:rsid w:val="003B5BE6"/>
    <w:rsid w:val="003B76F5"/>
    <w:rsid w:val="003B7E73"/>
    <w:rsid w:val="003C0E90"/>
    <w:rsid w:val="003C0EF3"/>
    <w:rsid w:val="003C1488"/>
    <w:rsid w:val="003C14F6"/>
    <w:rsid w:val="003C24F1"/>
    <w:rsid w:val="003C2849"/>
    <w:rsid w:val="003C3699"/>
    <w:rsid w:val="003C3AA7"/>
    <w:rsid w:val="003C54AB"/>
    <w:rsid w:val="003C5B8C"/>
    <w:rsid w:val="003C6639"/>
    <w:rsid w:val="003C6A47"/>
    <w:rsid w:val="003C7702"/>
    <w:rsid w:val="003C7CD9"/>
    <w:rsid w:val="003C7DDC"/>
    <w:rsid w:val="003D06F8"/>
    <w:rsid w:val="003D0923"/>
    <w:rsid w:val="003D1857"/>
    <w:rsid w:val="003D1984"/>
    <w:rsid w:val="003D1ED2"/>
    <w:rsid w:val="003D22EB"/>
    <w:rsid w:val="003D3D7D"/>
    <w:rsid w:val="003D3E1D"/>
    <w:rsid w:val="003D41F2"/>
    <w:rsid w:val="003D48CE"/>
    <w:rsid w:val="003D4DF5"/>
    <w:rsid w:val="003D4F34"/>
    <w:rsid w:val="003D5CE1"/>
    <w:rsid w:val="003D61C6"/>
    <w:rsid w:val="003D6864"/>
    <w:rsid w:val="003D6A0A"/>
    <w:rsid w:val="003D6A7C"/>
    <w:rsid w:val="003D6FC6"/>
    <w:rsid w:val="003D7E3E"/>
    <w:rsid w:val="003E0F4C"/>
    <w:rsid w:val="003E107A"/>
    <w:rsid w:val="003E111C"/>
    <w:rsid w:val="003E1297"/>
    <w:rsid w:val="003E1899"/>
    <w:rsid w:val="003E202B"/>
    <w:rsid w:val="003E295E"/>
    <w:rsid w:val="003E2E6D"/>
    <w:rsid w:val="003E304E"/>
    <w:rsid w:val="003E3112"/>
    <w:rsid w:val="003E3404"/>
    <w:rsid w:val="003E3664"/>
    <w:rsid w:val="003E3B41"/>
    <w:rsid w:val="003E3D7D"/>
    <w:rsid w:val="003E443E"/>
    <w:rsid w:val="003E5936"/>
    <w:rsid w:val="003E6941"/>
    <w:rsid w:val="003E6A15"/>
    <w:rsid w:val="003E6F1E"/>
    <w:rsid w:val="003F0086"/>
    <w:rsid w:val="003F13CA"/>
    <w:rsid w:val="003F1C9D"/>
    <w:rsid w:val="003F2831"/>
    <w:rsid w:val="003F3C03"/>
    <w:rsid w:val="003F3D54"/>
    <w:rsid w:val="003F443F"/>
    <w:rsid w:val="003F5C7B"/>
    <w:rsid w:val="003F64FC"/>
    <w:rsid w:val="003F6952"/>
    <w:rsid w:val="003F6A16"/>
    <w:rsid w:val="003F7C47"/>
    <w:rsid w:val="003F7ECA"/>
    <w:rsid w:val="003F7EDF"/>
    <w:rsid w:val="00400888"/>
    <w:rsid w:val="00401BBF"/>
    <w:rsid w:val="00401E4E"/>
    <w:rsid w:val="004021E2"/>
    <w:rsid w:val="0040334C"/>
    <w:rsid w:val="004048E6"/>
    <w:rsid w:val="00406093"/>
    <w:rsid w:val="00406650"/>
    <w:rsid w:val="00406A52"/>
    <w:rsid w:val="00406BCD"/>
    <w:rsid w:val="00407909"/>
    <w:rsid w:val="00410AB6"/>
    <w:rsid w:val="00410DA6"/>
    <w:rsid w:val="004111E0"/>
    <w:rsid w:val="0041135E"/>
    <w:rsid w:val="00411932"/>
    <w:rsid w:val="00411C4C"/>
    <w:rsid w:val="00411D5B"/>
    <w:rsid w:val="00412154"/>
    <w:rsid w:val="00412796"/>
    <w:rsid w:val="004128A9"/>
    <w:rsid w:val="00413223"/>
    <w:rsid w:val="0041371F"/>
    <w:rsid w:val="00414272"/>
    <w:rsid w:val="0041454B"/>
    <w:rsid w:val="00414764"/>
    <w:rsid w:val="00414BE3"/>
    <w:rsid w:val="004157A2"/>
    <w:rsid w:val="004158E7"/>
    <w:rsid w:val="00415A8B"/>
    <w:rsid w:val="00416560"/>
    <w:rsid w:val="00416853"/>
    <w:rsid w:val="00416BBC"/>
    <w:rsid w:val="00420130"/>
    <w:rsid w:val="004206D6"/>
    <w:rsid w:val="00423166"/>
    <w:rsid w:val="004231EF"/>
    <w:rsid w:val="004233A5"/>
    <w:rsid w:val="00423F00"/>
    <w:rsid w:val="00424119"/>
    <w:rsid w:val="00424A0D"/>
    <w:rsid w:val="00424A76"/>
    <w:rsid w:val="00425293"/>
    <w:rsid w:val="004255EA"/>
    <w:rsid w:val="00425FF6"/>
    <w:rsid w:val="00426F5B"/>
    <w:rsid w:val="00427D89"/>
    <w:rsid w:val="00430429"/>
    <w:rsid w:val="00430A08"/>
    <w:rsid w:val="00430A79"/>
    <w:rsid w:val="0043157C"/>
    <w:rsid w:val="00431C7D"/>
    <w:rsid w:val="004322A7"/>
    <w:rsid w:val="0043288A"/>
    <w:rsid w:val="0043316D"/>
    <w:rsid w:val="004336EF"/>
    <w:rsid w:val="00433E4A"/>
    <w:rsid w:val="0043420A"/>
    <w:rsid w:val="004343AC"/>
    <w:rsid w:val="004345F7"/>
    <w:rsid w:val="00434BD2"/>
    <w:rsid w:val="00435233"/>
    <w:rsid w:val="00435A53"/>
    <w:rsid w:val="00435B04"/>
    <w:rsid w:val="00436DEC"/>
    <w:rsid w:val="0043716F"/>
    <w:rsid w:val="00437DD1"/>
    <w:rsid w:val="00437EE9"/>
    <w:rsid w:val="004406F8"/>
    <w:rsid w:val="004409C3"/>
    <w:rsid w:val="00441A4E"/>
    <w:rsid w:val="00441FF9"/>
    <w:rsid w:val="00442464"/>
    <w:rsid w:val="00442DC9"/>
    <w:rsid w:val="00443E7B"/>
    <w:rsid w:val="004444B4"/>
    <w:rsid w:val="004450F0"/>
    <w:rsid w:val="00445317"/>
    <w:rsid w:val="00445530"/>
    <w:rsid w:val="004458D6"/>
    <w:rsid w:val="00445EBE"/>
    <w:rsid w:val="00446FAE"/>
    <w:rsid w:val="0045077D"/>
    <w:rsid w:val="00450D0F"/>
    <w:rsid w:val="00450D18"/>
    <w:rsid w:val="004510F0"/>
    <w:rsid w:val="004510F7"/>
    <w:rsid w:val="00451412"/>
    <w:rsid w:val="00451434"/>
    <w:rsid w:val="00451C85"/>
    <w:rsid w:val="004523A9"/>
    <w:rsid w:val="0045256E"/>
    <w:rsid w:val="004527D6"/>
    <w:rsid w:val="004534FA"/>
    <w:rsid w:val="0045390C"/>
    <w:rsid w:val="00453C54"/>
    <w:rsid w:val="004549F7"/>
    <w:rsid w:val="00454B40"/>
    <w:rsid w:val="00455B22"/>
    <w:rsid w:val="00456472"/>
    <w:rsid w:val="00456838"/>
    <w:rsid w:val="0045707F"/>
    <w:rsid w:val="0046032A"/>
    <w:rsid w:val="004603A7"/>
    <w:rsid w:val="00460B47"/>
    <w:rsid w:val="00462F7C"/>
    <w:rsid w:val="00463626"/>
    <w:rsid w:val="00464380"/>
    <w:rsid w:val="004643BB"/>
    <w:rsid w:val="00464ADD"/>
    <w:rsid w:val="0046715D"/>
    <w:rsid w:val="004707F2"/>
    <w:rsid w:val="00470A19"/>
    <w:rsid w:val="00470B38"/>
    <w:rsid w:val="004725EB"/>
    <w:rsid w:val="00472BD9"/>
    <w:rsid w:val="00473527"/>
    <w:rsid w:val="004739FC"/>
    <w:rsid w:val="004748EC"/>
    <w:rsid w:val="0047491D"/>
    <w:rsid w:val="00475153"/>
    <w:rsid w:val="00475998"/>
    <w:rsid w:val="00477429"/>
    <w:rsid w:val="00477663"/>
    <w:rsid w:val="004779E1"/>
    <w:rsid w:val="00477F9B"/>
    <w:rsid w:val="0048023C"/>
    <w:rsid w:val="00480C0D"/>
    <w:rsid w:val="00480C2F"/>
    <w:rsid w:val="00481475"/>
    <w:rsid w:val="00481B03"/>
    <w:rsid w:val="00481C3A"/>
    <w:rsid w:val="00481DF0"/>
    <w:rsid w:val="0048290C"/>
    <w:rsid w:val="0048293B"/>
    <w:rsid w:val="00482C40"/>
    <w:rsid w:val="00482F33"/>
    <w:rsid w:val="0048352B"/>
    <w:rsid w:val="00483685"/>
    <w:rsid w:val="00483763"/>
    <w:rsid w:val="00483E4F"/>
    <w:rsid w:val="00485726"/>
    <w:rsid w:val="00485835"/>
    <w:rsid w:val="00486301"/>
    <w:rsid w:val="004864F7"/>
    <w:rsid w:val="004867A9"/>
    <w:rsid w:val="00487779"/>
    <w:rsid w:val="00487858"/>
    <w:rsid w:val="00487A70"/>
    <w:rsid w:val="00487C84"/>
    <w:rsid w:val="00490A74"/>
    <w:rsid w:val="004917C7"/>
    <w:rsid w:val="00491C64"/>
    <w:rsid w:val="00491D93"/>
    <w:rsid w:val="00492272"/>
    <w:rsid w:val="0049271C"/>
    <w:rsid w:val="00492E29"/>
    <w:rsid w:val="00492FA8"/>
    <w:rsid w:val="00492FAB"/>
    <w:rsid w:val="004938CF"/>
    <w:rsid w:val="0049393F"/>
    <w:rsid w:val="004940EC"/>
    <w:rsid w:val="004948BB"/>
    <w:rsid w:val="00494C34"/>
    <w:rsid w:val="00495303"/>
    <w:rsid w:val="004953BD"/>
    <w:rsid w:val="0049604B"/>
    <w:rsid w:val="00496190"/>
    <w:rsid w:val="004979D4"/>
    <w:rsid w:val="004A0263"/>
    <w:rsid w:val="004A058A"/>
    <w:rsid w:val="004A05A2"/>
    <w:rsid w:val="004A0E16"/>
    <w:rsid w:val="004A0F9F"/>
    <w:rsid w:val="004A10F1"/>
    <w:rsid w:val="004A19E8"/>
    <w:rsid w:val="004A1C95"/>
    <w:rsid w:val="004A1CCA"/>
    <w:rsid w:val="004A2FAC"/>
    <w:rsid w:val="004A2FB6"/>
    <w:rsid w:val="004A32CA"/>
    <w:rsid w:val="004A4B01"/>
    <w:rsid w:val="004A5311"/>
    <w:rsid w:val="004A58DD"/>
    <w:rsid w:val="004A661B"/>
    <w:rsid w:val="004A6D3E"/>
    <w:rsid w:val="004A6F95"/>
    <w:rsid w:val="004A7154"/>
    <w:rsid w:val="004B0595"/>
    <w:rsid w:val="004B0B61"/>
    <w:rsid w:val="004B184D"/>
    <w:rsid w:val="004B1B5E"/>
    <w:rsid w:val="004B2961"/>
    <w:rsid w:val="004B3979"/>
    <w:rsid w:val="004B3AD8"/>
    <w:rsid w:val="004B3B0B"/>
    <w:rsid w:val="004B4877"/>
    <w:rsid w:val="004B4941"/>
    <w:rsid w:val="004B4B43"/>
    <w:rsid w:val="004B4EA5"/>
    <w:rsid w:val="004B6183"/>
    <w:rsid w:val="004B733D"/>
    <w:rsid w:val="004B78A2"/>
    <w:rsid w:val="004B7DF0"/>
    <w:rsid w:val="004C00C1"/>
    <w:rsid w:val="004C0C36"/>
    <w:rsid w:val="004C0FFB"/>
    <w:rsid w:val="004C1287"/>
    <w:rsid w:val="004C13D9"/>
    <w:rsid w:val="004C1D72"/>
    <w:rsid w:val="004C1E87"/>
    <w:rsid w:val="004C2778"/>
    <w:rsid w:val="004C29CC"/>
    <w:rsid w:val="004C2C3B"/>
    <w:rsid w:val="004C3A4B"/>
    <w:rsid w:val="004C4609"/>
    <w:rsid w:val="004C5678"/>
    <w:rsid w:val="004C59F5"/>
    <w:rsid w:val="004C5C1A"/>
    <w:rsid w:val="004C5CAC"/>
    <w:rsid w:val="004C60A2"/>
    <w:rsid w:val="004C66F7"/>
    <w:rsid w:val="004C6BC7"/>
    <w:rsid w:val="004C7E60"/>
    <w:rsid w:val="004D0038"/>
    <w:rsid w:val="004D086A"/>
    <w:rsid w:val="004D09BC"/>
    <w:rsid w:val="004D0B01"/>
    <w:rsid w:val="004D14BF"/>
    <w:rsid w:val="004D1665"/>
    <w:rsid w:val="004D19EA"/>
    <w:rsid w:val="004D23E1"/>
    <w:rsid w:val="004D29C4"/>
    <w:rsid w:val="004D29DD"/>
    <w:rsid w:val="004D3120"/>
    <w:rsid w:val="004D3345"/>
    <w:rsid w:val="004D3775"/>
    <w:rsid w:val="004D5EB3"/>
    <w:rsid w:val="004D6237"/>
    <w:rsid w:val="004D63B7"/>
    <w:rsid w:val="004D653F"/>
    <w:rsid w:val="004D6545"/>
    <w:rsid w:val="004D65D2"/>
    <w:rsid w:val="004D6F06"/>
    <w:rsid w:val="004D7A20"/>
    <w:rsid w:val="004E0402"/>
    <w:rsid w:val="004E0552"/>
    <w:rsid w:val="004E0B75"/>
    <w:rsid w:val="004E107A"/>
    <w:rsid w:val="004E13A4"/>
    <w:rsid w:val="004E1591"/>
    <w:rsid w:val="004E1EBF"/>
    <w:rsid w:val="004E28FE"/>
    <w:rsid w:val="004E2AB6"/>
    <w:rsid w:val="004E30F4"/>
    <w:rsid w:val="004E3453"/>
    <w:rsid w:val="004E3B9B"/>
    <w:rsid w:val="004E423E"/>
    <w:rsid w:val="004E47D8"/>
    <w:rsid w:val="004E4A97"/>
    <w:rsid w:val="004E5575"/>
    <w:rsid w:val="004E5D57"/>
    <w:rsid w:val="004E6303"/>
    <w:rsid w:val="004E6D73"/>
    <w:rsid w:val="004F0032"/>
    <w:rsid w:val="004F0884"/>
    <w:rsid w:val="004F0CA0"/>
    <w:rsid w:val="004F0CFE"/>
    <w:rsid w:val="004F144D"/>
    <w:rsid w:val="004F164F"/>
    <w:rsid w:val="004F1F33"/>
    <w:rsid w:val="004F2DA0"/>
    <w:rsid w:val="004F3A93"/>
    <w:rsid w:val="004F3B01"/>
    <w:rsid w:val="004F4191"/>
    <w:rsid w:val="004F49F6"/>
    <w:rsid w:val="004F4A42"/>
    <w:rsid w:val="004F5B9B"/>
    <w:rsid w:val="004F64D5"/>
    <w:rsid w:val="004F6509"/>
    <w:rsid w:val="004F66BC"/>
    <w:rsid w:val="004F701F"/>
    <w:rsid w:val="004F7A09"/>
    <w:rsid w:val="004F7DA4"/>
    <w:rsid w:val="005001F2"/>
    <w:rsid w:val="005002AC"/>
    <w:rsid w:val="005002AE"/>
    <w:rsid w:val="0050084C"/>
    <w:rsid w:val="005010BC"/>
    <w:rsid w:val="00502A5E"/>
    <w:rsid w:val="00503801"/>
    <w:rsid w:val="0050399D"/>
    <w:rsid w:val="0050532E"/>
    <w:rsid w:val="00505DD0"/>
    <w:rsid w:val="0050651B"/>
    <w:rsid w:val="005067A8"/>
    <w:rsid w:val="005067C9"/>
    <w:rsid w:val="005070DE"/>
    <w:rsid w:val="00507125"/>
    <w:rsid w:val="00507588"/>
    <w:rsid w:val="0050759E"/>
    <w:rsid w:val="00507BCB"/>
    <w:rsid w:val="00510360"/>
    <w:rsid w:val="0051055A"/>
    <w:rsid w:val="00511457"/>
    <w:rsid w:val="00511E8F"/>
    <w:rsid w:val="005122DA"/>
    <w:rsid w:val="0051242F"/>
    <w:rsid w:val="00512726"/>
    <w:rsid w:val="00512946"/>
    <w:rsid w:val="00512F70"/>
    <w:rsid w:val="00513737"/>
    <w:rsid w:val="00513D10"/>
    <w:rsid w:val="00514641"/>
    <w:rsid w:val="0051497C"/>
    <w:rsid w:val="00514C78"/>
    <w:rsid w:val="00516E3A"/>
    <w:rsid w:val="00517172"/>
    <w:rsid w:val="005176CD"/>
    <w:rsid w:val="0052028A"/>
    <w:rsid w:val="00520AB4"/>
    <w:rsid w:val="00520F87"/>
    <w:rsid w:val="005212D5"/>
    <w:rsid w:val="00522CF0"/>
    <w:rsid w:val="005231A2"/>
    <w:rsid w:val="005237E0"/>
    <w:rsid w:val="00524039"/>
    <w:rsid w:val="00524137"/>
    <w:rsid w:val="00524779"/>
    <w:rsid w:val="00524B68"/>
    <w:rsid w:val="0052514B"/>
    <w:rsid w:val="005251E8"/>
    <w:rsid w:val="005268CB"/>
    <w:rsid w:val="005278B5"/>
    <w:rsid w:val="00527B95"/>
    <w:rsid w:val="00527C6E"/>
    <w:rsid w:val="00527F25"/>
    <w:rsid w:val="0053032C"/>
    <w:rsid w:val="005316A4"/>
    <w:rsid w:val="0053172C"/>
    <w:rsid w:val="00533983"/>
    <w:rsid w:val="0053508E"/>
    <w:rsid w:val="00535BAF"/>
    <w:rsid w:val="00535C39"/>
    <w:rsid w:val="005370B2"/>
    <w:rsid w:val="0053797E"/>
    <w:rsid w:val="00537B74"/>
    <w:rsid w:val="00537BF7"/>
    <w:rsid w:val="00541016"/>
    <w:rsid w:val="00541585"/>
    <w:rsid w:val="00541831"/>
    <w:rsid w:val="005418BB"/>
    <w:rsid w:val="005419B9"/>
    <w:rsid w:val="00541A3A"/>
    <w:rsid w:val="0054201F"/>
    <w:rsid w:val="0054300A"/>
    <w:rsid w:val="0054343B"/>
    <w:rsid w:val="005435FF"/>
    <w:rsid w:val="00543A21"/>
    <w:rsid w:val="00543B3E"/>
    <w:rsid w:val="00544765"/>
    <w:rsid w:val="005456BD"/>
    <w:rsid w:val="005458D7"/>
    <w:rsid w:val="00546011"/>
    <w:rsid w:val="00546607"/>
    <w:rsid w:val="00546C58"/>
    <w:rsid w:val="00547EF1"/>
    <w:rsid w:val="00550694"/>
    <w:rsid w:val="00550789"/>
    <w:rsid w:val="00550CA6"/>
    <w:rsid w:val="00551463"/>
    <w:rsid w:val="0055146F"/>
    <w:rsid w:val="00552E2D"/>
    <w:rsid w:val="005534AE"/>
    <w:rsid w:val="0055357A"/>
    <w:rsid w:val="00554407"/>
    <w:rsid w:val="00554459"/>
    <w:rsid w:val="005545D6"/>
    <w:rsid w:val="005550DD"/>
    <w:rsid w:val="00555684"/>
    <w:rsid w:val="00555C8A"/>
    <w:rsid w:val="00555DD6"/>
    <w:rsid w:val="00555F19"/>
    <w:rsid w:val="005564C6"/>
    <w:rsid w:val="00556798"/>
    <w:rsid w:val="00557563"/>
    <w:rsid w:val="005576A2"/>
    <w:rsid w:val="0055776A"/>
    <w:rsid w:val="0055783E"/>
    <w:rsid w:val="00557ABB"/>
    <w:rsid w:val="00560361"/>
    <w:rsid w:val="00560715"/>
    <w:rsid w:val="00560850"/>
    <w:rsid w:val="00560C11"/>
    <w:rsid w:val="005611C0"/>
    <w:rsid w:val="00563704"/>
    <w:rsid w:val="00563F05"/>
    <w:rsid w:val="005641BB"/>
    <w:rsid w:val="005647DB"/>
    <w:rsid w:val="0056492A"/>
    <w:rsid w:val="0056541A"/>
    <w:rsid w:val="00565445"/>
    <w:rsid w:val="005660CE"/>
    <w:rsid w:val="0056758D"/>
    <w:rsid w:val="005679E3"/>
    <w:rsid w:val="00570B92"/>
    <w:rsid w:val="00571722"/>
    <w:rsid w:val="005718C0"/>
    <w:rsid w:val="00571A24"/>
    <w:rsid w:val="00571D1F"/>
    <w:rsid w:val="00572484"/>
    <w:rsid w:val="005729C4"/>
    <w:rsid w:val="00572E08"/>
    <w:rsid w:val="005735A7"/>
    <w:rsid w:val="00573746"/>
    <w:rsid w:val="00574746"/>
    <w:rsid w:val="00574E33"/>
    <w:rsid w:val="00575480"/>
    <w:rsid w:val="0057570B"/>
    <w:rsid w:val="00575803"/>
    <w:rsid w:val="00576673"/>
    <w:rsid w:val="00577775"/>
    <w:rsid w:val="005778ED"/>
    <w:rsid w:val="00577B29"/>
    <w:rsid w:val="00577B57"/>
    <w:rsid w:val="00577BD0"/>
    <w:rsid w:val="0058030A"/>
    <w:rsid w:val="0058042F"/>
    <w:rsid w:val="0058086A"/>
    <w:rsid w:val="00581277"/>
    <w:rsid w:val="0058178A"/>
    <w:rsid w:val="005822DE"/>
    <w:rsid w:val="0058235E"/>
    <w:rsid w:val="00582993"/>
    <w:rsid w:val="005835C8"/>
    <w:rsid w:val="00583909"/>
    <w:rsid w:val="00583F87"/>
    <w:rsid w:val="0058430B"/>
    <w:rsid w:val="00585234"/>
    <w:rsid w:val="005852F4"/>
    <w:rsid w:val="005859FA"/>
    <w:rsid w:val="00585B39"/>
    <w:rsid w:val="00585C7B"/>
    <w:rsid w:val="00585D72"/>
    <w:rsid w:val="005862BE"/>
    <w:rsid w:val="005863C7"/>
    <w:rsid w:val="0058665E"/>
    <w:rsid w:val="00590FBA"/>
    <w:rsid w:val="00591C75"/>
    <w:rsid w:val="005928FD"/>
    <w:rsid w:val="00592B76"/>
    <w:rsid w:val="0059368F"/>
    <w:rsid w:val="00593EE6"/>
    <w:rsid w:val="005949AE"/>
    <w:rsid w:val="00594C2F"/>
    <w:rsid w:val="00594C59"/>
    <w:rsid w:val="0059515A"/>
    <w:rsid w:val="005954E5"/>
    <w:rsid w:val="00596657"/>
    <w:rsid w:val="005968B5"/>
    <w:rsid w:val="0059690F"/>
    <w:rsid w:val="00597B40"/>
    <w:rsid w:val="005A075C"/>
    <w:rsid w:val="005A1C3C"/>
    <w:rsid w:val="005A2314"/>
    <w:rsid w:val="005A5078"/>
    <w:rsid w:val="005A54B8"/>
    <w:rsid w:val="005A5BD8"/>
    <w:rsid w:val="005A6F22"/>
    <w:rsid w:val="005A7883"/>
    <w:rsid w:val="005A7EC3"/>
    <w:rsid w:val="005B03CA"/>
    <w:rsid w:val="005B1EB5"/>
    <w:rsid w:val="005B220A"/>
    <w:rsid w:val="005B2520"/>
    <w:rsid w:val="005B2974"/>
    <w:rsid w:val="005B3852"/>
    <w:rsid w:val="005B39E6"/>
    <w:rsid w:val="005B3C66"/>
    <w:rsid w:val="005B4D30"/>
    <w:rsid w:val="005B4D56"/>
    <w:rsid w:val="005B5745"/>
    <w:rsid w:val="005B5962"/>
    <w:rsid w:val="005B5D01"/>
    <w:rsid w:val="005B63D2"/>
    <w:rsid w:val="005B6446"/>
    <w:rsid w:val="005B69E4"/>
    <w:rsid w:val="005B6D1F"/>
    <w:rsid w:val="005B6E00"/>
    <w:rsid w:val="005B7235"/>
    <w:rsid w:val="005B72E1"/>
    <w:rsid w:val="005B76EF"/>
    <w:rsid w:val="005B7C57"/>
    <w:rsid w:val="005C1007"/>
    <w:rsid w:val="005C1033"/>
    <w:rsid w:val="005C21A8"/>
    <w:rsid w:val="005C2642"/>
    <w:rsid w:val="005C302E"/>
    <w:rsid w:val="005C33DC"/>
    <w:rsid w:val="005C361E"/>
    <w:rsid w:val="005C5016"/>
    <w:rsid w:val="005C56F7"/>
    <w:rsid w:val="005C5DDB"/>
    <w:rsid w:val="005C6D7D"/>
    <w:rsid w:val="005C7E6B"/>
    <w:rsid w:val="005D10F3"/>
    <w:rsid w:val="005D173C"/>
    <w:rsid w:val="005D1B65"/>
    <w:rsid w:val="005D1DA5"/>
    <w:rsid w:val="005D2127"/>
    <w:rsid w:val="005D22F5"/>
    <w:rsid w:val="005D2EDD"/>
    <w:rsid w:val="005D309C"/>
    <w:rsid w:val="005D39E6"/>
    <w:rsid w:val="005D3ACB"/>
    <w:rsid w:val="005D3FD9"/>
    <w:rsid w:val="005D4530"/>
    <w:rsid w:val="005D6124"/>
    <w:rsid w:val="005D61CA"/>
    <w:rsid w:val="005D6ABB"/>
    <w:rsid w:val="005D7292"/>
    <w:rsid w:val="005D7597"/>
    <w:rsid w:val="005D785B"/>
    <w:rsid w:val="005D79D2"/>
    <w:rsid w:val="005D7F46"/>
    <w:rsid w:val="005E07D3"/>
    <w:rsid w:val="005E1276"/>
    <w:rsid w:val="005E1331"/>
    <w:rsid w:val="005E181E"/>
    <w:rsid w:val="005E1918"/>
    <w:rsid w:val="005E1CA9"/>
    <w:rsid w:val="005E29FB"/>
    <w:rsid w:val="005E309E"/>
    <w:rsid w:val="005E3224"/>
    <w:rsid w:val="005E3F0F"/>
    <w:rsid w:val="005E4D36"/>
    <w:rsid w:val="005E516C"/>
    <w:rsid w:val="005E5C2C"/>
    <w:rsid w:val="005E5FB2"/>
    <w:rsid w:val="005E62F2"/>
    <w:rsid w:val="005E64E2"/>
    <w:rsid w:val="005E6CF6"/>
    <w:rsid w:val="005F00FD"/>
    <w:rsid w:val="005F211A"/>
    <w:rsid w:val="005F3EC3"/>
    <w:rsid w:val="005F3FE0"/>
    <w:rsid w:val="005F445A"/>
    <w:rsid w:val="005F45FD"/>
    <w:rsid w:val="005F49FF"/>
    <w:rsid w:val="005F4F7F"/>
    <w:rsid w:val="005F557C"/>
    <w:rsid w:val="005F56DB"/>
    <w:rsid w:val="005F5E43"/>
    <w:rsid w:val="005F62F2"/>
    <w:rsid w:val="005F70EC"/>
    <w:rsid w:val="005F71F0"/>
    <w:rsid w:val="005F74D1"/>
    <w:rsid w:val="005F75BB"/>
    <w:rsid w:val="00601D37"/>
    <w:rsid w:val="00603CF3"/>
    <w:rsid w:val="00604209"/>
    <w:rsid w:val="0060421E"/>
    <w:rsid w:val="0060481D"/>
    <w:rsid w:val="00604FA2"/>
    <w:rsid w:val="00605051"/>
    <w:rsid w:val="006059AD"/>
    <w:rsid w:val="00606244"/>
    <w:rsid w:val="006062AC"/>
    <w:rsid w:val="0060670A"/>
    <w:rsid w:val="006074A1"/>
    <w:rsid w:val="0061029C"/>
    <w:rsid w:val="00610E48"/>
    <w:rsid w:val="00610E92"/>
    <w:rsid w:val="00611625"/>
    <w:rsid w:val="00611C2D"/>
    <w:rsid w:val="0061203F"/>
    <w:rsid w:val="00612928"/>
    <w:rsid w:val="00612F57"/>
    <w:rsid w:val="006133B9"/>
    <w:rsid w:val="00613AB6"/>
    <w:rsid w:val="00614301"/>
    <w:rsid w:val="0061438D"/>
    <w:rsid w:val="00614A1B"/>
    <w:rsid w:val="006150FC"/>
    <w:rsid w:val="0061557F"/>
    <w:rsid w:val="00615669"/>
    <w:rsid w:val="006156D1"/>
    <w:rsid w:val="006158DF"/>
    <w:rsid w:val="00615F0B"/>
    <w:rsid w:val="00616378"/>
    <w:rsid w:val="0061718D"/>
    <w:rsid w:val="0061758E"/>
    <w:rsid w:val="00617784"/>
    <w:rsid w:val="00617C78"/>
    <w:rsid w:val="006201C9"/>
    <w:rsid w:val="00621039"/>
    <w:rsid w:val="00621112"/>
    <w:rsid w:val="006214D5"/>
    <w:rsid w:val="0062156C"/>
    <w:rsid w:val="0062231F"/>
    <w:rsid w:val="00622338"/>
    <w:rsid w:val="0062287C"/>
    <w:rsid w:val="0062452B"/>
    <w:rsid w:val="00624F25"/>
    <w:rsid w:val="00625F1B"/>
    <w:rsid w:val="00626215"/>
    <w:rsid w:val="0062623E"/>
    <w:rsid w:val="00626DE3"/>
    <w:rsid w:val="00626E0B"/>
    <w:rsid w:val="0063017A"/>
    <w:rsid w:val="00630637"/>
    <w:rsid w:val="006307FE"/>
    <w:rsid w:val="00631D10"/>
    <w:rsid w:val="00631DD4"/>
    <w:rsid w:val="0063277C"/>
    <w:rsid w:val="00632FCC"/>
    <w:rsid w:val="006341BB"/>
    <w:rsid w:val="00634483"/>
    <w:rsid w:val="00634A5C"/>
    <w:rsid w:val="00634BA9"/>
    <w:rsid w:val="00634DBD"/>
    <w:rsid w:val="006355BD"/>
    <w:rsid w:val="006364C9"/>
    <w:rsid w:val="0063712D"/>
    <w:rsid w:val="00637339"/>
    <w:rsid w:val="0063772E"/>
    <w:rsid w:val="00637959"/>
    <w:rsid w:val="00637A73"/>
    <w:rsid w:val="00637EFD"/>
    <w:rsid w:val="00637F5D"/>
    <w:rsid w:val="0064024D"/>
    <w:rsid w:val="00640660"/>
    <w:rsid w:val="00640DD4"/>
    <w:rsid w:val="00640FB0"/>
    <w:rsid w:val="006410CD"/>
    <w:rsid w:val="006415DA"/>
    <w:rsid w:val="006416B2"/>
    <w:rsid w:val="00641D7F"/>
    <w:rsid w:val="00642C9A"/>
    <w:rsid w:val="00643CE4"/>
    <w:rsid w:val="0064405C"/>
    <w:rsid w:val="00645ADE"/>
    <w:rsid w:val="00645F45"/>
    <w:rsid w:val="006465EE"/>
    <w:rsid w:val="006471A5"/>
    <w:rsid w:val="006473CE"/>
    <w:rsid w:val="00650441"/>
    <w:rsid w:val="0065057E"/>
    <w:rsid w:val="006517A3"/>
    <w:rsid w:val="00651CC0"/>
    <w:rsid w:val="0065205F"/>
    <w:rsid w:val="006520AA"/>
    <w:rsid w:val="00652311"/>
    <w:rsid w:val="006528D8"/>
    <w:rsid w:val="00653779"/>
    <w:rsid w:val="00653847"/>
    <w:rsid w:val="00654D7F"/>
    <w:rsid w:val="0065502A"/>
    <w:rsid w:val="006551C5"/>
    <w:rsid w:val="006559D9"/>
    <w:rsid w:val="0065694D"/>
    <w:rsid w:val="00657657"/>
    <w:rsid w:val="0066084C"/>
    <w:rsid w:val="00660863"/>
    <w:rsid w:val="006609CB"/>
    <w:rsid w:val="00660B1E"/>
    <w:rsid w:val="0066142C"/>
    <w:rsid w:val="006619B9"/>
    <w:rsid w:val="00662D94"/>
    <w:rsid w:val="00662F8A"/>
    <w:rsid w:val="00664449"/>
    <w:rsid w:val="0066496A"/>
    <w:rsid w:val="00664FB4"/>
    <w:rsid w:val="00665013"/>
    <w:rsid w:val="00665399"/>
    <w:rsid w:val="00665430"/>
    <w:rsid w:val="0066566B"/>
    <w:rsid w:val="00665F45"/>
    <w:rsid w:val="0066723F"/>
    <w:rsid w:val="006673D7"/>
    <w:rsid w:val="00667536"/>
    <w:rsid w:val="0066765B"/>
    <w:rsid w:val="00667A01"/>
    <w:rsid w:val="00667C26"/>
    <w:rsid w:val="00667DAA"/>
    <w:rsid w:val="006705E0"/>
    <w:rsid w:val="006706C4"/>
    <w:rsid w:val="00671357"/>
    <w:rsid w:val="00671AAD"/>
    <w:rsid w:val="006724FF"/>
    <w:rsid w:val="00672599"/>
    <w:rsid w:val="00672757"/>
    <w:rsid w:val="00672A2C"/>
    <w:rsid w:val="006733F0"/>
    <w:rsid w:val="006733FE"/>
    <w:rsid w:val="006734CF"/>
    <w:rsid w:val="006737FE"/>
    <w:rsid w:val="00673985"/>
    <w:rsid w:val="00674BC0"/>
    <w:rsid w:val="00674ED7"/>
    <w:rsid w:val="00675116"/>
    <w:rsid w:val="00675959"/>
    <w:rsid w:val="00675A84"/>
    <w:rsid w:val="00675D05"/>
    <w:rsid w:val="0067626D"/>
    <w:rsid w:val="00677252"/>
    <w:rsid w:val="00677486"/>
    <w:rsid w:val="00680180"/>
    <w:rsid w:val="006801E5"/>
    <w:rsid w:val="0068023C"/>
    <w:rsid w:val="00681165"/>
    <w:rsid w:val="006817ED"/>
    <w:rsid w:val="00682270"/>
    <w:rsid w:val="00682B02"/>
    <w:rsid w:val="00682C16"/>
    <w:rsid w:val="006834FE"/>
    <w:rsid w:val="00683A42"/>
    <w:rsid w:val="00684117"/>
    <w:rsid w:val="006846DF"/>
    <w:rsid w:val="0068491B"/>
    <w:rsid w:val="0068507B"/>
    <w:rsid w:val="00685818"/>
    <w:rsid w:val="00685CB4"/>
    <w:rsid w:val="00686C49"/>
    <w:rsid w:val="00687049"/>
    <w:rsid w:val="00687197"/>
    <w:rsid w:val="00690080"/>
    <w:rsid w:val="006908DE"/>
    <w:rsid w:val="00690A7E"/>
    <w:rsid w:val="00691121"/>
    <w:rsid w:val="00691732"/>
    <w:rsid w:val="00691DFF"/>
    <w:rsid w:val="006920DF"/>
    <w:rsid w:val="00692532"/>
    <w:rsid w:val="00693781"/>
    <w:rsid w:val="006937C3"/>
    <w:rsid w:val="006937D8"/>
    <w:rsid w:val="00693CE6"/>
    <w:rsid w:val="006946FF"/>
    <w:rsid w:val="00695F31"/>
    <w:rsid w:val="00695FA0"/>
    <w:rsid w:val="00696FCA"/>
    <w:rsid w:val="006A0E7C"/>
    <w:rsid w:val="006A0F3C"/>
    <w:rsid w:val="006A197F"/>
    <w:rsid w:val="006A1F0D"/>
    <w:rsid w:val="006A1F40"/>
    <w:rsid w:val="006A3617"/>
    <w:rsid w:val="006A4000"/>
    <w:rsid w:val="006A44B4"/>
    <w:rsid w:val="006A474C"/>
    <w:rsid w:val="006A4B96"/>
    <w:rsid w:val="006A72D4"/>
    <w:rsid w:val="006A7867"/>
    <w:rsid w:val="006A7902"/>
    <w:rsid w:val="006B07FA"/>
    <w:rsid w:val="006B0810"/>
    <w:rsid w:val="006B0F60"/>
    <w:rsid w:val="006B1054"/>
    <w:rsid w:val="006B2357"/>
    <w:rsid w:val="006B2599"/>
    <w:rsid w:val="006B29D6"/>
    <w:rsid w:val="006B3424"/>
    <w:rsid w:val="006B35A2"/>
    <w:rsid w:val="006B56DE"/>
    <w:rsid w:val="006B6C1C"/>
    <w:rsid w:val="006B7141"/>
    <w:rsid w:val="006B7180"/>
    <w:rsid w:val="006B71B3"/>
    <w:rsid w:val="006B74CA"/>
    <w:rsid w:val="006C0278"/>
    <w:rsid w:val="006C09E0"/>
    <w:rsid w:val="006C0C55"/>
    <w:rsid w:val="006C18FF"/>
    <w:rsid w:val="006C232D"/>
    <w:rsid w:val="006C248B"/>
    <w:rsid w:val="006C2604"/>
    <w:rsid w:val="006C2748"/>
    <w:rsid w:val="006C2819"/>
    <w:rsid w:val="006C29B6"/>
    <w:rsid w:val="006C2DE1"/>
    <w:rsid w:val="006C3337"/>
    <w:rsid w:val="006C355B"/>
    <w:rsid w:val="006C3756"/>
    <w:rsid w:val="006C38C2"/>
    <w:rsid w:val="006C3A21"/>
    <w:rsid w:val="006C3D84"/>
    <w:rsid w:val="006C4269"/>
    <w:rsid w:val="006C43E3"/>
    <w:rsid w:val="006C4AEB"/>
    <w:rsid w:val="006C4D7F"/>
    <w:rsid w:val="006C516E"/>
    <w:rsid w:val="006C57FB"/>
    <w:rsid w:val="006C6AD5"/>
    <w:rsid w:val="006C6CA5"/>
    <w:rsid w:val="006C6E8E"/>
    <w:rsid w:val="006C76ED"/>
    <w:rsid w:val="006D0B22"/>
    <w:rsid w:val="006D0FCC"/>
    <w:rsid w:val="006D11D0"/>
    <w:rsid w:val="006D19A3"/>
    <w:rsid w:val="006D1CB4"/>
    <w:rsid w:val="006D22AC"/>
    <w:rsid w:val="006D26BE"/>
    <w:rsid w:val="006D2D70"/>
    <w:rsid w:val="006D2F1F"/>
    <w:rsid w:val="006D34C8"/>
    <w:rsid w:val="006D3D4E"/>
    <w:rsid w:val="006D3E50"/>
    <w:rsid w:val="006D51BA"/>
    <w:rsid w:val="006D548E"/>
    <w:rsid w:val="006D5833"/>
    <w:rsid w:val="006D5BF4"/>
    <w:rsid w:val="006D5C0F"/>
    <w:rsid w:val="006D6527"/>
    <w:rsid w:val="006D6FBE"/>
    <w:rsid w:val="006D7682"/>
    <w:rsid w:val="006D7685"/>
    <w:rsid w:val="006E05B0"/>
    <w:rsid w:val="006E098C"/>
    <w:rsid w:val="006E0BCA"/>
    <w:rsid w:val="006E0BF8"/>
    <w:rsid w:val="006E112C"/>
    <w:rsid w:val="006E17F6"/>
    <w:rsid w:val="006E1A21"/>
    <w:rsid w:val="006E1E75"/>
    <w:rsid w:val="006E223E"/>
    <w:rsid w:val="006E4F8A"/>
    <w:rsid w:val="006E530A"/>
    <w:rsid w:val="006E662F"/>
    <w:rsid w:val="006E6666"/>
    <w:rsid w:val="006F0075"/>
    <w:rsid w:val="006F03FE"/>
    <w:rsid w:val="006F103B"/>
    <w:rsid w:val="006F1140"/>
    <w:rsid w:val="006F156B"/>
    <w:rsid w:val="006F189B"/>
    <w:rsid w:val="006F1DFB"/>
    <w:rsid w:val="006F1FBA"/>
    <w:rsid w:val="006F2C90"/>
    <w:rsid w:val="006F3128"/>
    <w:rsid w:val="006F35B3"/>
    <w:rsid w:val="006F41B5"/>
    <w:rsid w:val="006F47F1"/>
    <w:rsid w:val="006F4989"/>
    <w:rsid w:val="006F623C"/>
    <w:rsid w:val="006F662F"/>
    <w:rsid w:val="006F7601"/>
    <w:rsid w:val="006F79AA"/>
    <w:rsid w:val="006F7E71"/>
    <w:rsid w:val="007001C1"/>
    <w:rsid w:val="007006C2"/>
    <w:rsid w:val="00700DB0"/>
    <w:rsid w:val="00701C9F"/>
    <w:rsid w:val="00701E06"/>
    <w:rsid w:val="00702119"/>
    <w:rsid w:val="00702A1A"/>
    <w:rsid w:val="00703398"/>
    <w:rsid w:val="007036B2"/>
    <w:rsid w:val="00703C50"/>
    <w:rsid w:val="00704207"/>
    <w:rsid w:val="007046A7"/>
    <w:rsid w:val="007049D4"/>
    <w:rsid w:val="00704AFE"/>
    <w:rsid w:val="00704DCB"/>
    <w:rsid w:val="007057DC"/>
    <w:rsid w:val="00706DFC"/>
    <w:rsid w:val="00706FB6"/>
    <w:rsid w:val="00707F75"/>
    <w:rsid w:val="007102DA"/>
    <w:rsid w:val="0071151F"/>
    <w:rsid w:val="00712145"/>
    <w:rsid w:val="007129B6"/>
    <w:rsid w:val="00712A05"/>
    <w:rsid w:val="00712F12"/>
    <w:rsid w:val="007143E3"/>
    <w:rsid w:val="00714439"/>
    <w:rsid w:val="00714776"/>
    <w:rsid w:val="0071583E"/>
    <w:rsid w:val="00715C2F"/>
    <w:rsid w:val="00715D13"/>
    <w:rsid w:val="00715D3D"/>
    <w:rsid w:val="007165EF"/>
    <w:rsid w:val="00716FE5"/>
    <w:rsid w:val="007175F1"/>
    <w:rsid w:val="0071796C"/>
    <w:rsid w:val="00717BAF"/>
    <w:rsid w:val="00720F4F"/>
    <w:rsid w:val="00721215"/>
    <w:rsid w:val="00721634"/>
    <w:rsid w:val="007216EE"/>
    <w:rsid w:val="00721CF5"/>
    <w:rsid w:val="007227E0"/>
    <w:rsid w:val="00722A77"/>
    <w:rsid w:val="007237B4"/>
    <w:rsid w:val="00723966"/>
    <w:rsid w:val="00723FC4"/>
    <w:rsid w:val="00724A70"/>
    <w:rsid w:val="00725581"/>
    <w:rsid w:val="00725A29"/>
    <w:rsid w:val="007265E5"/>
    <w:rsid w:val="0072711D"/>
    <w:rsid w:val="007271F9"/>
    <w:rsid w:val="007277B7"/>
    <w:rsid w:val="00727A51"/>
    <w:rsid w:val="007307BF"/>
    <w:rsid w:val="0073089A"/>
    <w:rsid w:val="00730E54"/>
    <w:rsid w:val="007319B0"/>
    <w:rsid w:val="00731BC6"/>
    <w:rsid w:val="00732EB1"/>
    <w:rsid w:val="00732ECF"/>
    <w:rsid w:val="00733DC3"/>
    <w:rsid w:val="00733F1D"/>
    <w:rsid w:val="00733F39"/>
    <w:rsid w:val="007343B6"/>
    <w:rsid w:val="00734580"/>
    <w:rsid w:val="00734DC8"/>
    <w:rsid w:val="007354CE"/>
    <w:rsid w:val="007359D7"/>
    <w:rsid w:val="00735C30"/>
    <w:rsid w:val="00735CF0"/>
    <w:rsid w:val="00735F72"/>
    <w:rsid w:val="00737124"/>
    <w:rsid w:val="0073716A"/>
    <w:rsid w:val="00737217"/>
    <w:rsid w:val="0073794A"/>
    <w:rsid w:val="00737EC1"/>
    <w:rsid w:val="0074088F"/>
    <w:rsid w:val="007408D5"/>
    <w:rsid w:val="007408E9"/>
    <w:rsid w:val="007408F4"/>
    <w:rsid w:val="0074122C"/>
    <w:rsid w:val="0074177A"/>
    <w:rsid w:val="00741C71"/>
    <w:rsid w:val="00741FB2"/>
    <w:rsid w:val="007423BE"/>
    <w:rsid w:val="0074326D"/>
    <w:rsid w:val="00743C6B"/>
    <w:rsid w:val="00743E91"/>
    <w:rsid w:val="00744BD6"/>
    <w:rsid w:val="00744F95"/>
    <w:rsid w:val="0074530A"/>
    <w:rsid w:val="007453B7"/>
    <w:rsid w:val="00745A8D"/>
    <w:rsid w:val="00745DFC"/>
    <w:rsid w:val="00746958"/>
    <w:rsid w:val="00746C1A"/>
    <w:rsid w:val="00746EA1"/>
    <w:rsid w:val="007470B4"/>
    <w:rsid w:val="007478C0"/>
    <w:rsid w:val="007479C3"/>
    <w:rsid w:val="00751327"/>
    <w:rsid w:val="00751F8A"/>
    <w:rsid w:val="00752086"/>
    <w:rsid w:val="0075228F"/>
    <w:rsid w:val="007532CD"/>
    <w:rsid w:val="00753410"/>
    <w:rsid w:val="007536B4"/>
    <w:rsid w:val="0075471A"/>
    <w:rsid w:val="00754DBE"/>
    <w:rsid w:val="0075537B"/>
    <w:rsid w:val="00755DBA"/>
    <w:rsid w:val="00755FC5"/>
    <w:rsid w:val="00755FCF"/>
    <w:rsid w:val="007579DA"/>
    <w:rsid w:val="0076034C"/>
    <w:rsid w:val="007612C5"/>
    <w:rsid w:val="0076132B"/>
    <w:rsid w:val="00761824"/>
    <w:rsid w:val="00761FA9"/>
    <w:rsid w:val="0076220F"/>
    <w:rsid w:val="00762885"/>
    <w:rsid w:val="00762EFF"/>
    <w:rsid w:val="00763BDC"/>
    <w:rsid w:val="007642C9"/>
    <w:rsid w:val="007642DE"/>
    <w:rsid w:val="00764AD3"/>
    <w:rsid w:val="0076501B"/>
    <w:rsid w:val="0076541D"/>
    <w:rsid w:val="00765B94"/>
    <w:rsid w:val="00765E18"/>
    <w:rsid w:val="007664DF"/>
    <w:rsid w:val="0076654D"/>
    <w:rsid w:val="00766F02"/>
    <w:rsid w:val="00767C1B"/>
    <w:rsid w:val="00767D80"/>
    <w:rsid w:val="00771766"/>
    <w:rsid w:val="00772822"/>
    <w:rsid w:val="00772C26"/>
    <w:rsid w:val="00772DCC"/>
    <w:rsid w:val="00772F3D"/>
    <w:rsid w:val="007735D9"/>
    <w:rsid w:val="007738DF"/>
    <w:rsid w:val="00773EC6"/>
    <w:rsid w:val="00774154"/>
    <w:rsid w:val="00774681"/>
    <w:rsid w:val="00774811"/>
    <w:rsid w:val="00774870"/>
    <w:rsid w:val="00775C4B"/>
    <w:rsid w:val="00775CC1"/>
    <w:rsid w:val="00775D42"/>
    <w:rsid w:val="007765CB"/>
    <w:rsid w:val="00777C74"/>
    <w:rsid w:val="007804C3"/>
    <w:rsid w:val="00780F71"/>
    <w:rsid w:val="007817D9"/>
    <w:rsid w:val="0078255D"/>
    <w:rsid w:val="00783D8E"/>
    <w:rsid w:val="0078458A"/>
    <w:rsid w:val="007856D3"/>
    <w:rsid w:val="00785C7B"/>
    <w:rsid w:val="00785D23"/>
    <w:rsid w:val="00786C9E"/>
    <w:rsid w:val="00787564"/>
    <w:rsid w:val="00787585"/>
    <w:rsid w:val="00787C88"/>
    <w:rsid w:val="00790BE5"/>
    <w:rsid w:val="00790C10"/>
    <w:rsid w:val="007911EE"/>
    <w:rsid w:val="0079128B"/>
    <w:rsid w:val="00791C8A"/>
    <w:rsid w:val="00791CC9"/>
    <w:rsid w:val="00791D70"/>
    <w:rsid w:val="00791E67"/>
    <w:rsid w:val="0079230A"/>
    <w:rsid w:val="00792393"/>
    <w:rsid w:val="00792C8C"/>
    <w:rsid w:val="00794051"/>
    <w:rsid w:val="00794FE7"/>
    <w:rsid w:val="00794FFF"/>
    <w:rsid w:val="00795231"/>
    <w:rsid w:val="00795C3B"/>
    <w:rsid w:val="00795C47"/>
    <w:rsid w:val="00795F9E"/>
    <w:rsid w:val="0079606D"/>
    <w:rsid w:val="00796A46"/>
    <w:rsid w:val="00796E26"/>
    <w:rsid w:val="0079726A"/>
    <w:rsid w:val="0079794B"/>
    <w:rsid w:val="007A189B"/>
    <w:rsid w:val="007A1982"/>
    <w:rsid w:val="007A2274"/>
    <w:rsid w:val="007A2F1C"/>
    <w:rsid w:val="007A31C0"/>
    <w:rsid w:val="007A32FF"/>
    <w:rsid w:val="007A3CBA"/>
    <w:rsid w:val="007A4CDB"/>
    <w:rsid w:val="007A5A30"/>
    <w:rsid w:val="007A5E20"/>
    <w:rsid w:val="007A5F9E"/>
    <w:rsid w:val="007A6F8C"/>
    <w:rsid w:val="007A782C"/>
    <w:rsid w:val="007B012A"/>
    <w:rsid w:val="007B0478"/>
    <w:rsid w:val="007B0DB3"/>
    <w:rsid w:val="007B0EDF"/>
    <w:rsid w:val="007B143A"/>
    <w:rsid w:val="007B16F9"/>
    <w:rsid w:val="007B1F43"/>
    <w:rsid w:val="007B20DB"/>
    <w:rsid w:val="007B2DEC"/>
    <w:rsid w:val="007B3218"/>
    <w:rsid w:val="007B3544"/>
    <w:rsid w:val="007B683B"/>
    <w:rsid w:val="007B69C4"/>
    <w:rsid w:val="007B6CD7"/>
    <w:rsid w:val="007B6EEE"/>
    <w:rsid w:val="007B7332"/>
    <w:rsid w:val="007C0042"/>
    <w:rsid w:val="007C00A4"/>
    <w:rsid w:val="007C00E3"/>
    <w:rsid w:val="007C067C"/>
    <w:rsid w:val="007C0E44"/>
    <w:rsid w:val="007C0FE6"/>
    <w:rsid w:val="007C117E"/>
    <w:rsid w:val="007C145C"/>
    <w:rsid w:val="007C1658"/>
    <w:rsid w:val="007C1845"/>
    <w:rsid w:val="007C1C2F"/>
    <w:rsid w:val="007C1C66"/>
    <w:rsid w:val="007C273D"/>
    <w:rsid w:val="007C285A"/>
    <w:rsid w:val="007C2B5A"/>
    <w:rsid w:val="007C2D80"/>
    <w:rsid w:val="007C305D"/>
    <w:rsid w:val="007C3177"/>
    <w:rsid w:val="007C3271"/>
    <w:rsid w:val="007C341B"/>
    <w:rsid w:val="007C3D9F"/>
    <w:rsid w:val="007C4348"/>
    <w:rsid w:val="007C4667"/>
    <w:rsid w:val="007C617F"/>
    <w:rsid w:val="007C6701"/>
    <w:rsid w:val="007C6D4F"/>
    <w:rsid w:val="007C7D81"/>
    <w:rsid w:val="007D008F"/>
    <w:rsid w:val="007D0C86"/>
    <w:rsid w:val="007D154D"/>
    <w:rsid w:val="007D158D"/>
    <w:rsid w:val="007D27EB"/>
    <w:rsid w:val="007D3326"/>
    <w:rsid w:val="007D3DDF"/>
    <w:rsid w:val="007D5A07"/>
    <w:rsid w:val="007D5A9E"/>
    <w:rsid w:val="007D606C"/>
    <w:rsid w:val="007D74F3"/>
    <w:rsid w:val="007D7D7C"/>
    <w:rsid w:val="007E18E6"/>
    <w:rsid w:val="007E1E9B"/>
    <w:rsid w:val="007E1FEC"/>
    <w:rsid w:val="007E35A2"/>
    <w:rsid w:val="007E37AF"/>
    <w:rsid w:val="007E37F1"/>
    <w:rsid w:val="007E48C7"/>
    <w:rsid w:val="007E5DAA"/>
    <w:rsid w:val="007E64CA"/>
    <w:rsid w:val="007E65D2"/>
    <w:rsid w:val="007E66EE"/>
    <w:rsid w:val="007E6DA6"/>
    <w:rsid w:val="007E73B5"/>
    <w:rsid w:val="007E7BB2"/>
    <w:rsid w:val="007F0791"/>
    <w:rsid w:val="007F1385"/>
    <w:rsid w:val="007F2536"/>
    <w:rsid w:val="007F5419"/>
    <w:rsid w:val="007F5A7F"/>
    <w:rsid w:val="007F5A9B"/>
    <w:rsid w:val="007F6140"/>
    <w:rsid w:val="007F68A0"/>
    <w:rsid w:val="007F7A40"/>
    <w:rsid w:val="008000F1"/>
    <w:rsid w:val="008003F5"/>
    <w:rsid w:val="00800DD5"/>
    <w:rsid w:val="00801003"/>
    <w:rsid w:val="00801A5A"/>
    <w:rsid w:val="00802C63"/>
    <w:rsid w:val="00802C7E"/>
    <w:rsid w:val="008034FA"/>
    <w:rsid w:val="00803B26"/>
    <w:rsid w:val="00803D21"/>
    <w:rsid w:val="008045E0"/>
    <w:rsid w:val="00804741"/>
    <w:rsid w:val="00804C5E"/>
    <w:rsid w:val="0080563A"/>
    <w:rsid w:val="008058D1"/>
    <w:rsid w:val="00805B68"/>
    <w:rsid w:val="00805C3D"/>
    <w:rsid w:val="00805DD7"/>
    <w:rsid w:val="0080677E"/>
    <w:rsid w:val="00806D39"/>
    <w:rsid w:val="0080713F"/>
    <w:rsid w:val="008071BC"/>
    <w:rsid w:val="008077A6"/>
    <w:rsid w:val="00807B1E"/>
    <w:rsid w:val="00807D99"/>
    <w:rsid w:val="00810D0A"/>
    <w:rsid w:val="00810D79"/>
    <w:rsid w:val="00810F4B"/>
    <w:rsid w:val="008110C5"/>
    <w:rsid w:val="008114DA"/>
    <w:rsid w:val="00811663"/>
    <w:rsid w:val="008120D1"/>
    <w:rsid w:val="008127BD"/>
    <w:rsid w:val="00813C5A"/>
    <w:rsid w:val="0081414E"/>
    <w:rsid w:val="00814ABA"/>
    <w:rsid w:val="00815884"/>
    <w:rsid w:val="00815CD8"/>
    <w:rsid w:val="00816360"/>
    <w:rsid w:val="0081688C"/>
    <w:rsid w:val="0081737F"/>
    <w:rsid w:val="00817398"/>
    <w:rsid w:val="00817413"/>
    <w:rsid w:val="00817DBE"/>
    <w:rsid w:val="00820F26"/>
    <w:rsid w:val="00820F50"/>
    <w:rsid w:val="008212D6"/>
    <w:rsid w:val="008219F1"/>
    <w:rsid w:val="00821E1F"/>
    <w:rsid w:val="00822897"/>
    <w:rsid w:val="00822E39"/>
    <w:rsid w:val="00823212"/>
    <w:rsid w:val="00823407"/>
    <w:rsid w:val="00823632"/>
    <w:rsid w:val="008242F3"/>
    <w:rsid w:val="00824393"/>
    <w:rsid w:val="00824AC9"/>
    <w:rsid w:val="00824F33"/>
    <w:rsid w:val="0082530F"/>
    <w:rsid w:val="00825751"/>
    <w:rsid w:val="0082599C"/>
    <w:rsid w:val="0082634C"/>
    <w:rsid w:val="0082646B"/>
    <w:rsid w:val="008273F3"/>
    <w:rsid w:val="0083060D"/>
    <w:rsid w:val="00830C15"/>
    <w:rsid w:val="00830EDB"/>
    <w:rsid w:val="00830F02"/>
    <w:rsid w:val="008319E5"/>
    <w:rsid w:val="008320AC"/>
    <w:rsid w:val="00832201"/>
    <w:rsid w:val="008323F1"/>
    <w:rsid w:val="008324C3"/>
    <w:rsid w:val="00832A82"/>
    <w:rsid w:val="00833416"/>
    <w:rsid w:val="008334F0"/>
    <w:rsid w:val="008336F9"/>
    <w:rsid w:val="008339D3"/>
    <w:rsid w:val="00834317"/>
    <w:rsid w:val="00834E89"/>
    <w:rsid w:val="00835A21"/>
    <w:rsid w:val="00835B2C"/>
    <w:rsid w:val="00835DF5"/>
    <w:rsid w:val="008363AE"/>
    <w:rsid w:val="00836E86"/>
    <w:rsid w:val="0083718D"/>
    <w:rsid w:val="008371ED"/>
    <w:rsid w:val="00837278"/>
    <w:rsid w:val="008378FF"/>
    <w:rsid w:val="008409CA"/>
    <w:rsid w:val="00840DDF"/>
    <w:rsid w:val="008418A9"/>
    <w:rsid w:val="0084256B"/>
    <w:rsid w:val="0084371B"/>
    <w:rsid w:val="00843BA7"/>
    <w:rsid w:val="00843EE6"/>
    <w:rsid w:val="00844680"/>
    <w:rsid w:val="00845E23"/>
    <w:rsid w:val="008467C7"/>
    <w:rsid w:val="00846F0F"/>
    <w:rsid w:val="00846F6F"/>
    <w:rsid w:val="008503B9"/>
    <w:rsid w:val="0085054A"/>
    <w:rsid w:val="008506D8"/>
    <w:rsid w:val="0085090A"/>
    <w:rsid w:val="008510BB"/>
    <w:rsid w:val="00851663"/>
    <w:rsid w:val="0085243E"/>
    <w:rsid w:val="0085284B"/>
    <w:rsid w:val="00852FF3"/>
    <w:rsid w:val="008533F0"/>
    <w:rsid w:val="00853F0C"/>
    <w:rsid w:val="00854D02"/>
    <w:rsid w:val="00856317"/>
    <w:rsid w:val="00856F48"/>
    <w:rsid w:val="00857F6D"/>
    <w:rsid w:val="00860359"/>
    <w:rsid w:val="0086042A"/>
    <w:rsid w:val="008605FC"/>
    <w:rsid w:val="008618CD"/>
    <w:rsid w:val="0086227E"/>
    <w:rsid w:val="008625F3"/>
    <w:rsid w:val="00862F19"/>
    <w:rsid w:val="00863271"/>
    <w:rsid w:val="00864413"/>
    <w:rsid w:val="00864FA0"/>
    <w:rsid w:val="00865555"/>
    <w:rsid w:val="00865930"/>
    <w:rsid w:val="00866A17"/>
    <w:rsid w:val="0086707B"/>
    <w:rsid w:val="0086774E"/>
    <w:rsid w:val="00870101"/>
    <w:rsid w:val="0087125F"/>
    <w:rsid w:val="008723DB"/>
    <w:rsid w:val="0087301D"/>
    <w:rsid w:val="008732AF"/>
    <w:rsid w:val="0087481E"/>
    <w:rsid w:val="00874FFD"/>
    <w:rsid w:val="008755F2"/>
    <w:rsid w:val="0087746B"/>
    <w:rsid w:val="0087768A"/>
    <w:rsid w:val="008778CB"/>
    <w:rsid w:val="00877CD4"/>
    <w:rsid w:val="00877D14"/>
    <w:rsid w:val="00880623"/>
    <w:rsid w:val="008810E5"/>
    <w:rsid w:val="00881FC3"/>
    <w:rsid w:val="00882031"/>
    <w:rsid w:val="008826E0"/>
    <w:rsid w:val="00882BCC"/>
    <w:rsid w:val="008831F3"/>
    <w:rsid w:val="008845D6"/>
    <w:rsid w:val="00885DCC"/>
    <w:rsid w:val="00886A19"/>
    <w:rsid w:val="00886B37"/>
    <w:rsid w:val="008873D5"/>
    <w:rsid w:val="0088764A"/>
    <w:rsid w:val="00890014"/>
    <w:rsid w:val="008903EF"/>
    <w:rsid w:val="00890438"/>
    <w:rsid w:val="00890D86"/>
    <w:rsid w:val="008912F2"/>
    <w:rsid w:val="008913CA"/>
    <w:rsid w:val="00891C9D"/>
    <w:rsid w:val="00891FBF"/>
    <w:rsid w:val="00892407"/>
    <w:rsid w:val="00892612"/>
    <w:rsid w:val="00892CE1"/>
    <w:rsid w:val="00893140"/>
    <w:rsid w:val="0089333A"/>
    <w:rsid w:val="00894DD7"/>
    <w:rsid w:val="00895051"/>
    <w:rsid w:val="00895656"/>
    <w:rsid w:val="00895CEE"/>
    <w:rsid w:val="00896187"/>
    <w:rsid w:val="008962E6"/>
    <w:rsid w:val="00896686"/>
    <w:rsid w:val="008A01BD"/>
    <w:rsid w:val="008A02B5"/>
    <w:rsid w:val="008A0747"/>
    <w:rsid w:val="008A0755"/>
    <w:rsid w:val="008A07E6"/>
    <w:rsid w:val="008A200D"/>
    <w:rsid w:val="008A21A0"/>
    <w:rsid w:val="008A2629"/>
    <w:rsid w:val="008A28FF"/>
    <w:rsid w:val="008A2BC8"/>
    <w:rsid w:val="008A2C10"/>
    <w:rsid w:val="008A2C8A"/>
    <w:rsid w:val="008A2D8C"/>
    <w:rsid w:val="008A3092"/>
    <w:rsid w:val="008A34A0"/>
    <w:rsid w:val="008A3E64"/>
    <w:rsid w:val="008A433C"/>
    <w:rsid w:val="008A5C26"/>
    <w:rsid w:val="008A5FF3"/>
    <w:rsid w:val="008A79D4"/>
    <w:rsid w:val="008A7B3D"/>
    <w:rsid w:val="008A7EF4"/>
    <w:rsid w:val="008B03DC"/>
    <w:rsid w:val="008B09A5"/>
    <w:rsid w:val="008B0AF0"/>
    <w:rsid w:val="008B0B47"/>
    <w:rsid w:val="008B1323"/>
    <w:rsid w:val="008B3855"/>
    <w:rsid w:val="008B434E"/>
    <w:rsid w:val="008B5640"/>
    <w:rsid w:val="008B5F0B"/>
    <w:rsid w:val="008B6C3B"/>
    <w:rsid w:val="008B729A"/>
    <w:rsid w:val="008B7C95"/>
    <w:rsid w:val="008C2119"/>
    <w:rsid w:val="008C2601"/>
    <w:rsid w:val="008C26D9"/>
    <w:rsid w:val="008C2A03"/>
    <w:rsid w:val="008C3104"/>
    <w:rsid w:val="008C358C"/>
    <w:rsid w:val="008C3590"/>
    <w:rsid w:val="008C363B"/>
    <w:rsid w:val="008C3FF6"/>
    <w:rsid w:val="008C563C"/>
    <w:rsid w:val="008C5978"/>
    <w:rsid w:val="008C5CAE"/>
    <w:rsid w:val="008C6A92"/>
    <w:rsid w:val="008C6D6B"/>
    <w:rsid w:val="008C72CC"/>
    <w:rsid w:val="008D056A"/>
    <w:rsid w:val="008D0B50"/>
    <w:rsid w:val="008D1900"/>
    <w:rsid w:val="008D19D2"/>
    <w:rsid w:val="008D1C32"/>
    <w:rsid w:val="008D2C53"/>
    <w:rsid w:val="008D357E"/>
    <w:rsid w:val="008D395E"/>
    <w:rsid w:val="008D49FA"/>
    <w:rsid w:val="008D4BDE"/>
    <w:rsid w:val="008D5156"/>
    <w:rsid w:val="008D54A7"/>
    <w:rsid w:val="008D56DC"/>
    <w:rsid w:val="008D5FAE"/>
    <w:rsid w:val="008D697C"/>
    <w:rsid w:val="008D73F0"/>
    <w:rsid w:val="008D7AAD"/>
    <w:rsid w:val="008E0816"/>
    <w:rsid w:val="008E0B05"/>
    <w:rsid w:val="008E1D7E"/>
    <w:rsid w:val="008E2887"/>
    <w:rsid w:val="008E3297"/>
    <w:rsid w:val="008E32AD"/>
    <w:rsid w:val="008E3407"/>
    <w:rsid w:val="008E3499"/>
    <w:rsid w:val="008E3BAA"/>
    <w:rsid w:val="008E3F74"/>
    <w:rsid w:val="008E3F85"/>
    <w:rsid w:val="008E47A5"/>
    <w:rsid w:val="008E489F"/>
    <w:rsid w:val="008E4E7D"/>
    <w:rsid w:val="008E5413"/>
    <w:rsid w:val="008E5D56"/>
    <w:rsid w:val="008E5E4A"/>
    <w:rsid w:val="008E64E1"/>
    <w:rsid w:val="008E6720"/>
    <w:rsid w:val="008E67C3"/>
    <w:rsid w:val="008E6DB4"/>
    <w:rsid w:val="008E7664"/>
    <w:rsid w:val="008E77CD"/>
    <w:rsid w:val="008F0057"/>
    <w:rsid w:val="008F050D"/>
    <w:rsid w:val="008F0862"/>
    <w:rsid w:val="008F1194"/>
    <w:rsid w:val="008F1B1C"/>
    <w:rsid w:val="008F1C7D"/>
    <w:rsid w:val="008F26E3"/>
    <w:rsid w:val="008F2938"/>
    <w:rsid w:val="008F400D"/>
    <w:rsid w:val="008F4BCF"/>
    <w:rsid w:val="008F5766"/>
    <w:rsid w:val="008F68FB"/>
    <w:rsid w:val="008F6DE2"/>
    <w:rsid w:val="008F6F4B"/>
    <w:rsid w:val="008F721A"/>
    <w:rsid w:val="008F76C6"/>
    <w:rsid w:val="00900DC8"/>
    <w:rsid w:val="00901193"/>
    <w:rsid w:val="00901676"/>
    <w:rsid w:val="00902038"/>
    <w:rsid w:val="00902348"/>
    <w:rsid w:val="00903F95"/>
    <w:rsid w:val="0090441A"/>
    <w:rsid w:val="009047F0"/>
    <w:rsid w:val="00904869"/>
    <w:rsid w:val="00904913"/>
    <w:rsid w:val="00904948"/>
    <w:rsid w:val="0090495B"/>
    <w:rsid w:val="00904ACC"/>
    <w:rsid w:val="00905227"/>
    <w:rsid w:val="0090613D"/>
    <w:rsid w:val="00906BDB"/>
    <w:rsid w:val="00906BF5"/>
    <w:rsid w:val="00906D4D"/>
    <w:rsid w:val="0090704A"/>
    <w:rsid w:val="009074B8"/>
    <w:rsid w:val="00907900"/>
    <w:rsid w:val="00907F92"/>
    <w:rsid w:val="009103DB"/>
    <w:rsid w:val="00911E23"/>
    <w:rsid w:val="00912618"/>
    <w:rsid w:val="00912C23"/>
    <w:rsid w:val="0091397C"/>
    <w:rsid w:val="00913A84"/>
    <w:rsid w:val="00914EE0"/>
    <w:rsid w:val="00915522"/>
    <w:rsid w:val="00916722"/>
    <w:rsid w:val="00916C4D"/>
    <w:rsid w:val="00916CF2"/>
    <w:rsid w:val="00916DC0"/>
    <w:rsid w:val="009176EB"/>
    <w:rsid w:val="00917C0F"/>
    <w:rsid w:val="00917C63"/>
    <w:rsid w:val="009202CA"/>
    <w:rsid w:val="00920B62"/>
    <w:rsid w:val="0092107D"/>
    <w:rsid w:val="0092136B"/>
    <w:rsid w:val="00921D32"/>
    <w:rsid w:val="009222A9"/>
    <w:rsid w:val="0092246D"/>
    <w:rsid w:val="009228EF"/>
    <w:rsid w:val="00922E1B"/>
    <w:rsid w:val="00923B33"/>
    <w:rsid w:val="00924D5B"/>
    <w:rsid w:val="0092518F"/>
    <w:rsid w:val="00925BCB"/>
    <w:rsid w:val="0092668A"/>
    <w:rsid w:val="00926771"/>
    <w:rsid w:val="00926A82"/>
    <w:rsid w:val="00926BD5"/>
    <w:rsid w:val="00926D3D"/>
    <w:rsid w:val="00926F70"/>
    <w:rsid w:val="00927634"/>
    <w:rsid w:val="0092776F"/>
    <w:rsid w:val="00931BA2"/>
    <w:rsid w:val="0093205F"/>
    <w:rsid w:val="0093235F"/>
    <w:rsid w:val="00932D0B"/>
    <w:rsid w:val="00934256"/>
    <w:rsid w:val="009344D5"/>
    <w:rsid w:val="0093542F"/>
    <w:rsid w:val="009357A7"/>
    <w:rsid w:val="0093591A"/>
    <w:rsid w:val="00936A6A"/>
    <w:rsid w:val="009370FC"/>
    <w:rsid w:val="009379DB"/>
    <w:rsid w:val="00937D2C"/>
    <w:rsid w:val="00937ED7"/>
    <w:rsid w:val="00940B36"/>
    <w:rsid w:val="00941A3E"/>
    <w:rsid w:val="00941AA9"/>
    <w:rsid w:val="009424C7"/>
    <w:rsid w:val="00942772"/>
    <w:rsid w:val="00942B97"/>
    <w:rsid w:val="00943001"/>
    <w:rsid w:val="00943155"/>
    <w:rsid w:val="009431D0"/>
    <w:rsid w:val="009431E6"/>
    <w:rsid w:val="00945395"/>
    <w:rsid w:val="00945D23"/>
    <w:rsid w:val="00946EBC"/>
    <w:rsid w:val="009470A9"/>
    <w:rsid w:val="009472A6"/>
    <w:rsid w:val="009500D4"/>
    <w:rsid w:val="00950F29"/>
    <w:rsid w:val="00951332"/>
    <w:rsid w:val="00952999"/>
    <w:rsid w:val="00952B01"/>
    <w:rsid w:val="00952D8C"/>
    <w:rsid w:val="009534F7"/>
    <w:rsid w:val="00953B49"/>
    <w:rsid w:val="0095401C"/>
    <w:rsid w:val="009556CF"/>
    <w:rsid w:val="00955BC7"/>
    <w:rsid w:val="00955C10"/>
    <w:rsid w:val="00956CF1"/>
    <w:rsid w:val="00956DD0"/>
    <w:rsid w:val="00957111"/>
    <w:rsid w:val="0095732B"/>
    <w:rsid w:val="0096037E"/>
    <w:rsid w:val="00960766"/>
    <w:rsid w:val="009609F8"/>
    <w:rsid w:val="00960B6C"/>
    <w:rsid w:val="00960BF3"/>
    <w:rsid w:val="00960D17"/>
    <w:rsid w:val="00962F2E"/>
    <w:rsid w:val="009630F7"/>
    <w:rsid w:val="009640BA"/>
    <w:rsid w:val="009654E7"/>
    <w:rsid w:val="009657ED"/>
    <w:rsid w:val="009659C6"/>
    <w:rsid w:val="00966144"/>
    <w:rsid w:val="009667AA"/>
    <w:rsid w:val="0097017C"/>
    <w:rsid w:val="00970510"/>
    <w:rsid w:val="0097069A"/>
    <w:rsid w:val="00970ADC"/>
    <w:rsid w:val="00970D22"/>
    <w:rsid w:val="00971D33"/>
    <w:rsid w:val="00971F8F"/>
    <w:rsid w:val="0097221E"/>
    <w:rsid w:val="009729BE"/>
    <w:rsid w:val="00972AB3"/>
    <w:rsid w:val="00973929"/>
    <w:rsid w:val="009739F3"/>
    <w:rsid w:val="00974293"/>
    <w:rsid w:val="00974B68"/>
    <w:rsid w:val="00974F5C"/>
    <w:rsid w:val="009750FF"/>
    <w:rsid w:val="009754B5"/>
    <w:rsid w:val="00975602"/>
    <w:rsid w:val="009761D3"/>
    <w:rsid w:val="009762A8"/>
    <w:rsid w:val="00977010"/>
    <w:rsid w:val="00977787"/>
    <w:rsid w:val="009777C6"/>
    <w:rsid w:val="009802A3"/>
    <w:rsid w:val="009813E2"/>
    <w:rsid w:val="009814BC"/>
    <w:rsid w:val="00983DF0"/>
    <w:rsid w:val="0098406C"/>
    <w:rsid w:val="00984704"/>
    <w:rsid w:val="00985238"/>
    <w:rsid w:val="0098543D"/>
    <w:rsid w:val="009857EF"/>
    <w:rsid w:val="00985DC9"/>
    <w:rsid w:val="0098677C"/>
    <w:rsid w:val="00987594"/>
    <w:rsid w:val="0099049F"/>
    <w:rsid w:val="009918D6"/>
    <w:rsid w:val="00991BA0"/>
    <w:rsid w:val="00991C74"/>
    <w:rsid w:val="0099272B"/>
    <w:rsid w:val="009927B2"/>
    <w:rsid w:val="00992ABF"/>
    <w:rsid w:val="0099415B"/>
    <w:rsid w:val="00994168"/>
    <w:rsid w:val="009953EE"/>
    <w:rsid w:val="0099565C"/>
    <w:rsid w:val="00995809"/>
    <w:rsid w:val="00995A86"/>
    <w:rsid w:val="009964DE"/>
    <w:rsid w:val="0099656B"/>
    <w:rsid w:val="009972AD"/>
    <w:rsid w:val="009972B0"/>
    <w:rsid w:val="00997ECB"/>
    <w:rsid w:val="009A029B"/>
    <w:rsid w:val="009A0441"/>
    <w:rsid w:val="009A0543"/>
    <w:rsid w:val="009A08CF"/>
    <w:rsid w:val="009A12A5"/>
    <w:rsid w:val="009A1444"/>
    <w:rsid w:val="009A18D5"/>
    <w:rsid w:val="009A1EE5"/>
    <w:rsid w:val="009A23DD"/>
    <w:rsid w:val="009A2E05"/>
    <w:rsid w:val="009A35EE"/>
    <w:rsid w:val="009A3640"/>
    <w:rsid w:val="009A391A"/>
    <w:rsid w:val="009A4A76"/>
    <w:rsid w:val="009A4CA7"/>
    <w:rsid w:val="009A5E17"/>
    <w:rsid w:val="009A6088"/>
    <w:rsid w:val="009A6886"/>
    <w:rsid w:val="009A6936"/>
    <w:rsid w:val="009A6D2F"/>
    <w:rsid w:val="009A7D5D"/>
    <w:rsid w:val="009A7E75"/>
    <w:rsid w:val="009B102E"/>
    <w:rsid w:val="009B18C6"/>
    <w:rsid w:val="009B3415"/>
    <w:rsid w:val="009B398A"/>
    <w:rsid w:val="009B3B0E"/>
    <w:rsid w:val="009B4693"/>
    <w:rsid w:val="009B4B53"/>
    <w:rsid w:val="009B4BA6"/>
    <w:rsid w:val="009B52F0"/>
    <w:rsid w:val="009B53AC"/>
    <w:rsid w:val="009B57CB"/>
    <w:rsid w:val="009B699E"/>
    <w:rsid w:val="009B76A4"/>
    <w:rsid w:val="009C0221"/>
    <w:rsid w:val="009C0C9E"/>
    <w:rsid w:val="009C16B6"/>
    <w:rsid w:val="009C250E"/>
    <w:rsid w:val="009C2876"/>
    <w:rsid w:val="009C30AC"/>
    <w:rsid w:val="009C37E2"/>
    <w:rsid w:val="009C393F"/>
    <w:rsid w:val="009C4258"/>
    <w:rsid w:val="009C4615"/>
    <w:rsid w:val="009C49B4"/>
    <w:rsid w:val="009C4E62"/>
    <w:rsid w:val="009C5212"/>
    <w:rsid w:val="009C536E"/>
    <w:rsid w:val="009C5F63"/>
    <w:rsid w:val="009C6008"/>
    <w:rsid w:val="009C6B96"/>
    <w:rsid w:val="009C6EA2"/>
    <w:rsid w:val="009C768F"/>
    <w:rsid w:val="009D012C"/>
    <w:rsid w:val="009D0A96"/>
    <w:rsid w:val="009D1593"/>
    <w:rsid w:val="009D1601"/>
    <w:rsid w:val="009D172B"/>
    <w:rsid w:val="009D1A96"/>
    <w:rsid w:val="009D1B55"/>
    <w:rsid w:val="009D1E43"/>
    <w:rsid w:val="009D239A"/>
    <w:rsid w:val="009D2F05"/>
    <w:rsid w:val="009D3D4E"/>
    <w:rsid w:val="009D4A68"/>
    <w:rsid w:val="009D6379"/>
    <w:rsid w:val="009D637D"/>
    <w:rsid w:val="009D6441"/>
    <w:rsid w:val="009D6486"/>
    <w:rsid w:val="009D6A23"/>
    <w:rsid w:val="009D6C7D"/>
    <w:rsid w:val="009D7816"/>
    <w:rsid w:val="009E03DE"/>
    <w:rsid w:val="009E0AAC"/>
    <w:rsid w:val="009E0ECA"/>
    <w:rsid w:val="009E0FE5"/>
    <w:rsid w:val="009E284A"/>
    <w:rsid w:val="009E2D36"/>
    <w:rsid w:val="009E603D"/>
    <w:rsid w:val="009E61C1"/>
    <w:rsid w:val="009E628C"/>
    <w:rsid w:val="009E69DC"/>
    <w:rsid w:val="009E69FF"/>
    <w:rsid w:val="009E6ADA"/>
    <w:rsid w:val="009E6E3F"/>
    <w:rsid w:val="009E7172"/>
    <w:rsid w:val="009F0852"/>
    <w:rsid w:val="009F169A"/>
    <w:rsid w:val="009F1ADC"/>
    <w:rsid w:val="009F26DF"/>
    <w:rsid w:val="009F334C"/>
    <w:rsid w:val="009F363F"/>
    <w:rsid w:val="009F3F60"/>
    <w:rsid w:val="009F4813"/>
    <w:rsid w:val="009F4850"/>
    <w:rsid w:val="009F4CBB"/>
    <w:rsid w:val="009F5E5A"/>
    <w:rsid w:val="009F76D0"/>
    <w:rsid w:val="009F7725"/>
    <w:rsid w:val="009F7924"/>
    <w:rsid w:val="009F7FF5"/>
    <w:rsid w:val="00A0024A"/>
    <w:rsid w:val="00A00784"/>
    <w:rsid w:val="00A008FC"/>
    <w:rsid w:val="00A02335"/>
    <w:rsid w:val="00A02F83"/>
    <w:rsid w:val="00A035E5"/>
    <w:rsid w:val="00A03AF1"/>
    <w:rsid w:val="00A0432C"/>
    <w:rsid w:val="00A045C3"/>
    <w:rsid w:val="00A049DE"/>
    <w:rsid w:val="00A04F68"/>
    <w:rsid w:val="00A056ED"/>
    <w:rsid w:val="00A059F6"/>
    <w:rsid w:val="00A101F0"/>
    <w:rsid w:val="00A105B6"/>
    <w:rsid w:val="00A10B38"/>
    <w:rsid w:val="00A11A62"/>
    <w:rsid w:val="00A11E02"/>
    <w:rsid w:val="00A1249C"/>
    <w:rsid w:val="00A12B17"/>
    <w:rsid w:val="00A12E55"/>
    <w:rsid w:val="00A13369"/>
    <w:rsid w:val="00A135C4"/>
    <w:rsid w:val="00A1497C"/>
    <w:rsid w:val="00A159D4"/>
    <w:rsid w:val="00A15F68"/>
    <w:rsid w:val="00A172C7"/>
    <w:rsid w:val="00A17368"/>
    <w:rsid w:val="00A176DF"/>
    <w:rsid w:val="00A20109"/>
    <w:rsid w:val="00A21F59"/>
    <w:rsid w:val="00A220BA"/>
    <w:rsid w:val="00A23F64"/>
    <w:rsid w:val="00A24264"/>
    <w:rsid w:val="00A25FFD"/>
    <w:rsid w:val="00A26116"/>
    <w:rsid w:val="00A2641C"/>
    <w:rsid w:val="00A26805"/>
    <w:rsid w:val="00A26987"/>
    <w:rsid w:val="00A26CD7"/>
    <w:rsid w:val="00A270ED"/>
    <w:rsid w:val="00A275BD"/>
    <w:rsid w:val="00A27C1F"/>
    <w:rsid w:val="00A3099A"/>
    <w:rsid w:val="00A30E45"/>
    <w:rsid w:val="00A30E46"/>
    <w:rsid w:val="00A31661"/>
    <w:rsid w:val="00A31CF8"/>
    <w:rsid w:val="00A31DB4"/>
    <w:rsid w:val="00A32C34"/>
    <w:rsid w:val="00A32EAB"/>
    <w:rsid w:val="00A330E3"/>
    <w:rsid w:val="00A3362C"/>
    <w:rsid w:val="00A33770"/>
    <w:rsid w:val="00A33F39"/>
    <w:rsid w:val="00A33F7D"/>
    <w:rsid w:val="00A342A1"/>
    <w:rsid w:val="00A343F9"/>
    <w:rsid w:val="00A34C0D"/>
    <w:rsid w:val="00A34CA2"/>
    <w:rsid w:val="00A34E73"/>
    <w:rsid w:val="00A34F88"/>
    <w:rsid w:val="00A35DF3"/>
    <w:rsid w:val="00A35E13"/>
    <w:rsid w:val="00A36345"/>
    <w:rsid w:val="00A371E3"/>
    <w:rsid w:val="00A37302"/>
    <w:rsid w:val="00A37F24"/>
    <w:rsid w:val="00A402AB"/>
    <w:rsid w:val="00A41282"/>
    <w:rsid w:val="00A41DE8"/>
    <w:rsid w:val="00A41F84"/>
    <w:rsid w:val="00A42218"/>
    <w:rsid w:val="00A4260E"/>
    <w:rsid w:val="00A42A2F"/>
    <w:rsid w:val="00A42D89"/>
    <w:rsid w:val="00A431EC"/>
    <w:rsid w:val="00A443F7"/>
    <w:rsid w:val="00A445D4"/>
    <w:rsid w:val="00A446D3"/>
    <w:rsid w:val="00A452C7"/>
    <w:rsid w:val="00A45497"/>
    <w:rsid w:val="00A4588B"/>
    <w:rsid w:val="00A45CF3"/>
    <w:rsid w:val="00A45DC3"/>
    <w:rsid w:val="00A46327"/>
    <w:rsid w:val="00A46519"/>
    <w:rsid w:val="00A470B2"/>
    <w:rsid w:val="00A4725E"/>
    <w:rsid w:val="00A47271"/>
    <w:rsid w:val="00A47AB5"/>
    <w:rsid w:val="00A50135"/>
    <w:rsid w:val="00A502DA"/>
    <w:rsid w:val="00A50819"/>
    <w:rsid w:val="00A50F51"/>
    <w:rsid w:val="00A51945"/>
    <w:rsid w:val="00A52447"/>
    <w:rsid w:val="00A52EFB"/>
    <w:rsid w:val="00A53502"/>
    <w:rsid w:val="00A53D6D"/>
    <w:rsid w:val="00A54045"/>
    <w:rsid w:val="00A54CC3"/>
    <w:rsid w:val="00A54E18"/>
    <w:rsid w:val="00A54F2E"/>
    <w:rsid w:val="00A5559F"/>
    <w:rsid w:val="00A565F5"/>
    <w:rsid w:val="00A56CC6"/>
    <w:rsid w:val="00A56CF0"/>
    <w:rsid w:val="00A5702E"/>
    <w:rsid w:val="00A60E41"/>
    <w:rsid w:val="00A61066"/>
    <w:rsid w:val="00A610C0"/>
    <w:rsid w:val="00A6153B"/>
    <w:rsid w:val="00A61574"/>
    <w:rsid w:val="00A61BB9"/>
    <w:rsid w:val="00A6243E"/>
    <w:rsid w:val="00A624E4"/>
    <w:rsid w:val="00A625AF"/>
    <w:rsid w:val="00A6263F"/>
    <w:rsid w:val="00A6322C"/>
    <w:rsid w:val="00A636F5"/>
    <w:rsid w:val="00A638D3"/>
    <w:rsid w:val="00A63B01"/>
    <w:rsid w:val="00A640C8"/>
    <w:rsid w:val="00A646E5"/>
    <w:rsid w:val="00A64A04"/>
    <w:rsid w:val="00A65045"/>
    <w:rsid w:val="00A653B8"/>
    <w:rsid w:val="00A656AB"/>
    <w:rsid w:val="00A65744"/>
    <w:rsid w:val="00A660A9"/>
    <w:rsid w:val="00A664E2"/>
    <w:rsid w:val="00A6696D"/>
    <w:rsid w:val="00A66AED"/>
    <w:rsid w:val="00A704A2"/>
    <w:rsid w:val="00A707AD"/>
    <w:rsid w:val="00A71874"/>
    <w:rsid w:val="00A71C42"/>
    <w:rsid w:val="00A7275A"/>
    <w:rsid w:val="00A730AE"/>
    <w:rsid w:val="00A738F9"/>
    <w:rsid w:val="00A75C00"/>
    <w:rsid w:val="00A76E66"/>
    <w:rsid w:val="00A772FB"/>
    <w:rsid w:val="00A77D06"/>
    <w:rsid w:val="00A77D79"/>
    <w:rsid w:val="00A805AA"/>
    <w:rsid w:val="00A80C04"/>
    <w:rsid w:val="00A813D9"/>
    <w:rsid w:val="00A82219"/>
    <w:rsid w:val="00A82B93"/>
    <w:rsid w:val="00A82C73"/>
    <w:rsid w:val="00A82CE2"/>
    <w:rsid w:val="00A8353C"/>
    <w:rsid w:val="00A835BE"/>
    <w:rsid w:val="00A83EBD"/>
    <w:rsid w:val="00A83F92"/>
    <w:rsid w:val="00A840F9"/>
    <w:rsid w:val="00A846FA"/>
    <w:rsid w:val="00A8621A"/>
    <w:rsid w:val="00A865A3"/>
    <w:rsid w:val="00A8662F"/>
    <w:rsid w:val="00A87F7F"/>
    <w:rsid w:val="00A90798"/>
    <w:rsid w:val="00A9087F"/>
    <w:rsid w:val="00A90AC7"/>
    <w:rsid w:val="00A90D55"/>
    <w:rsid w:val="00A91A32"/>
    <w:rsid w:val="00A921FB"/>
    <w:rsid w:val="00A92754"/>
    <w:rsid w:val="00A92FC7"/>
    <w:rsid w:val="00A9365E"/>
    <w:rsid w:val="00A93BDC"/>
    <w:rsid w:val="00A93EFC"/>
    <w:rsid w:val="00A942BE"/>
    <w:rsid w:val="00A9440D"/>
    <w:rsid w:val="00A94AFB"/>
    <w:rsid w:val="00A94E17"/>
    <w:rsid w:val="00A95609"/>
    <w:rsid w:val="00A957BA"/>
    <w:rsid w:val="00A960F6"/>
    <w:rsid w:val="00A96560"/>
    <w:rsid w:val="00A96839"/>
    <w:rsid w:val="00A9684D"/>
    <w:rsid w:val="00A96E00"/>
    <w:rsid w:val="00A971E4"/>
    <w:rsid w:val="00A97C43"/>
    <w:rsid w:val="00A97EE7"/>
    <w:rsid w:val="00AA034F"/>
    <w:rsid w:val="00AA0359"/>
    <w:rsid w:val="00AA0B29"/>
    <w:rsid w:val="00AA1617"/>
    <w:rsid w:val="00AA194B"/>
    <w:rsid w:val="00AA1C4D"/>
    <w:rsid w:val="00AA2BCC"/>
    <w:rsid w:val="00AA3397"/>
    <w:rsid w:val="00AA3A2C"/>
    <w:rsid w:val="00AA403E"/>
    <w:rsid w:val="00AA4196"/>
    <w:rsid w:val="00AA4AF3"/>
    <w:rsid w:val="00AA5D5D"/>
    <w:rsid w:val="00AA6C28"/>
    <w:rsid w:val="00AA6D22"/>
    <w:rsid w:val="00AA6E40"/>
    <w:rsid w:val="00AA740E"/>
    <w:rsid w:val="00AA79F6"/>
    <w:rsid w:val="00AA7FAF"/>
    <w:rsid w:val="00AB065F"/>
    <w:rsid w:val="00AB0AEC"/>
    <w:rsid w:val="00AB0CC5"/>
    <w:rsid w:val="00AB0CFE"/>
    <w:rsid w:val="00AB0D1F"/>
    <w:rsid w:val="00AB0F51"/>
    <w:rsid w:val="00AB114E"/>
    <w:rsid w:val="00AB1D27"/>
    <w:rsid w:val="00AB1E82"/>
    <w:rsid w:val="00AB28CD"/>
    <w:rsid w:val="00AB2909"/>
    <w:rsid w:val="00AB2CE4"/>
    <w:rsid w:val="00AB2E4E"/>
    <w:rsid w:val="00AB326A"/>
    <w:rsid w:val="00AB3E61"/>
    <w:rsid w:val="00AB4433"/>
    <w:rsid w:val="00AB4F77"/>
    <w:rsid w:val="00AB503D"/>
    <w:rsid w:val="00AB569C"/>
    <w:rsid w:val="00AB57AA"/>
    <w:rsid w:val="00AB5FAA"/>
    <w:rsid w:val="00AB60FF"/>
    <w:rsid w:val="00AB63D5"/>
    <w:rsid w:val="00AB64F2"/>
    <w:rsid w:val="00AB6CB2"/>
    <w:rsid w:val="00AB77A7"/>
    <w:rsid w:val="00AC10B1"/>
    <w:rsid w:val="00AC141D"/>
    <w:rsid w:val="00AC1B1C"/>
    <w:rsid w:val="00AC25C1"/>
    <w:rsid w:val="00AC2C7A"/>
    <w:rsid w:val="00AC2ED4"/>
    <w:rsid w:val="00AC3662"/>
    <w:rsid w:val="00AC37FE"/>
    <w:rsid w:val="00AC3E24"/>
    <w:rsid w:val="00AC4467"/>
    <w:rsid w:val="00AC49FE"/>
    <w:rsid w:val="00AC4A88"/>
    <w:rsid w:val="00AC4BB0"/>
    <w:rsid w:val="00AC544C"/>
    <w:rsid w:val="00AC545A"/>
    <w:rsid w:val="00AC5D7B"/>
    <w:rsid w:val="00AC7473"/>
    <w:rsid w:val="00AC7A96"/>
    <w:rsid w:val="00AC7D8D"/>
    <w:rsid w:val="00AC7E0C"/>
    <w:rsid w:val="00AC7F06"/>
    <w:rsid w:val="00AC7F1C"/>
    <w:rsid w:val="00AD0575"/>
    <w:rsid w:val="00AD089A"/>
    <w:rsid w:val="00AD099E"/>
    <w:rsid w:val="00AD1792"/>
    <w:rsid w:val="00AD1FC4"/>
    <w:rsid w:val="00AD251E"/>
    <w:rsid w:val="00AD2B70"/>
    <w:rsid w:val="00AD4047"/>
    <w:rsid w:val="00AD4250"/>
    <w:rsid w:val="00AD42DF"/>
    <w:rsid w:val="00AD4570"/>
    <w:rsid w:val="00AD4A19"/>
    <w:rsid w:val="00AD4A7C"/>
    <w:rsid w:val="00AD5889"/>
    <w:rsid w:val="00AD6071"/>
    <w:rsid w:val="00AD71E7"/>
    <w:rsid w:val="00AD757E"/>
    <w:rsid w:val="00AD75DB"/>
    <w:rsid w:val="00AD75EB"/>
    <w:rsid w:val="00AD78CA"/>
    <w:rsid w:val="00AD7EB5"/>
    <w:rsid w:val="00AD7ED1"/>
    <w:rsid w:val="00AE0079"/>
    <w:rsid w:val="00AE02E2"/>
    <w:rsid w:val="00AE057E"/>
    <w:rsid w:val="00AE058C"/>
    <w:rsid w:val="00AE0910"/>
    <w:rsid w:val="00AE0A25"/>
    <w:rsid w:val="00AE0E25"/>
    <w:rsid w:val="00AE11CB"/>
    <w:rsid w:val="00AE13E7"/>
    <w:rsid w:val="00AE18EA"/>
    <w:rsid w:val="00AE1ED3"/>
    <w:rsid w:val="00AE29B2"/>
    <w:rsid w:val="00AE3507"/>
    <w:rsid w:val="00AE3AC8"/>
    <w:rsid w:val="00AE3F58"/>
    <w:rsid w:val="00AE49F1"/>
    <w:rsid w:val="00AE5549"/>
    <w:rsid w:val="00AE5D5B"/>
    <w:rsid w:val="00AE6888"/>
    <w:rsid w:val="00AE6E5B"/>
    <w:rsid w:val="00AE70A3"/>
    <w:rsid w:val="00AE7264"/>
    <w:rsid w:val="00AE7388"/>
    <w:rsid w:val="00AE7F20"/>
    <w:rsid w:val="00AF0A3D"/>
    <w:rsid w:val="00AF2C12"/>
    <w:rsid w:val="00AF359F"/>
    <w:rsid w:val="00AF424D"/>
    <w:rsid w:val="00AF4D0F"/>
    <w:rsid w:val="00AF5052"/>
    <w:rsid w:val="00AF5AC7"/>
    <w:rsid w:val="00AF6976"/>
    <w:rsid w:val="00AF72B6"/>
    <w:rsid w:val="00AF7E70"/>
    <w:rsid w:val="00B00061"/>
    <w:rsid w:val="00B0067C"/>
    <w:rsid w:val="00B00723"/>
    <w:rsid w:val="00B00FFA"/>
    <w:rsid w:val="00B01312"/>
    <w:rsid w:val="00B01681"/>
    <w:rsid w:val="00B01B53"/>
    <w:rsid w:val="00B01F4C"/>
    <w:rsid w:val="00B02F79"/>
    <w:rsid w:val="00B0362E"/>
    <w:rsid w:val="00B0406F"/>
    <w:rsid w:val="00B047C5"/>
    <w:rsid w:val="00B04ED5"/>
    <w:rsid w:val="00B05AC0"/>
    <w:rsid w:val="00B05F65"/>
    <w:rsid w:val="00B065FF"/>
    <w:rsid w:val="00B06E59"/>
    <w:rsid w:val="00B074A4"/>
    <w:rsid w:val="00B07B48"/>
    <w:rsid w:val="00B07E6E"/>
    <w:rsid w:val="00B07F01"/>
    <w:rsid w:val="00B10150"/>
    <w:rsid w:val="00B10451"/>
    <w:rsid w:val="00B10A7D"/>
    <w:rsid w:val="00B113ED"/>
    <w:rsid w:val="00B11471"/>
    <w:rsid w:val="00B1178A"/>
    <w:rsid w:val="00B1228E"/>
    <w:rsid w:val="00B1272B"/>
    <w:rsid w:val="00B13F1B"/>
    <w:rsid w:val="00B14826"/>
    <w:rsid w:val="00B15B3F"/>
    <w:rsid w:val="00B16055"/>
    <w:rsid w:val="00B16D44"/>
    <w:rsid w:val="00B17362"/>
    <w:rsid w:val="00B17431"/>
    <w:rsid w:val="00B17D8D"/>
    <w:rsid w:val="00B17E27"/>
    <w:rsid w:val="00B21105"/>
    <w:rsid w:val="00B21298"/>
    <w:rsid w:val="00B21B0F"/>
    <w:rsid w:val="00B21F3E"/>
    <w:rsid w:val="00B21FBC"/>
    <w:rsid w:val="00B226F7"/>
    <w:rsid w:val="00B24B8E"/>
    <w:rsid w:val="00B24DC7"/>
    <w:rsid w:val="00B256E5"/>
    <w:rsid w:val="00B25C97"/>
    <w:rsid w:val="00B25F7A"/>
    <w:rsid w:val="00B26C68"/>
    <w:rsid w:val="00B277C1"/>
    <w:rsid w:val="00B27AB7"/>
    <w:rsid w:val="00B27E96"/>
    <w:rsid w:val="00B31525"/>
    <w:rsid w:val="00B318AC"/>
    <w:rsid w:val="00B321AA"/>
    <w:rsid w:val="00B327A7"/>
    <w:rsid w:val="00B32CA9"/>
    <w:rsid w:val="00B33AE1"/>
    <w:rsid w:val="00B33B79"/>
    <w:rsid w:val="00B33DE9"/>
    <w:rsid w:val="00B34A57"/>
    <w:rsid w:val="00B34ACB"/>
    <w:rsid w:val="00B34E9A"/>
    <w:rsid w:val="00B35BC5"/>
    <w:rsid w:val="00B37654"/>
    <w:rsid w:val="00B41113"/>
    <w:rsid w:val="00B425CA"/>
    <w:rsid w:val="00B42791"/>
    <w:rsid w:val="00B427EE"/>
    <w:rsid w:val="00B42AD6"/>
    <w:rsid w:val="00B42E69"/>
    <w:rsid w:val="00B43A52"/>
    <w:rsid w:val="00B44022"/>
    <w:rsid w:val="00B444CE"/>
    <w:rsid w:val="00B446CA"/>
    <w:rsid w:val="00B44865"/>
    <w:rsid w:val="00B45209"/>
    <w:rsid w:val="00B453A4"/>
    <w:rsid w:val="00B4574A"/>
    <w:rsid w:val="00B45E18"/>
    <w:rsid w:val="00B46564"/>
    <w:rsid w:val="00B47305"/>
    <w:rsid w:val="00B47CCE"/>
    <w:rsid w:val="00B50A80"/>
    <w:rsid w:val="00B50CAC"/>
    <w:rsid w:val="00B50E83"/>
    <w:rsid w:val="00B51097"/>
    <w:rsid w:val="00B51EEF"/>
    <w:rsid w:val="00B5332E"/>
    <w:rsid w:val="00B5344D"/>
    <w:rsid w:val="00B5400B"/>
    <w:rsid w:val="00B55AEB"/>
    <w:rsid w:val="00B56882"/>
    <w:rsid w:val="00B568EE"/>
    <w:rsid w:val="00B56A4F"/>
    <w:rsid w:val="00B57843"/>
    <w:rsid w:val="00B57C4C"/>
    <w:rsid w:val="00B60591"/>
    <w:rsid w:val="00B6065F"/>
    <w:rsid w:val="00B6080D"/>
    <w:rsid w:val="00B609CA"/>
    <w:rsid w:val="00B60A72"/>
    <w:rsid w:val="00B60AC9"/>
    <w:rsid w:val="00B610B5"/>
    <w:rsid w:val="00B61487"/>
    <w:rsid w:val="00B61825"/>
    <w:rsid w:val="00B625E6"/>
    <w:rsid w:val="00B62A6C"/>
    <w:rsid w:val="00B642B5"/>
    <w:rsid w:val="00B646F1"/>
    <w:rsid w:val="00B64706"/>
    <w:rsid w:val="00B6483D"/>
    <w:rsid w:val="00B64A90"/>
    <w:rsid w:val="00B64E0C"/>
    <w:rsid w:val="00B65381"/>
    <w:rsid w:val="00B65534"/>
    <w:rsid w:val="00B6557E"/>
    <w:rsid w:val="00B65D0B"/>
    <w:rsid w:val="00B65F7E"/>
    <w:rsid w:val="00B66337"/>
    <w:rsid w:val="00B663D9"/>
    <w:rsid w:val="00B66897"/>
    <w:rsid w:val="00B67ED8"/>
    <w:rsid w:val="00B700D8"/>
    <w:rsid w:val="00B701FB"/>
    <w:rsid w:val="00B707FE"/>
    <w:rsid w:val="00B7090E"/>
    <w:rsid w:val="00B70AD2"/>
    <w:rsid w:val="00B70C00"/>
    <w:rsid w:val="00B71119"/>
    <w:rsid w:val="00B71176"/>
    <w:rsid w:val="00B71F86"/>
    <w:rsid w:val="00B72D25"/>
    <w:rsid w:val="00B7339A"/>
    <w:rsid w:val="00B7358C"/>
    <w:rsid w:val="00B73CA0"/>
    <w:rsid w:val="00B74757"/>
    <w:rsid w:val="00B7486F"/>
    <w:rsid w:val="00B75119"/>
    <w:rsid w:val="00B75CEB"/>
    <w:rsid w:val="00B7600D"/>
    <w:rsid w:val="00B764E4"/>
    <w:rsid w:val="00B765BA"/>
    <w:rsid w:val="00B772E1"/>
    <w:rsid w:val="00B77B34"/>
    <w:rsid w:val="00B807D6"/>
    <w:rsid w:val="00B80E40"/>
    <w:rsid w:val="00B81225"/>
    <w:rsid w:val="00B815B5"/>
    <w:rsid w:val="00B81929"/>
    <w:rsid w:val="00B82204"/>
    <w:rsid w:val="00B829EF"/>
    <w:rsid w:val="00B83FF3"/>
    <w:rsid w:val="00B844EF"/>
    <w:rsid w:val="00B85104"/>
    <w:rsid w:val="00B8512E"/>
    <w:rsid w:val="00B8522E"/>
    <w:rsid w:val="00B85599"/>
    <w:rsid w:val="00B865A3"/>
    <w:rsid w:val="00B877B5"/>
    <w:rsid w:val="00B8787E"/>
    <w:rsid w:val="00B87BD4"/>
    <w:rsid w:val="00B90133"/>
    <w:rsid w:val="00B90970"/>
    <w:rsid w:val="00B912FF"/>
    <w:rsid w:val="00B916BA"/>
    <w:rsid w:val="00B9178F"/>
    <w:rsid w:val="00B92380"/>
    <w:rsid w:val="00B923FA"/>
    <w:rsid w:val="00B9307F"/>
    <w:rsid w:val="00B93131"/>
    <w:rsid w:val="00B938BC"/>
    <w:rsid w:val="00B93BEA"/>
    <w:rsid w:val="00B93CAD"/>
    <w:rsid w:val="00B93D68"/>
    <w:rsid w:val="00B94075"/>
    <w:rsid w:val="00B9474A"/>
    <w:rsid w:val="00B94933"/>
    <w:rsid w:val="00B94B1C"/>
    <w:rsid w:val="00B95733"/>
    <w:rsid w:val="00B95B2B"/>
    <w:rsid w:val="00B96B51"/>
    <w:rsid w:val="00B977C6"/>
    <w:rsid w:val="00BA0890"/>
    <w:rsid w:val="00BA103D"/>
    <w:rsid w:val="00BA19C4"/>
    <w:rsid w:val="00BA20C2"/>
    <w:rsid w:val="00BA21DB"/>
    <w:rsid w:val="00BA23A9"/>
    <w:rsid w:val="00BA257E"/>
    <w:rsid w:val="00BA2613"/>
    <w:rsid w:val="00BA2934"/>
    <w:rsid w:val="00BA2B3E"/>
    <w:rsid w:val="00BA3281"/>
    <w:rsid w:val="00BA337D"/>
    <w:rsid w:val="00BA41E3"/>
    <w:rsid w:val="00BA47F5"/>
    <w:rsid w:val="00BA4BF9"/>
    <w:rsid w:val="00BA55A0"/>
    <w:rsid w:val="00BA56E8"/>
    <w:rsid w:val="00BA57F3"/>
    <w:rsid w:val="00BA591B"/>
    <w:rsid w:val="00BA68AD"/>
    <w:rsid w:val="00BA6B95"/>
    <w:rsid w:val="00BA75FC"/>
    <w:rsid w:val="00BA7675"/>
    <w:rsid w:val="00BA7C6F"/>
    <w:rsid w:val="00BB0D2F"/>
    <w:rsid w:val="00BB0DA1"/>
    <w:rsid w:val="00BB0F06"/>
    <w:rsid w:val="00BB10E4"/>
    <w:rsid w:val="00BB1A3B"/>
    <w:rsid w:val="00BB1B17"/>
    <w:rsid w:val="00BB25BE"/>
    <w:rsid w:val="00BB2999"/>
    <w:rsid w:val="00BB31FB"/>
    <w:rsid w:val="00BB3990"/>
    <w:rsid w:val="00BB3A3B"/>
    <w:rsid w:val="00BB4F02"/>
    <w:rsid w:val="00BB539F"/>
    <w:rsid w:val="00BB5405"/>
    <w:rsid w:val="00BB5E83"/>
    <w:rsid w:val="00BB69AD"/>
    <w:rsid w:val="00BC076D"/>
    <w:rsid w:val="00BC0A58"/>
    <w:rsid w:val="00BC0D85"/>
    <w:rsid w:val="00BC1373"/>
    <w:rsid w:val="00BC1E23"/>
    <w:rsid w:val="00BC2E68"/>
    <w:rsid w:val="00BC46DF"/>
    <w:rsid w:val="00BC4DEF"/>
    <w:rsid w:val="00BC61B5"/>
    <w:rsid w:val="00BC643F"/>
    <w:rsid w:val="00BC688F"/>
    <w:rsid w:val="00BC7096"/>
    <w:rsid w:val="00BC7A98"/>
    <w:rsid w:val="00BD0C1F"/>
    <w:rsid w:val="00BD15D1"/>
    <w:rsid w:val="00BD2231"/>
    <w:rsid w:val="00BD2567"/>
    <w:rsid w:val="00BD2632"/>
    <w:rsid w:val="00BD2A3F"/>
    <w:rsid w:val="00BD3995"/>
    <w:rsid w:val="00BD4108"/>
    <w:rsid w:val="00BD4914"/>
    <w:rsid w:val="00BD4DA2"/>
    <w:rsid w:val="00BD5BE7"/>
    <w:rsid w:val="00BD60FE"/>
    <w:rsid w:val="00BD652F"/>
    <w:rsid w:val="00BD67FB"/>
    <w:rsid w:val="00BD6F5F"/>
    <w:rsid w:val="00BE04E9"/>
    <w:rsid w:val="00BE08B6"/>
    <w:rsid w:val="00BE0F25"/>
    <w:rsid w:val="00BE1B43"/>
    <w:rsid w:val="00BE1F16"/>
    <w:rsid w:val="00BE24BB"/>
    <w:rsid w:val="00BE2829"/>
    <w:rsid w:val="00BE2F31"/>
    <w:rsid w:val="00BE4C2A"/>
    <w:rsid w:val="00BE5C2A"/>
    <w:rsid w:val="00BE72DE"/>
    <w:rsid w:val="00BF047D"/>
    <w:rsid w:val="00BF0595"/>
    <w:rsid w:val="00BF1045"/>
    <w:rsid w:val="00BF1061"/>
    <w:rsid w:val="00BF10EA"/>
    <w:rsid w:val="00BF20B2"/>
    <w:rsid w:val="00BF2C4D"/>
    <w:rsid w:val="00BF3026"/>
    <w:rsid w:val="00BF378C"/>
    <w:rsid w:val="00BF382F"/>
    <w:rsid w:val="00BF38B2"/>
    <w:rsid w:val="00BF3B99"/>
    <w:rsid w:val="00BF3D6D"/>
    <w:rsid w:val="00BF4C11"/>
    <w:rsid w:val="00BF4D0C"/>
    <w:rsid w:val="00BF4DD5"/>
    <w:rsid w:val="00BF59D6"/>
    <w:rsid w:val="00BF68C9"/>
    <w:rsid w:val="00BF6B9A"/>
    <w:rsid w:val="00BF6CD4"/>
    <w:rsid w:val="00BF76FD"/>
    <w:rsid w:val="00BF7A93"/>
    <w:rsid w:val="00C0027D"/>
    <w:rsid w:val="00C00D2F"/>
    <w:rsid w:val="00C01D24"/>
    <w:rsid w:val="00C01E39"/>
    <w:rsid w:val="00C02906"/>
    <w:rsid w:val="00C047CC"/>
    <w:rsid w:val="00C04C52"/>
    <w:rsid w:val="00C04DFD"/>
    <w:rsid w:val="00C05254"/>
    <w:rsid w:val="00C068B2"/>
    <w:rsid w:val="00C06A58"/>
    <w:rsid w:val="00C06CC9"/>
    <w:rsid w:val="00C0757A"/>
    <w:rsid w:val="00C0794E"/>
    <w:rsid w:val="00C07FD1"/>
    <w:rsid w:val="00C10B9F"/>
    <w:rsid w:val="00C1119E"/>
    <w:rsid w:val="00C1127B"/>
    <w:rsid w:val="00C1139F"/>
    <w:rsid w:val="00C11A95"/>
    <w:rsid w:val="00C1287D"/>
    <w:rsid w:val="00C12BB7"/>
    <w:rsid w:val="00C12E4A"/>
    <w:rsid w:val="00C12FA0"/>
    <w:rsid w:val="00C12FD1"/>
    <w:rsid w:val="00C13A8C"/>
    <w:rsid w:val="00C13ECE"/>
    <w:rsid w:val="00C14D58"/>
    <w:rsid w:val="00C16230"/>
    <w:rsid w:val="00C16598"/>
    <w:rsid w:val="00C165D8"/>
    <w:rsid w:val="00C16721"/>
    <w:rsid w:val="00C16F1A"/>
    <w:rsid w:val="00C16F4E"/>
    <w:rsid w:val="00C1700D"/>
    <w:rsid w:val="00C17502"/>
    <w:rsid w:val="00C17DDF"/>
    <w:rsid w:val="00C2068B"/>
    <w:rsid w:val="00C21620"/>
    <w:rsid w:val="00C21D4C"/>
    <w:rsid w:val="00C22478"/>
    <w:rsid w:val="00C229AB"/>
    <w:rsid w:val="00C22AE0"/>
    <w:rsid w:val="00C233A8"/>
    <w:rsid w:val="00C23E55"/>
    <w:rsid w:val="00C23FEC"/>
    <w:rsid w:val="00C246D9"/>
    <w:rsid w:val="00C2477B"/>
    <w:rsid w:val="00C24FEB"/>
    <w:rsid w:val="00C25307"/>
    <w:rsid w:val="00C25417"/>
    <w:rsid w:val="00C2582E"/>
    <w:rsid w:val="00C26776"/>
    <w:rsid w:val="00C26FD4"/>
    <w:rsid w:val="00C277F8"/>
    <w:rsid w:val="00C30CB3"/>
    <w:rsid w:val="00C30FF6"/>
    <w:rsid w:val="00C3188B"/>
    <w:rsid w:val="00C31A2E"/>
    <w:rsid w:val="00C3298C"/>
    <w:rsid w:val="00C32A91"/>
    <w:rsid w:val="00C3309F"/>
    <w:rsid w:val="00C33BD2"/>
    <w:rsid w:val="00C35B5B"/>
    <w:rsid w:val="00C35B5E"/>
    <w:rsid w:val="00C40F4D"/>
    <w:rsid w:val="00C4159E"/>
    <w:rsid w:val="00C41CD2"/>
    <w:rsid w:val="00C4214E"/>
    <w:rsid w:val="00C4222E"/>
    <w:rsid w:val="00C42244"/>
    <w:rsid w:val="00C43854"/>
    <w:rsid w:val="00C43ACC"/>
    <w:rsid w:val="00C43C3B"/>
    <w:rsid w:val="00C43F8A"/>
    <w:rsid w:val="00C442BA"/>
    <w:rsid w:val="00C44A0A"/>
    <w:rsid w:val="00C44C05"/>
    <w:rsid w:val="00C44E2B"/>
    <w:rsid w:val="00C44EB2"/>
    <w:rsid w:val="00C45741"/>
    <w:rsid w:val="00C45F7B"/>
    <w:rsid w:val="00C46E42"/>
    <w:rsid w:val="00C46FCC"/>
    <w:rsid w:val="00C47612"/>
    <w:rsid w:val="00C47871"/>
    <w:rsid w:val="00C47EA0"/>
    <w:rsid w:val="00C50A81"/>
    <w:rsid w:val="00C5119D"/>
    <w:rsid w:val="00C529E0"/>
    <w:rsid w:val="00C53476"/>
    <w:rsid w:val="00C53C0B"/>
    <w:rsid w:val="00C54AD9"/>
    <w:rsid w:val="00C55474"/>
    <w:rsid w:val="00C55C6C"/>
    <w:rsid w:val="00C55EC8"/>
    <w:rsid w:val="00C56D09"/>
    <w:rsid w:val="00C56D48"/>
    <w:rsid w:val="00C570F6"/>
    <w:rsid w:val="00C57B9C"/>
    <w:rsid w:val="00C60032"/>
    <w:rsid w:val="00C606F5"/>
    <w:rsid w:val="00C60936"/>
    <w:rsid w:val="00C613D8"/>
    <w:rsid w:val="00C6189A"/>
    <w:rsid w:val="00C61BCD"/>
    <w:rsid w:val="00C61F9A"/>
    <w:rsid w:val="00C6334C"/>
    <w:rsid w:val="00C63CAB"/>
    <w:rsid w:val="00C64B13"/>
    <w:rsid w:val="00C64B2C"/>
    <w:rsid w:val="00C64B50"/>
    <w:rsid w:val="00C656CB"/>
    <w:rsid w:val="00C66122"/>
    <w:rsid w:val="00C66146"/>
    <w:rsid w:val="00C66190"/>
    <w:rsid w:val="00C67DFA"/>
    <w:rsid w:val="00C70652"/>
    <w:rsid w:val="00C70841"/>
    <w:rsid w:val="00C70A93"/>
    <w:rsid w:val="00C70AF0"/>
    <w:rsid w:val="00C713C2"/>
    <w:rsid w:val="00C71494"/>
    <w:rsid w:val="00C7180A"/>
    <w:rsid w:val="00C721AE"/>
    <w:rsid w:val="00C7237E"/>
    <w:rsid w:val="00C723CA"/>
    <w:rsid w:val="00C7252F"/>
    <w:rsid w:val="00C727EB"/>
    <w:rsid w:val="00C72EC6"/>
    <w:rsid w:val="00C74755"/>
    <w:rsid w:val="00C74D85"/>
    <w:rsid w:val="00C74EE3"/>
    <w:rsid w:val="00C74F9A"/>
    <w:rsid w:val="00C7512F"/>
    <w:rsid w:val="00C752F3"/>
    <w:rsid w:val="00C75D7D"/>
    <w:rsid w:val="00C7654E"/>
    <w:rsid w:val="00C766BD"/>
    <w:rsid w:val="00C7670F"/>
    <w:rsid w:val="00C76EBC"/>
    <w:rsid w:val="00C775BF"/>
    <w:rsid w:val="00C7764B"/>
    <w:rsid w:val="00C77EF6"/>
    <w:rsid w:val="00C80F36"/>
    <w:rsid w:val="00C81164"/>
    <w:rsid w:val="00C8120D"/>
    <w:rsid w:val="00C8136C"/>
    <w:rsid w:val="00C82BC3"/>
    <w:rsid w:val="00C82D92"/>
    <w:rsid w:val="00C82DA5"/>
    <w:rsid w:val="00C82E5D"/>
    <w:rsid w:val="00C83274"/>
    <w:rsid w:val="00C83699"/>
    <w:rsid w:val="00C83D62"/>
    <w:rsid w:val="00C8480F"/>
    <w:rsid w:val="00C84AA4"/>
    <w:rsid w:val="00C85B9D"/>
    <w:rsid w:val="00C85BC9"/>
    <w:rsid w:val="00C85C3F"/>
    <w:rsid w:val="00C86127"/>
    <w:rsid w:val="00C86875"/>
    <w:rsid w:val="00C873F5"/>
    <w:rsid w:val="00C87E02"/>
    <w:rsid w:val="00C90264"/>
    <w:rsid w:val="00C90946"/>
    <w:rsid w:val="00C91E96"/>
    <w:rsid w:val="00C92081"/>
    <w:rsid w:val="00C94307"/>
    <w:rsid w:val="00C944E7"/>
    <w:rsid w:val="00C9488F"/>
    <w:rsid w:val="00C948B9"/>
    <w:rsid w:val="00C94BA6"/>
    <w:rsid w:val="00C950AC"/>
    <w:rsid w:val="00C95221"/>
    <w:rsid w:val="00C96253"/>
    <w:rsid w:val="00C97012"/>
    <w:rsid w:val="00C971E2"/>
    <w:rsid w:val="00C97219"/>
    <w:rsid w:val="00C979D5"/>
    <w:rsid w:val="00C97C51"/>
    <w:rsid w:val="00C97FEB"/>
    <w:rsid w:val="00CA008B"/>
    <w:rsid w:val="00CA01AA"/>
    <w:rsid w:val="00CA03EA"/>
    <w:rsid w:val="00CA101C"/>
    <w:rsid w:val="00CA1489"/>
    <w:rsid w:val="00CA156C"/>
    <w:rsid w:val="00CA1812"/>
    <w:rsid w:val="00CA1CEE"/>
    <w:rsid w:val="00CA2750"/>
    <w:rsid w:val="00CA3070"/>
    <w:rsid w:val="00CA3EC0"/>
    <w:rsid w:val="00CA4416"/>
    <w:rsid w:val="00CA4C30"/>
    <w:rsid w:val="00CA524A"/>
    <w:rsid w:val="00CA524E"/>
    <w:rsid w:val="00CA5433"/>
    <w:rsid w:val="00CA5625"/>
    <w:rsid w:val="00CA5F45"/>
    <w:rsid w:val="00CA72B0"/>
    <w:rsid w:val="00CA76A7"/>
    <w:rsid w:val="00CA7E50"/>
    <w:rsid w:val="00CB0C4E"/>
    <w:rsid w:val="00CB113D"/>
    <w:rsid w:val="00CB193B"/>
    <w:rsid w:val="00CB1A34"/>
    <w:rsid w:val="00CB2B61"/>
    <w:rsid w:val="00CB31C2"/>
    <w:rsid w:val="00CB3409"/>
    <w:rsid w:val="00CB3F67"/>
    <w:rsid w:val="00CB4283"/>
    <w:rsid w:val="00CB5E9E"/>
    <w:rsid w:val="00CB6143"/>
    <w:rsid w:val="00CB6703"/>
    <w:rsid w:val="00CB6B42"/>
    <w:rsid w:val="00CB6BAA"/>
    <w:rsid w:val="00CB7979"/>
    <w:rsid w:val="00CB7AF5"/>
    <w:rsid w:val="00CB7B98"/>
    <w:rsid w:val="00CC0030"/>
    <w:rsid w:val="00CC08DB"/>
    <w:rsid w:val="00CC0AD1"/>
    <w:rsid w:val="00CC0E76"/>
    <w:rsid w:val="00CC0F5B"/>
    <w:rsid w:val="00CC1771"/>
    <w:rsid w:val="00CC177B"/>
    <w:rsid w:val="00CC1A4C"/>
    <w:rsid w:val="00CC1AB1"/>
    <w:rsid w:val="00CC1C1E"/>
    <w:rsid w:val="00CC31C5"/>
    <w:rsid w:val="00CC3FD0"/>
    <w:rsid w:val="00CC41E9"/>
    <w:rsid w:val="00CC42CA"/>
    <w:rsid w:val="00CC4409"/>
    <w:rsid w:val="00CC46F5"/>
    <w:rsid w:val="00CC4AD8"/>
    <w:rsid w:val="00CC54DE"/>
    <w:rsid w:val="00CC7994"/>
    <w:rsid w:val="00CC7D43"/>
    <w:rsid w:val="00CD09EB"/>
    <w:rsid w:val="00CD11F8"/>
    <w:rsid w:val="00CD1F24"/>
    <w:rsid w:val="00CD276F"/>
    <w:rsid w:val="00CD27E6"/>
    <w:rsid w:val="00CD30EB"/>
    <w:rsid w:val="00CD3165"/>
    <w:rsid w:val="00CD3234"/>
    <w:rsid w:val="00CD3269"/>
    <w:rsid w:val="00CD51C4"/>
    <w:rsid w:val="00CD54C9"/>
    <w:rsid w:val="00CD5579"/>
    <w:rsid w:val="00CD5BF5"/>
    <w:rsid w:val="00CD5F56"/>
    <w:rsid w:val="00CD6433"/>
    <w:rsid w:val="00CD6655"/>
    <w:rsid w:val="00CD6BA5"/>
    <w:rsid w:val="00CD6DE0"/>
    <w:rsid w:val="00CD7F8A"/>
    <w:rsid w:val="00CE0700"/>
    <w:rsid w:val="00CE0857"/>
    <w:rsid w:val="00CE172D"/>
    <w:rsid w:val="00CE1D7F"/>
    <w:rsid w:val="00CE1DB0"/>
    <w:rsid w:val="00CE22A7"/>
    <w:rsid w:val="00CE383F"/>
    <w:rsid w:val="00CE3D54"/>
    <w:rsid w:val="00CE4620"/>
    <w:rsid w:val="00CE4B24"/>
    <w:rsid w:val="00CE504A"/>
    <w:rsid w:val="00CE513C"/>
    <w:rsid w:val="00CE534F"/>
    <w:rsid w:val="00CE5851"/>
    <w:rsid w:val="00CE5A80"/>
    <w:rsid w:val="00CE673F"/>
    <w:rsid w:val="00CE7782"/>
    <w:rsid w:val="00CE7F5B"/>
    <w:rsid w:val="00CF06EC"/>
    <w:rsid w:val="00CF09AA"/>
    <w:rsid w:val="00CF17B1"/>
    <w:rsid w:val="00CF1854"/>
    <w:rsid w:val="00CF20BF"/>
    <w:rsid w:val="00CF272B"/>
    <w:rsid w:val="00CF3DA0"/>
    <w:rsid w:val="00CF4A46"/>
    <w:rsid w:val="00CF55CD"/>
    <w:rsid w:val="00CF5FD8"/>
    <w:rsid w:val="00CF600F"/>
    <w:rsid w:val="00CF6758"/>
    <w:rsid w:val="00CF6825"/>
    <w:rsid w:val="00D00354"/>
    <w:rsid w:val="00D0047C"/>
    <w:rsid w:val="00D006FF"/>
    <w:rsid w:val="00D00C87"/>
    <w:rsid w:val="00D012A6"/>
    <w:rsid w:val="00D01520"/>
    <w:rsid w:val="00D023F7"/>
    <w:rsid w:val="00D024BD"/>
    <w:rsid w:val="00D02A38"/>
    <w:rsid w:val="00D038E1"/>
    <w:rsid w:val="00D04806"/>
    <w:rsid w:val="00D0498E"/>
    <w:rsid w:val="00D04E2B"/>
    <w:rsid w:val="00D04EA1"/>
    <w:rsid w:val="00D0500E"/>
    <w:rsid w:val="00D0610E"/>
    <w:rsid w:val="00D07440"/>
    <w:rsid w:val="00D10E18"/>
    <w:rsid w:val="00D11549"/>
    <w:rsid w:val="00D12525"/>
    <w:rsid w:val="00D12F17"/>
    <w:rsid w:val="00D137B3"/>
    <w:rsid w:val="00D151EC"/>
    <w:rsid w:val="00D153B6"/>
    <w:rsid w:val="00D155A3"/>
    <w:rsid w:val="00D16586"/>
    <w:rsid w:val="00D1762B"/>
    <w:rsid w:val="00D17905"/>
    <w:rsid w:val="00D2014C"/>
    <w:rsid w:val="00D20732"/>
    <w:rsid w:val="00D22AFF"/>
    <w:rsid w:val="00D230C9"/>
    <w:rsid w:val="00D235BA"/>
    <w:rsid w:val="00D2449A"/>
    <w:rsid w:val="00D25143"/>
    <w:rsid w:val="00D253DD"/>
    <w:rsid w:val="00D25550"/>
    <w:rsid w:val="00D259A6"/>
    <w:rsid w:val="00D26082"/>
    <w:rsid w:val="00D27527"/>
    <w:rsid w:val="00D2772E"/>
    <w:rsid w:val="00D27FD6"/>
    <w:rsid w:val="00D301BD"/>
    <w:rsid w:val="00D309D4"/>
    <w:rsid w:val="00D316DD"/>
    <w:rsid w:val="00D317B4"/>
    <w:rsid w:val="00D3180B"/>
    <w:rsid w:val="00D31830"/>
    <w:rsid w:val="00D31BF0"/>
    <w:rsid w:val="00D31C7A"/>
    <w:rsid w:val="00D3222D"/>
    <w:rsid w:val="00D32335"/>
    <w:rsid w:val="00D3279A"/>
    <w:rsid w:val="00D33DE9"/>
    <w:rsid w:val="00D342CA"/>
    <w:rsid w:val="00D3435F"/>
    <w:rsid w:val="00D34DDB"/>
    <w:rsid w:val="00D35104"/>
    <w:rsid w:val="00D35160"/>
    <w:rsid w:val="00D35C01"/>
    <w:rsid w:val="00D36931"/>
    <w:rsid w:val="00D36E3F"/>
    <w:rsid w:val="00D37775"/>
    <w:rsid w:val="00D3780F"/>
    <w:rsid w:val="00D379FB"/>
    <w:rsid w:val="00D40062"/>
    <w:rsid w:val="00D40A7D"/>
    <w:rsid w:val="00D42602"/>
    <w:rsid w:val="00D435C7"/>
    <w:rsid w:val="00D43783"/>
    <w:rsid w:val="00D437D1"/>
    <w:rsid w:val="00D45893"/>
    <w:rsid w:val="00D4626E"/>
    <w:rsid w:val="00D46CAF"/>
    <w:rsid w:val="00D46D58"/>
    <w:rsid w:val="00D472C5"/>
    <w:rsid w:val="00D477D7"/>
    <w:rsid w:val="00D479AD"/>
    <w:rsid w:val="00D504BD"/>
    <w:rsid w:val="00D5077A"/>
    <w:rsid w:val="00D50D62"/>
    <w:rsid w:val="00D51172"/>
    <w:rsid w:val="00D51467"/>
    <w:rsid w:val="00D514D2"/>
    <w:rsid w:val="00D53313"/>
    <w:rsid w:val="00D538CE"/>
    <w:rsid w:val="00D53D13"/>
    <w:rsid w:val="00D54334"/>
    <w:rsid w:val="00D54890"/>
    <w:rsid w:val="00D55A83"/>
    <w:rsid w:val="00D55AD3"/>
    <w:rsid w:val="00D55CE8"/>
    <w:rsid w:val="00D55E8F"/>
    <w:rsid w:val="00D5610B"/>
    <w:rsid w:val="00D56434"/>
    <w:rsid w:val="00D5687E"/>
    <w:rsid w:val="00D56AE0"/>
    <w:rsid w:val="00D56DFC"/>
    <w:rsid w:val="00D56F65"/>
    <w:rsid w:val="00D578EC"/>
    <w:rsid w:val="00D5795A"/>
    <w:rsid w:val="00D6054B"/>
    <w:rsid w:val="00D61095"/>
    <w:rsid w:val="00D61B30"/>
    <w:rsid w:val="00D633A3"/>
    <w:rsid w:val="00D637FB"/>
    <w:rsid w:val="00D63EE0"/>
    <w:rsid w:val="00D640FF"/>
    <w:rsid w:val="00D661A9"/>
    <w:rsid w:val="00D6645C"/>
    <w:rsid w:val="00D66573"/>
    <w:rsid w:val="00D66782"/>
    <w:rsid w:val="00D66AEC"/>
    <w:rsid w:val="00D70AC1"/>
    <w:rsid w:val="00D730FD"/>
    <w:rsid w:val="00D73D44"/>
    <w:rsid w:val="00D73D74"/>
    <w:rsid w:val="00D757EF"/>
    <w:rsid w:val="00D7599F"/>
    <w:rsid w:val="00D76210"/>
    <w:rsid w:val="00D76E5D"/>
    <w:rsid w:val="00D7750E"/>
    <w:rsid w:val="00D80B9C"/>
    <w:rsid w:val="00D80DCE"/>
    <w:rsid w:val="00D81BDA"/>
    <w:rsid w:val="00D81D63"/>
    <w:rsid w:val="00D821E4"/>
    <w:rsid w:val="00D8226E"/>
    <w:rsid w:val="00D823A4"/>
    <w:rsid w:val="00D82618"/>
    <w:rsid w:val="00D82CBD"/>
    <w:rsid w:val="00D8375F"/>
    <w:rsid w:val="00D837B5"/>
    <w:rsid w:val="00D83B1E"/>
    <w:rsid w:val="00D84070"/>
    <w:rsid w:val="00D8449C"/>
    <w:rsid w:val="00D84E77"/>
    <w:rsid w:val="00D84F09"/>
    <w:rsid w:val="00D852DD"/>
    <w:rsid w:val="00D859F0"/>
    <w:rsid w:val="00D85B21"/>
    <w:rsid w:val="00D861D4"/>
    <w:rsid w:val="00D8712F"/>
    <w:rsid w:val="00D87CC1"/>
    <w:rsid w:val="00D9009D"/>
    <w:rsid w:val="00D90931"/>
    <w:rsid w:val="00D917DC"/>
    <w:rsid w:val="00D9193A"/>
    <w:rsid w:val="00D9216D"/>
    <w:rsid w:val="00D9289D"/>
    <w:rsid w:val="00D92DD1"/>
    <w:rsid w:val="00D92F5C"/>
    <w:rsid w:val="00D94554"/>
    <w:rsid w:val="00D949A4"/>
    <w:rsid w:val="00D95368"/>
    <w:rsid w:val="00D963F6"/>
    <w:rsid w:val="00D96929"/>
    <w:rsid w:val="00D9694C"/>
    <w:rsid w:val="00D97223"/>
    <w:rsid w:val="00D974B8"/>
    <w:rsid w:val="00D978CF"/>
    <w:rsid w:val="00D97F78"/>
    <w:rsid w:val="00DA00F8"/>
    <w:rsid w:val="00DA0B51"/>
    <w:rsid w:val="00DA0E0F"/>
    <w:rsid w:val="00DA0FCD"/>
    <w:rsid w:val="00DA19FB"/>
    <w:rsid w:val="00DA1F56"/>
    <w:rsid w:val="00DA1FD5"/>
    <w:rsid w:val="00DA26AC"/>
    <w:rsid w:val="00DA2D9C"/>
    <w:rsid w:val="00DA3439"/>
    <w:rsid w:val="00DA3DDE"/>
    <w:rsid w:val="00DA3F40"/>
    <w:rsid w:val="00DA4C97"/>
    <w:rsid w:val="00DA629F"/>
    <w:rsid w:val="00DB03A0"/>
    <w:rsid w:val="00DB0435"/>
    <w:rsid w:val="00DB0702"/>
    <w:rsid w:val="00DB09C6"/>
    <w:rsid w:val="00DB1197"/>
    <w:rsid w:val="00DB14A3"/>
    <w:rsid w:val="00DB1866"/>
    <w:rsid w:val="00DB29DB"/>
    <w:rsid w:val="00DB2C05"/>
    <w:rsid w:val="00DB360A"/>
    <w:rsid w:val="00DB3A0A"/>
    <w:rsid w:val="00DB5776"/>
    <w:rsid w:val="00DB5DA9"/>
    <w:rsid w:val="00DB6058"/>
    <w:rsid w:val="00DB61AE"/>
    <w:rsid w:val="00DB657F"/>
    <w:rsid w:val="00DB6CD1"/>
    <w:rsid w:val="00DB71D2"/>
    <w:rsid w:val="00DC0E64"/>
    <w:rsid w:val="00DC1842"/>
    <w:rsid w:val="00DC24C3"/>
    <w:rsid w:val="00DC2F0B"/>
    <w:rsid w:val="00DC31B7"/>
    <w:rsid w:val="00DC31B9"/>
    <w:rsid w:val="00DC32E0"/>
    <w:rsid w:val="00DC37FC"/>
    <w:rsid w:val="00DC50EF"/>
    <w:rsid w:val="00DC517D"/>
    <w:rsid w:val="00DC5C3C"/>
    <w:rsid w:val="00DC61D1"/>
    <w:rsid w:val="00DC6B2E"/>
    <w:rsid w:val="00DC6B55"/>
    <w:rsid w:val="00DC6DAB"/>
    <w:rsid w:val="00DC74C5"/>
    <w:rsid w:val="00DC7731"/>
    <w:rsid w:val="00DD053B"/>
    <w:rsid w:val="00DD0701"/>
    <w:rsid w:val="00DD142A"/>
    <w:rsid w:val="00DD1A22"/>
    <w:rsid w:val="00DD1B41"/>
    <w:rsid w:val="00DD206E"/>
    <w:rsid w:val="00DD2E21"/>
    <w:rsid w:val="00DD3CF6"/>
    <w:rsid w:val="00DD3FC2"/>
    <w:rsid w:val="00DD54E5"/>
    <w:rsid w:val="00DD58E5"/>
    <w:rsid w:val="00DD65FB"/>
    <w:rsid w:val="00DD6CBE"/>
    <w:rsid w:val="00DD725C"/>
    <w:rsid w:val="00DD75E7"/>
    <w:rsid w:val="00DD7F3E"/>
    <w:rsid w:val="00DE06D8"/>
    <w:rsid w:val="00DE0980"/>
    <w:rsid w:val="00DE0A62"/>
    <w:rsid w:val="00DE0D33"/>
    <w:rsid w:val="00DE0D5E"/>
    <w:rsid w:val="00DE219A"/>
    <w:rsid w:val="00DE300F"/>
    <w:rsid w:val="00DE33CB"/>
    <w:rsid w:val="00DE475D"/>
    <w:rsid w:val="00DE485A"/>
    <w:rsid w:val="00DE4888"/>
    <w:rsid w:val="00DE4C87"/>
    <w:rsid w:val="00DE4FBD"/>
    <w:rsid w:val="00DE582F"/>
    <w:rsid w:val="00DE58F5"/>
    <w:rsid w:val="00DE5CE6"/>
    <w:rsid w:val="00DE6315"/>
    <w:rsid w:val="00DE676E"/>
    <w:rsid w:val="00DE6A5A"/>
    <w:rsid w:val="00DE737D"/>
    <w:rsid w:val="00DE7C16"/>
    <w:rsid w:val="00DF05A7"/>
    <w:rsid w:val="00DF08AB"/>
    <w:rsid w:val="00DF096C"/>
    <w:rsid w:val="00DF0B39"/>
    <w:rsid w:val="00DF0FD9"/>
    <w:rsid w:val="00DF1EFC"/>
    <w:rsid w:val="00DF3C20"/>
    <w:rsid w:val="00DF3D8B"/>
    <w:rsid w:val="00DF3E77"/>
    <w:rsid w:val="00DF3F9E"/>
    <w:rsid w:val="00DF49C2"/>
    <w:rsid w:val="00DF4A97"/>
    <w:rsid w:val="00DF5B36"/>
    <w:rsid w:val="00DF6D1B"/>
    <w:rsid w:val="00DF6D81"/>
    <w:rsid w:val="00DF706C"/>
    <w:rsid w:val="00DF7453"/>
    <w:rsid w:val="00DF754E"/>
    <w:rsid w:val="00DF762F"/>
    <w:rsid w:val="00E0026C"/>
    <w:rsid w:val="00E004E5"/>
    <w:rsid w:val="00E0161A"/>
    <w:rsid w:val="00E0185F"/>
    <w:rsid w:val="00E01DD6"/>
    <w:rsid w:val="00E03130"/>
    <w:rsid w:val="00E056BE"/>
    <w:rsid w:val="00E05ECB"/>
    <w:rsid w:val="00E07018"/>
    <w:rsid w:val="00E072CE"/>
    <w:rsid w:val="00E07341"/>
    <w:rsid w:val="00E0767A"/>
    <w:rsid w:val="00E07C0B"/>
    <w:rsid w:val="00E07E53"/>
    <w:rsid w:val="00E07EDC"/>
    <w:rsid w:val="00E10310"/>
    <w:rsid w:val="00E104E1"/>
    <w:rsid w:val="00E11F52"/>
    <w:rsid w:val="00E1216E"/>
    <w:rsid w:val="00E12820"/>
    <w:rsid w:val="00E132F7"/>
    <w:rsid w:val="00E13C40"/>
    <w:rsid w:val="00E13D46"/>
    <w:rsid w:val="00E13F6C"/>
    <w:rsid w:val="00E14257"/>
    <w:rsid w:val="00E14406"/>
    <w:rsid w:val="00E14AAC"/>
    <w:rsid w:val="00E15E72"/>
    <w:rsid w:val="00E161EB"/>
    <w:rsid w:val="00E163DB"/>
    <w:rsid w:val="00E166BE"/>
    <w:rsid w:val="00E16739"/>
    <w:rsid w:val="00E17FFD"/>
    <w:rsid w:val="00E20138"/>
    <w:rsid w:val="00E20A0C"/>
    <w:rsid w:val="00E20A37"/>
    <w:rsid w:val="00E2189F"/>
    <w:rsid w:val="00E21AEE"/>
    <w:rsid w:val="00E21BCC"/>
    <w:rsid w:val="00E22224"/>
    <w:rsid w:val="00E225AE"/>
    <w:rsid w:val="00E22A0D"/>
    <w:rsid w:val="00E22E9F"/>
    <w:rsid w:val="00E2336F"/>
    <w:rsid w:val="00E235D7"/>
    <w:rsid w:val="00E235F2"/>
    <w:rsid w:val="00E2408B"/>
    <w:rsid w:val="00E240EA"/>
    <w:rsid w:val="00E24331"/>
    <w:rsid w:val="00E248BD"/>
    <w:rsid w:val="00E24A26"/>
    <w:rsid w:val="00E2531A"/>
    <w:rsid w:val="00E26346"/>
    <w:rsid w:val="00E26AA8"/>
    <w:rsid w:val="00E27D4E"/>
    <w:rsid w:val="00E30485"/>
    <w:rsid w:val="00E305B5"/>
    <w:rsid w:val="00E3062F"/>
    <w:rsid w:val="00E30764"/>
    <w:rsid w:val="00E311EC"/>
    <w:rsid w:val="00E31A8C"/>
    <w:rsid w:val="00E325A7"/>
    <w:rsid w:val="00E32CF7"/>
    <w:rsid w:val="00E32F33"/>
    <w:rsid w:val="00E334EF"/>
    <w:rsid w:val="00E34751"/>
    <w:rsid w:val="00E34AE2"/>
    <w:rsid w:val="00E34D0D"/>
    <w:rsid w:val="00E3506A"/>
    <w:rsid w:val="00E35A96"/>
    <w:rsid w:val="00E369A3"/>
    <w:rsid w:val="00E40CC1"/>
    <w:rsid w:val="00E40E73"/>
    <w:rsid w:val="00E41129"/>
    <w:rsid w:val="00E41362"/>
    <w:rsid w:val="00E41486"/>
    <w:rsid w:val="00E417B3"/>
    <w:rsid w:val="00E41E1B"/>
    <w:rsid w:val="00E4382C"/>
    <w:rsid w:val="00E43AB9"/>
    <w:rsid w:val="00E43B9F"/>
    <w:rsid w:val="00E44438"/>
    <w:rsid w:val="00E4501C"/>
    <w:rsid w:val="00E456AC"/>
    <w:rsid w:val="00E45A7B"/>
    <w:rsid w:val="00E45BE2"/>
    <w:rsid w:val="00E46015"/>
    <w:rsid w:val="00E47824"/>
    <w:rsid w:val="00E47DDD"/>
    <w:rsid w:val="00E5097D"/>
    <w:rsid w:val="00E5230E"/>
    <w:rsid w:val="00E52AEB"/>
    <w:rsid w:val="00E5356B"/>
    <w:rsid w:val="00E535FC"/>
    <w:rsid w:val="00E537E9"/>
    <w:rsid w:val="00E53A05"/>
    <w:rsid w:val="00E543F4"/>
    <w:rsid w:val="00E54C5B"/>
    <w:rsid w:val="00E54D65"/>
    <w:rsid w:val="00E559A4"/>
    <w:rsid w:val="00E55E8E"/>
    <w:rsid w:val="00E5721F"/>
    <w:rsid w:val="00E576D0"/>
    <w:rsid w:val="00E6009C"/>
    <w:rsid w:val="00E601A2"/>
    <w:rsid w:val="00E60636"/>
    <w:rsid w:val="00E607D0"/>
    <w:rsid w:val="00E60AFD"/>
    <w:rsid w:val="00E60B63"/>
    <w:rsid w:val="00E6267F"/>
    <w:rsid w:val="00E62D32"/>
    <w:rsid w:val="00E62EB2"/>
    <w:rsid w:val="00E6381A"/>
    <w:rsid w:val="00E64404"/>
    <w:rsid w:val="00E646E4"/>
    <w:rsid w:val="00E64B40"/>
    <w:rsid w:val="00E6532D"/>
    <w:rsid w:val="00E65ACE"/>
    <w:rsid w:val="00E66B7C"/>
    <w:rsid w:val="00E66DD4"/>
    <w:rsid w:val="00E7028B"/>
    <w:rsid w:val="00E70699"/>
    <w:rsid w:val="00E70B52"/>
    <w:rsid w:val="00E71141"/>
    <w:rsid w:val="00E7125F"/>
    <w:rsid w:val="00E71A86"/>
    <w:rsid w:val="00E725B0"/>
    <w:rsid w:val="00E728C9"/>
    <w:rsid w:val="00E73511"/>
    <w:rsid w:val="00E75422"/>
    <w:rsid w:val="00E75E80"/>
    <w:rsid w:val="00E76436"/>
    <w:rsid w:val="00E76881"/>
    <w:rsid w:val="00E769AC"/>
    <w:rsid w:val="00E76A16"/>
    <w:rsid w:val="00E77C38"/>
    <w:rsid w:val="00E805BF"/>
    <w:rsid w:val="00E80E6E"/>
    <w:rsid w:val="00E80F69"/>
    <w:rsid w:val="00E811E0"/>
    <w:rsid w:val="00E814D6"/>
    <w:rsid w:val="00E81776"/>
    <w:rsid w:val="00E8238F"/>
    <w:rsid w:val="00E8241E"/>
    <w:rsid w:val="00E828C6"/>
    <w:rsid w:val="00E8290E"/>
    <w:rsid w:val="00E82994"/>
    <w:rsid w:val="00E83249"/>
    <w:rsid w:val="00E8353B"/>
    <w:rsid w:val="00E84997"/>
    <w:rsid w:val="00E849D8"/>
    <w:rsid w:val="00E84B71"/>
    <w:rsid w:val="00E84B74"/>
    <w:rsid w:val="00E84CB8"/>
    <w:rsid w:val="00E84EA2"/>
    <w:rsid w:val="00E8511F"/>
    <w:rsid w:val="00E852F8"/>
    <w:rsid w:val="00E8576B"/>
    <w:rsid w:val="00E859AB"/>
    <w:rsid w:val="00E8611F"/>
    <w:rsid w:val="00E877F1"/>
    <w:rsid w:val="00E8792A"/>
    <w:rsid w:val="00E9023D"/>
    <w:rsid w:val="00E90575"/>
    <w:rsid w:val="00E91055"/>
    <w:rsid w:val="00E912BD"/>
    <w:rsid w:val="00E913C6"/>
    <w:rsid w:val="00E91988"/>
    <w:rsid w:val="00E919E9"/>
    <w:rsid w:val="00E91A52"/>
    <w:rsid w:val="00E91C6D"/>
    <w:rsid w:val="00E91D79"/>
    <w:rsid w:val="00E9271D"/>
    <w:rsid w:val="00E92C62"/>
    <w:rsid w:val="00E94249"/>
    <w:rsid w:val="00E94301"/>
    <w:rsid w:val="00E944DE"/>
    <w:rsid w:val="00E948FB"/>
    <w:rsid w:val="00E95518"/>
    <w:rsid w:val="00E95CE9"/>
    <w:rsid w:val="00E96769"/>
    <w:rsid w:val="00E97062"/>
    <w:rsid w:val="00E970F9"/>
    <w:rsid w:val="00E97760"/>
    <w:rsid w:val="00E97818"/>
    <w:rsid w:val="00E97E5F"/>
    <w:rsid w:val="00EA0101"/>
    <w:rsid w:val="00EA0110"/>
    <w:rsid w:val="00EA0872"/>
    <w:rsid w:val="00EA134E"/>
    <w:rsid w:val="00EA1AEA"/>
    <w:rsid w:val="00EA1EAA"/>
    <w:rsid w:val="00EA2D98"/>
    <w:rsid w:val="00EA31EB"/>
    <w:rsid w:val="00EA3352"/>
    <w:rsid w:val="00EA3988"/>
    <w:rsid w:val="00EA48B6"/>
    <w:rsid w:val="00EA4927"/>
    <w:rsid w:val="00EA4A5B"/>
    <w:rsid w:val="00EA54F9"/>
    <w:rsid w:val="00EA5DC2"/>
    <w:rsid w:val="00EA6F8A"/>
    <w:rsid w:val="00EA70FD"/>
    <w:rsid w:val="00EA7491"/>
    <w:rsid w:val="00EA7D5F"/>
    <w:rsid w:val="00EB0227"/>
    <w:rsid w:val="00EB06DB"/>
    <w:rsid w:val="00EB0C35"/>
    <w:rsid w:val="00EB11A3"/>
    <w:rsid w:val="00EB1C48"/>
    <w:rsid w:val="00EB242A"/>
    <w:rsid w:val="00EB290B"/>
    <w:rsid w:val="00EB5630"/>
    <w:rsid w:val="00EB59EE"/>
    <w:rsid w:val="00EB5FE2"/>
    <w:rsid w:val="00EB6C0D"/>
    <w:rsid w:val="00EB74F7"/>
    <w:rsid w:val="00EC08CE"/>
    <w:rsid w:val="00EC0A87"/>
    <w:rsid w:val="00EC1AB5"/>
    <w:rsid w:val="00EC23AA"/>
    <w:rsid w:val="00EC23EB"/>
    <w:rsid w:val="00EC2BEA"/>
    <w:rsid w:val="00EC32F6"/>
    <w:rsid w:val="00EC34E3"/>
    <w:rsid w:val="00EC3922"/>
    <w:rsid w:val="00EC3D4F"/>
    <w:rsid w:val="00EC3DCC"/>
    <w:rsid w:val="00EC4944"/>
    <w:rsid w:val="00EC4F46"/>
    <w:rsid w:val="00EC5554"/>
    <w:rsid w:val="00EC580F"/>
    <w:rsid w:val="00EC5C5C"/>
    <w:rsid w:val="00EC60BD"/>
    <w:rsid w:val="00EC6540"/>
    <w:rsid w:val="00EC6F9B"/>
    <w:rsid w:val="00EC743D"/>
    <w:rsid w:val="00EC76EC"/>
    <w:rsid w:val="00EC7A50"/>
    <w:rsid w:val="00ED0711"/>
    <w:rsid w:val="00ED08C6"/>
    <w:rsid w:val="00ED09F9"/>
    <w:rsid w:val="00ED0E9F"/>
    <w:rsid w:val="00ED10EF"/>
    <w:rsid w:val="00ED120C"/>
    <w:rsid w:val="00ED12C7"/>
    <w:rsid w:val="00ED1328"/>
    <w:rsid w:val="00ED133E"/>
    <w:rsid w:val="00ED174E"/>
    <w:rsid w:val="00ED22C9"/>
    <w:rsid w:val="00ED2966"/>
    <w:rsid w:val="00ED2992"/>
    <w:rsid w:val="00ED2E4A"/>
    <w:rsid w:val="00ED2EB9"/>
    <w:rsid w:val="00ED3209"/>
    <w:rsid w:val="00ED3BBF"/>
    <w:rsid w:val="00ED459A"/>
    <w:rsid w:val="00ED642B"/>
    <w:rsid w:val="00ED6979"/>
    <w:rsid w:val="00EE10AB"/>
    <w:rsid w:val="00EE132D"/>
    <w:rsid w:val="00EE16B2"/>
    <w:rsid w:val="00EE18B9"/>
    <w:rsid w:val="00EE439E"/>
    <w:rsid w:val="00EE4B12"/>
    <w:rsid w:val="00EE590F"/>
    <w:rsid w:val="00EE5F5A"/>
    <w:rsid w:val="00EE6185"/>
    <w:rsid w:val="00EE6838"/>
    <w:rsid w:val="00EE7372"/>
    <w:rsid w:val="00EE73B8"/>
    <w:rsid w:val="00EE744A"/>
    <w:rsid w:val="00EE7BC8"/>
    <w:rsid w:val="00EF0F72"/>
    <w:rsid w:val="00EF17F7"/>
    <w:rsid w:val="00EF1924"/>
    <w:rsid w:val="00EF255C"/>
    <w:rsid w:val="00EF2812"/>
    <w:rsid w:val="00EF2A1B"/>
    <w:rsid w:val="00EF2B52"/>
    <w:rsid w:val="00EF3341"/>
    <w:rsid w:val="00EF35AB"/>
    <w:rsid w:val="00EF43CF"/>
    <w:rsid w:val="00EF49B8"/>
    <w:rsid w:val="00EF4ACD"/>
    <w:rsid w:val="00EF4B79"/>
    <w:rsid w:val="00EF5695"/>
    <w:rsid w:val="00EF574A"/>
    <w:rsid w:val="00EF5A3B"/>
    <w:rsid w:val="00EF5E96"/>
    <w:rsid w:val="00EF640C"/>
    <w:rsid w:val="00EF6700"/>
    <w:rsid w:val="00EF682A"/>
    <w:rsid w:val="00EF6E39"/>
    <w:rsid w:val="00EF6F87"/>
    <w:rsid w:val="00EF7606"/>
    <w:rsid w:val="00EF7679"/>
    <w:rsid w:val="00EF7BEC"/>
    <w:rsid w:val="00F00ACA"/>
    <w:rsid w:val="00F01E36"/>
    <w:rsid w:val="00F02759"/>
    <w:rsid w:val="00F027B7"/>
    <w:rsid w:val="00F0316E"/>
    <w:rsid w:val="00F03CD9"/>
    <w:rsid w:val="00F04042"/>
    <w:rsid w:val="00F04489"/>
    <w:rsid w:val="00F0469F"/>
    <w:rsid w:val="00F0490B"/>
    <w:rsid w:val="00F04DCC"/>
    <w:rsid w:val="00F0524F"/>
    <w:rsid w:val="00F05300"/>
    <w:rsid w:val="00F05746"/>
    <w:rsid w:val="00F05C22"/>
    <w:rsid w:val="00F0605F"/>
    <w:rsid w:val="00F061A0"/>
    <w:rsid w:val="00F0721C"/>
    <w:rsid w:val="00F10486"/>
    <w:rsid w:val="00F1057E"/>
    <w:rsid w:val="00F10637"/>
    <w:rsid w:val="00F10B7F"/>
    <w:rsid w:val="00F10CCC"/>
    <w:rsid w:val="00F11120"/>
    <w:rsid w:val="00F11289"/>
    <w:rsid w:val="00F1166A"/>
    <w:rsid w:val="00F12127"/>
    <w:rsid w:val="00F125ED"/>
    <w:rsid w:val="00F12D6C"/>
    <w:rsid w:val="00F13068"/>
    <w:rsid w:val="00F138C8"/>
    <w:rsid w:val="00F13DCC"/>
    <w:rsid w:val="00F13F98"/>
    <w:rsid w:val="00F14344"/>
    <w:rsid w:val="00F15546"/>
    <w:rsid w:val="00F159EE"/>
    <w:rsid w:val="00F15EE2"/>
    <w:rsid w:val="00F16AA9"/>
    <w:rsid w:val="00F16B72"/>
    <w:rsid w:val="00F16C6E"/>
    <w:rsid w:val="00F1745C"/>
    <w:rsid w:val="00F20C46"/>
    <w:rsid w:val="00F219D0"/>
    <w:rsid w:val="00F21A52"/>
    <w:rsid w:val="00F21CBA"/>
    <w:rsid w:val="00F22979"/>
    <w:rsid w:val="00F22B5C"/>
    <w:rsid w:val="00F22FFD"/>
    <w:rsid w:val="00F23648"/>
    <w:rsid w:val="00F23E18"/>
    <w:rsid w:val="00F24325"/>
    <w:rsid w:val="00F24698"/>
    <w:rsid w:val="00F2485B"/>
    <w:rsid w:val="00F24E48"/>
    <w:rsid w:val="00F250E8"/>
    <w:rsid w:val="00F252C5"/>
    <w:rsid w:val="00F25585"/>
    <w:rsid w:val="00F25AC7"/>
    <w:rsid w:val="00F2643E"/>
    <w:rsid w:val="00F320D7"/>
    <w:rsid w:val="00F32392"/>
    <w:rsid w:val="00F323FF"/>
    <w:rsid w:val="00F32787"/>
    <w:rsid w:val="00F32C81"/>
    <w:rsid w:val="00F33257"/>
    <w:rsid w:val="00F333E4"/>
    <w:rsid w:val="00F3430D"/>
    <w:rsid w:val="00F3480B"/>
    <w:rsid w:val="00F34C75"/>
    <w:rsid w:val="00F350CF"/>
    <w:rsid w:val="00F35A24"/>
    <w:rsid w:val="00F35DA8"/>
    <w:rsid w:val="00F37634"/>
    <w:rsid w:val="00F37B20"/>
    <w:rsid w:val="00F40C51"/>
    <w:rsid w:val="00F42C7A"/>
    <w:rsid w:val="00F43242"/>
    <w:rsid w:val="00F432B5"/>
    <w:rsid w:val="00F43511"/>
    <w:rsid w:val="00F447C2"/>
    <w:rsid w:val="00F44D1D"/>
    <w:rsid w:val="00F45951"/>
    <w:rsid w:val="00F45EA6"/>
    <w:rsid w:val="00F462B2"/>
    <w:rsid w:val="00F4641A"/>
    <w:rsid w:val="00F46C08"/>
    <w:rsid w:val="00F46C59"/>
    <w:rsid w:val="00F4768A"/>
    <w:rsid w:val="00F477D6"/>
    <w:rsid w:val="00F47831"/>
    <w:rsid w:val="00F47A9D"/>
    <w:rsid w:val="00F509EB"/>
    <w:rsid w:val="00F509EF"/>
    <w:rsid w:val="00F50B06"/>
    <w:rsid w:val="00F5195B"/>
    <w:rsid w:val="00F522DB"/>
    <w:rsid w:val="00F531D7"/>
    <w:rsid w:val="00F53550"/>
    <w:rsid w:val="00F538EF"/>
    <w:rsid w:val="00F53A03"/>
    <w:rsid w:val="00F53F7A"/>
    <w:rsid w:val="00F5413D"/>
    <w:rsid w:val="00F55E30"/>
    <w:rsid w:val="00F55F17"/>
    <w:rsid w:val="00F56080"/>
    <w:rsid w:val="00F56268"/>
    <w:rsid w:val="00F56BD1"/>
    <w:rsid w:val="00F574A0"/>
    <w:rsid w:val="00F6141E"/>
    <w:rsid w:val="00F6168B"/>
    <w:rsid w:val="00F625A8"/>
    <w:rsid w:val="00F63596"/>
    <w:rsid w:val="00F63859"/>
    <w:rsid w:val="00F63A47"/>
    <w:rsid w:val="00F63B0F"/>
    <w:rsid w:val="00F63F4E"/>
    <w:rsid w:val="00F63F67"/>
    <w:rsid w:val="00F6469A"/>
    <w:rsid w:val="00F6481D"/>
    <w:rsid w:val="00F6553D"/>
    <w:rsid w:val="00F6574A"/>
    <w:rsid w:val="00F66232"/>
    <w:rsid w:val="00F6636D"/>
    <w:rsid w:val="00F66A3A"/>
    <w:rsid w:val="00F66B63"/>
    <w:rsid w:val="00F66FBA"/>
    <w:rsid w:val="00F672AB"/>
    <w:rsid w:val="00F708AA"/>
    <w:rsid w:val="00F711ED"/>
    <w:rsid w:val="00F71401"/>
    <w:rsid w:val="00F71E98"/>
    <w:rsid w:val="00F73351"/>
    <w:rsid w:val="00F73515"/>
    <w:rsid w:val="00F73CC0"/>
    <w:rsid w:val="00F74379"/>
    <w:rsid w:val="00F75B42"/>
    <w:rsid w:val="00F7645B"/>
    <w:rsid w:val="00F76CB9"/>
    <w:rsid w:val="00F76E26"/>
    <w:rsid w:val="00F76F41"/>
    <w:rsid w:val="00F77466"/>
    <w:rsid w:val="00F7792E"/>
    <w:rsid w:val="00F80776"/>
    <w:rsid w:val="00F80AB6"/>
    <w:rsid w:val="00F80B60"/>
    <w:rsid w:val="00F80F35"/>
    <w:rsid w:val="00F8109C"/>
    <w:rsid w:val="00F812EE"/>
    <w:rsid w:val="00F81506"/>
    <w:rsid w:val="00F81518"/>
    <w:rsid w:val="00F8190A"/>
    <w:rsid w:val="00F82E5D"/>
    <w:rsid w:val="00F838B1"/>
    <w:rsid w:val="00F838DE"/>
    <w:rsid w:val="00F84163"/>
    <w:rsid w:val="00F8489C"/>
    <w:rsid w:val="00F84D29"/>
    <w:rsid w:val="00F85085"/>
    <w:rsid w:val="00F8547A"/>
    <w:rsid w:val="00F854D6"/>
    <w:rsid w:val="00F8550A"/>
    <w:rsid w:val="00F86959"/>
    <w:rsid w:val="00F87699"/>
    <w:rsid w:val="00F87747"/>
    <w:rsid w:val="00F8791F"/>
    <w:rsid w:val="00F90854"/>
    <w:rsid w:val="00F90AE6"/>
    <w:rsid w:val="00F9197B"/>
    <w:rsid w:val="00F91ECB"/>
    <w:rsid w:val="00F920D7"/>
    <w:rsid w:val="00F92204"/>
    <w:rsid w:val="00F92DDD"/>
    <w:rsid w:val="00F93340"/>
    <w:rsid w:val="00F93481"/>
    <w:rsid w:val="00F93973"/>
    <w:rsid w:val="00F93EDE"/>
    <w:rsid w:val="00F93F4C"/>
    <w:rsid w:val="00F9404E"/>
    <w:rsid w:val="00F94B7D"/>
    <w:rsid w:val="00F9557F"/>
    <w:rsid w:val="00F9635E"/>
    <w:rsid w:val="00F96DC5"/>
    <w:rsid w:val="00F97F06"/>
    <w:rsid w:val="00FA05BE"/>
    <w:rsid w:val="00FA0A6E"/>
    <w:rsid w:val="00FA1231"/>
    <w:rsid w:val="00FA1B3B"/>
    <w:rsid w:val="00FA3184"/>
    <w:rsid w:val="00FA3330"/>
    <w:rsid w:val="00FA36BC"/>
    <w:rsid w:val="00FA3CEB"/>
    <w:rsid w:val="00FA40DB"/>
    <w:rsid w:val="00FA45E3"/>
    <w:rsid w:val="00FA521C"/>
    <w:rsid w:val="00FA538E"/>
    <w:rsid w:val="00FA5CB2"/>
    <w:rsid w:val="00FA5E6E"/>
    <w:rsid w:val="00FA656C"/>
    <w:rsid w:val="00FA6CCF"/>
    <w:rsid w:val="00FA718E"/>
    <w:rsid w:val="00FA790B"/>
    <w:rsid w:val="00FA7A4F"/>
    <w:rsid w:val="00FB048B"/>
    <w:rsid w:val="00FB04B6"/>
    <w:rsid w:val="00FB155F"/>
    <w:rsid w:val="00FB213D"/>
    <w:rsid w:val="00FB2238"/>
    <w:rsid w:val="00FB2318"/>
    <w:rsid w:val="00FB2729"/>
    <w:rsid w:val="00FB2C25"/>
    <w:rsid w:val="00FB32D5"/>
    <w:rsid w:val="00FB3621"/>
    <w:rsid w:val="00FB47F1"/>
    <w:rsid w:val="00FB4B66"/>
    <w:rsid w:val="00FB4D97"/>
    <w:rsid w:val="00FB7D4C"/>
    <w:rsid w:val="00FC06D3"/>
    <w:rsid w:val="00FC06FA"/>
    <w:rsid w:val="00FC0EF2"/>
    <w:rsid w:val="00FC10D7"/>
    <w:rsid w:val="00FC146D"/>
    <w:rsid w:val="00FC1D34"/>
    <w:rsid w:val="00FC21C2"/>
    <w:rsid w:val="00FC3CE4"/>
    <w:rsid w:val="00FC47FF"/>
    <w:rsid w:val="00FC48CF"/>
    <w:rsid w:val="00FC54EC"/>
    <w:rsid w:val="00FC55AA"/>
    <w:rsid w:val="00FC57FB"/>
    <w:rsid w:val="00FC5B93"/>
    <w:rsid w:val="00FC603D"/>
    <w:rsid w:val="00FC6507"/>
    <w:rsid w:val="00FC77A6"/>
    <w:rsid w:val="00FD0AE6"/>
    <w:rsid w:val="00FD0CB8"/>
    <w:rsid w:val="00FD1140"/>
    <w:rsid w:val="00FD16F8"/>
    <w:rsid w:val="00FD1D36"/>
    <w:rsid w:val="00FD395C"/>
    <w:rsid w:val="00FD4017"/>
    <w:rsid w:val="00FD42EE"/>
    <w:rsid w:val="00FD4CB6"/>
    <w:rsid w:val="00FD4E22"/>
    <w:rsid w:val="00FD4E2C"/>
    <w:rsid w:val="00FD5A2A"/>
    <w:rsid w:val="00FD5CDD"/>
    <w:rsid w:val="00FD6F3B"/>
    <w:rsid w:val="00FD7E65"/>
    <w:rsid w:val="00FE02E8"/>
    <w:rsid w:val="00FE092B"/>
    <w:rsid w:val="00FE20D3"/>
    <w:rsid w:val="00FE26FE"/>
    <w:rsid w:val="00FE2B68"/>
    <w:rsid w:val="00FE2FD3"/>
    <w:rsid w:val="00FE3C01"/>
    <w:rsid w:val="00FE47D0"/>
    <w:rsid w:val="00FE5123"/>
    <w:rsid w:val="00FE5215"/>
    <w:rsid w:val="00FE58BB"/>
    <w:rsid w:val="00FE5A4D"/>
    <w:rsid w:val="00FE63C8"/>
    <w:rsid w:val="00FE6FE1"/>
    <w:rsid w:val="00FE77D1"/>
    <w:rsid w:val="00FE7C87"/>
    <w:rsid w:val="00FE7DD1"/>
    <w:rsid w:val="00FF0303"/>
    <w:rsid w:val="00FF07C6"/>
    <w:rsid w:val="00FF0F0F"/>
    <w:rsid w:val="00FF190A"/>
    <w:rsid w:val="00FF1A81"/>
    <w:rsid w:val="00FF1E36"/>
    <w:rsid w:val="00FF26B1"/>
    <w:rsid w:val="00FF33E6"/>
    <w:rsid w:val="00FF3564"/>
    <w:rsid w:val="00FF3B2D"/>
    <w:rsid w:val="00FF4260"/>
    <w:rsid w:val="00FF4275"/>
    <w:rsid w:val="00FF498F"/>
    <w:rsid w:val="00FF4E8C"/>
    <w:rsid w:val="00FF508C"/>
    <w:rsid w:val="00FF515A"/>
    <w:rsid w:val="00FF5410"/>
    <w:rsid w:val="00FF651E"/>
    <w:rsid w:val="00FF736D"/>
    <w:rsid w:val="00FF73DB"/>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D46A7"/>
  <w15:docId w15:val="{9A727933-8A28-4111-A09E-34FBA8D78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Mangal"/>
        <w:lang w:val="en-US" w:eastAsia="en-US" w:bidi="ne-NP"/>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kern w:val="2"/>
      <w:sz w:val="22"/>
    </w:rPr>
  </w:style>
  <w:style w:type="paragraph" w:styleId="Heading1">
    <w:name w:val="heading 1"/>
    <w:aliases w:val="परिच्छेद"/>
    <w:basedOn w:val="Normal"/>
    <w:next w:val="Normal"/>
    <w:link w:val="Heading1Char"/>
    <w:uiPriority w:val="9"/>
    <w:qFormat/>
    <w:rsid w:val="003732F7"/>
    <w:pPr>
      <w:keepNext/>
      <w:keepLines/>
      <w:spacing w:before="360" w:after="0" w:line="240" w:lineRule="auto"/>
      <w:contextualSpacing/>
      <w:jc w:val="center"/>
      <w:outlineLvl w:val="0"/>
    </w:pPr>
    <w:rPr>
      <w:rFonts w:ascii="Kalimati" w:eastAsia="Times New Roman" w:hAnsi="Kalimati"/>
      <w:kern w:val="0"/>
      <w:sz w:val="28"/>
      <w:szCs w:val="28"/>
    </w:rPr>
  </w:style>
  <w:style w:type="paragraph" w:styleId="Heading2">
    <w:name w:val="heading 2"/>
    <w:aliases w:val="मन्त्रालय"/>
    <w:basedOn w:val="Normal"/>
    <w:next w:val="Normal"/>
    <w:link w:val="Heading2Char"/>
    <w:uiPriority w:val="9"/>
    <w:semiHidden/>
    <w:unhideWhenUsed/>
    <w:qFormat/>
    <w:rsid w:val="003732F7"/>
    <w:pPr>
      <w:keepNext/>
      <w:keepLines/>
      <w:spacing w:after="0" w:line="240" w:lineRule="auto"/>
      <w:contextualSpacing/>
      <w:jc w:val="center"/>
      <w:outlineLvl w:val="1"/>
    </w:pPr>
    <w:rPr>
      <w:rFonts w:ascii="Kalimati" w:eastAsia="Times New Roman" w:hAnsi="Kalimati"/>
      <w:bCs/>
      <w:color w:val="000000"/>
      <w:kern w:val="0"/>
      <w:sz w:val="26"/>
      <w:szCs w:val="23"/>
    </w:rPr>
  </w:style>
  <w:style w:type="paragraph" w:styleId="Heading3">
    <w:name w:val="heading 3"/>
    <w:aliases w:val="पृष्ठभूमि"/>
    <w:basedOn w:val="Normal"/>
    <w:next w:val="Normal"/>
    <w:link w:val="Heading3Char"/>
    <w:uiPriority w:val="9"/>
    <w:semiHidden/>
    <w:unhideWhenUsed/>
    <w:qFormat/>
    <w:rsid w:val="003732F7"/>
    <w:pPr>
      <w:keepNext/>
      <w:keepLines/>
      <w:spacing w:after="120" w:line="240" w:lineRule="auto"/>
      <w:contextualSpacing/>
      <w:outlineLvl w:val="2"/>
    </w:pPr>
    <w:rPr>
      <w:rFonts w:ascii="Kalimati" w:eastAsia="Times New Roman" w:hAnsi="Kalimati"/>
      <w:kern w:val="0"/>
      <w:sz w:val="24"/>
      <w:szCs w:val="24"/>
    </w:rPr>
  </w:style>
  <w:style w:type="paragraph" w:styleId="Heading4">
    <w:name w:val="heading 4"/>
    <w:aliases w:val="तालिका"/>
    <w:basedOn w:val="Normal"/>
    <w:next w:val="Normal"/>
    <w:link w:val="Heading4Char"/>
    <w:uiPriority w:val="9"/>
    <w:semiHidden/>
    <w:unhideWhenUsed/>
    <w:qFormat/>
    <w:rsid w:val="003732F7"/>
    <w:pPr>
      <w:keepNext/>
      <w:keepLines/>
      <w:spacing w:before="200" w:after="0" w:line="276" w:lineRule="auto"/>
      <w:outlineLvl w:val="3"/>
    </w:pPr>
    <w:rPr>
      <w:rFonts w:ascii="Cambria" w:eastAsia="Times New Roman" w:hAnsi="Cambria"/>
      <w:i/>
      <w:iCs/>
      <w:color w:val="4F81BD"/>
      <w:kern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a,AB List 1,Bullet Points,RMSI bulle Style,Heading3,Bullet  Paragraph,List Paragraph 1,List-Bulleted,Paragraph,Red,CA bullets,Dot pt,F5 List Paragraph,No Spacing1,List Paragraph Char Char Char,Indicator Text,Numbered Para 1,MAIN CONTENT"/>
    <w:basedOn w:val="Normal"/>
    <w:link w:val="ListParagraphChar"/>
    <w:uiPriority w:val="34"/>
    <w:qFormat/>
    <w:rsid w:val="00C54AD9"/>
    <w:pPr>
      <w:ind w:left="720"/>
      <w:contextualSpacing/>
    </w:pPr>
  </w:style>
  <w:style w:type="paragraph" w:styleId="Header">
    <w:name w:val="header"/>
    <w:basedOn w:val="Normal"/>
    <w:link w:val="HeaderChar"/>
    <w:uiPriority w:val="99"/>
    <w:unhideWhenUsed/>
    <w:rsid w:val="00AB2909"/>
    <w:pPr>
      <w:tabs>
        <w:tab w:val="center" w:pos="4680"/>
        <w:tab w:val="right" w:pos="9360"/>
      </w:tabs>
    </w:pPr>
  </w:style>
  <w:style w:type="character" w:customStyle="1" w:styleId="HeaderChar">
    <w:name w:val="Header Char"/>
    <w:link w:val="Header"/>
    <w:uiPriority w:val="99"/>
    <w:rsid w:val="00AB2909"/>
    <w:rPr>
      <w:kern w:val="2"/>
      <w:sz w:val="22"/>
    </w:rPr>
  </w:style>
  <w:style w:type="paragraph" w:styleId="Footer">
    <w:name w:val="footer"/>
    <w:basedOn w:val="Normal"/>
    <w:link w:val="FooterChar"/>
    <w:uiPriority w:val="99"/>
    <w:unhideWhenUsed/>
    <w:rsid w:val="00AB2909"/>
    <w:pPr>
      <w:tabs>
        <w:tab w:val="center" w:pos="4680"/>
        <w:tab w:val="right" w:pos="9360"/>
      </w:tabs>
    </w:pPr>
  </w:style>
  <w:style w:type="character" w:customStyle="1" w:styleId="FooterChar">
    <w:name w:val="Footer Char"/>
    <w:link w:val="Footer"/>
    <w:uiPriority w:val="99"/>
    <w:rsid w:val="00AB2909"/>
    <w:rPr>
      <w:kern w:val="2"/>
      <w:sz w:val="22"/>
    </w:rPr>
  </w:style>
  <w:style w:type="paragraph" w:styleId="BalloonText">
    <w:name w:val="Balloon Text"/>
    <w:basedOn w:val="Normal"/>
    <w:link w:val="BalloonTextChar"/>
    <w:uiPriority w:val="99"/>
    <w:semiHidden/>
    <w:unhideWhenUsed/>
    <w:rsid w:val="00AB2909"/>
    <w:pPr>
      <w:spacing w:after="0" w:line="240" w:lineRule="auto"/>
    </w:pPr>
    <w:rPr>
      <w:rFonts w:ascii="Tahoma" w:hAnsi="Tahoma" w:cs="Tahoma"/>
      <w:sz w:val="16"/>
      <w:szCs w:val="14"/>
    </w:rPr>
  </w:style>
  <w:style w:type="character" w:customStyle="1" w:styleId="BalloonTextChar">
    <w:name w:val="Balloon Text Char"/>
    <w:link w:val="BalloonText"/>
    <w:uiPriority w:val="99"/>
    <w:semiHidden/>
    <w:rsid w:val="00AB2909"/>
    <w:rPr>
      <w:rFonts w:ascii="Tahoma" w:hAnsi="Tahoma" w:cs="Tahoma"/>
      <w:kern w:val="2"/>
      <w:sz w:val="16"/>
      <w:szCs w:val="14"/>
    </w:rPr>
  </w:style>
  <w:style w:type="character" w:customStyle="1" w:styleId="ListParagraphChar">
    <w:name w:val="List Paragraph Char"/>
    <w:aliases w:val="Ha Char,AB List 1 Char,Bullet Points Char,RMSI bulle Style Char,Heading3 Char,Bullet  Paragraph Char,List Paragraph 1 Char,List-Bulleted Char,Paragraph Char,Red Char,CA bullets Char,Dot pt Char,F5 List Paragraph Char,No Spacing1 Char"/>
    <w:link w:val="ListParagraph"/>
    <w:uiPriority w:val="34"/>
    <w:qFormat/>
    <w:locked/>
    <w:rsid w:val="00A90AC7"/>
    <w:rPr>
      <w:kern w:val="2"/>
      <w:sz w:val="22"/>
    </w:rPr>
  </w:style>
  <w:style w:type="character" w:customStyle="1" w:styleId="Heading1Char">
    <w:name w:val="Heading 1 Char"/>
    <w:aliases w:val="परिच्छेद Char"/>
    <w:link w:val="Heading1"/>
    <w:uiPriority w:val="9"/>
    <w:rsid w:val="003732F7"/>
    <w:rPr>
      <w:rFonts w:ascii="Kalimati" w:eastAsia="Times New Roman" w:hAnsi="Kalimati"/>
      <w:sz w:val="28"/>
      <w:szCs w:val="28"/>
    </w:rPr>
  </w:style>
  <w:style w:type="character" w:customStyle="1" w:styleId="Heading2Char">
    <w:name w:val="Heading 2 Char"/>
    <w:aliases w:val="मन्त्रालय Char"/>
    <w:link w:val="Heading2"/>
    <w:uiPriority w:val="9"/>
    <w:rsid w:val="003732F7"/>
    <w:rPr>
      <w:rFonts w:ascii="Kalimati" w:eastAsia="Times New Roman" w:hAnsi="Kalimati"/>
      <w:bCs/>
      <w:color w:val="000000"/>
      <w:sz w:val="26"/>
      <w:szCs w:val="23"/>
    </w:rPr>
  </w:style>
  <w:style w:type="character" w:customStyle="1" w:styleId="Heading3Char">
    <w:name w:val="Heading 3 Char"/>
    <w:aliases w:val="पृष्ठभूमि Char"/>
    <w:link w:val="Heading3"/>
    <w:uiPriority w:val="9"/>
    <w:semiHidden/>
    <w:rsid w:val="003732F7"/>
    <w:rPr>
      <w:rFonts w:ascii="Kalimati" w:eastAsia="Times New Roman" w:hAnsi="Kalimati"/>
      <w:sz w:val="24"/>
      <w:szCs w:val="24"/>
    </w:rPr>
  </w:style>
  <w:style w:type="character" w:customStyle="1" w:styleId="Heading4Char">
    <w:name w:val="Heading 4 Char"/>
    <w:aliases w:val="तालिका Char"/>
    <w:link w:val="Heading4"/>
    <w:uiPriority w:val="9"/>
    <w:semiHidden/>
    <w:rsid w:val="003732F7"/>
    <w:rPr>
      <w:rFonts w:ascii="Cambria" w:eastAsia="Times New Roman" w:hAnsi="Cambria"/>
      <w:i/>
      <w:iCs/>
      <w:color w:val="4F81BD"/>
    </w:rPr>
  </w:style>
  <w:style w:type="paragraph" w:customStyle="1" w:styleId="ColorfulList-Accent11">
    <w:name w:val="Colorful List - Accent 11"/>
    <w:aliases w:val="Normal 2,List Paragraph (numbered (a)),References,Source,Main numbered paragraph,List_Paragraph,Multilevel para_II,List Paragraph1,Citation List,Resume Title,Bullets1,Graphic,Table of contents numbered,List Paragraph Char Char"/>
    <w:basedOn w:val="Normal"/>
    <w:link w:val="ColorfulList-Accent1Char"/>
    <w:uiPriority w:val="34"/>
    <w:qFormat/>
    <w:rsid w:val="003732F7"/>
    <w:pPr>
      <w:spacing w:after="0" w:line="240" w:lineRule="auto"/>
      <w:ind w:left="720"/>
      <w:contextualSpacing/>
    </w:pPr>
    <w:rPr>
      <w:kern w:val="0"/>
      <w:sz w:val="24"/>
      <w:szCs w:val="24"/>
      <w:lang w:bidi="ar-SA"/>
    </w:rPr>
  </w:style>
  <w:style w:type="character" w:customStyle="1" w:styleId="ColorfulList-Accent1Char">
    <w:name w:val="Colorful List - Accent 1 Char"/>
    <w:aliases w:val="Normal 2 Char,List Paragraph (numbered (a)) Char,References Char,Source Char,Main numbered paragraph Char,List_Paragraph Char,Multilevel para_II Char,List Paragraph1 Char,Citation List Char,Resume Title Char,Bullets1 Char"/>
    <w:link w:val="ColorfulList-Accent11"/>
    <w:uiPriority w:val="34"/>
    <w:qFormat/>
    <w:locked/>
    <w:rsid w:val="003732F7"/>
    <w:rPr>
      <w:sz w:val="24"/>
      <w:szCs w:val="24"/>
      <w:lang w:bidi="ar-SA"/>
    </w:rPr>
  </w:style>
  <w:style w:type="character" w:customStyle="1" w:styleId="fontstyle01">
    <w:name w:val="fontstyle01"/>
    <w:rsid w:val="003732F7"/>
    <w:rPr>
      <w:rFonts w:cs="Kalimati" w:hint="cs"/>
      <w:b w:val="0"/>
      <w:bCs w:val="0"/>
      <w:i w:val="0"/>
      <w:iCs w:val="0"/>
      <w:color w:val="000000"/>
      <w:sz w:val="22"/>
      <w:szCs w:val="22"/>
    </w:rPr>
  </w:style>
  <w:style w:type="paragraph" w:styleId="NormalWeb">
    <w:name w:val="Normal (Web)"/>
    <w:basedOn w:val="Normal"/>
    <w:uiPriority w:val="99"/>
    <w:unhideWhenUsed/>
    <w:rsid w:val="003732F7"/>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markedcontent">
    <w:name w:val="markedcontent"/>
    <w:basedOn w:val="DefaultParagraphFont"/>
    <w:rsid w:val="00951332"/>
  </w:style>
  <w:style w:type="paragraph" w:styleId="ListBullet">
    <w:name w:val="List Bullet"/>
    <w:basedOn w:val="Normal"/>
    <w:uiPriority w:val="99"/>
    <w:unhideWhenUsed/>
    <w:rsid w:val="003176D3"/>
    <w:pPr>
      <w:numPr>
        <w:numId w:val="1"/>
      </w:numPr>
      <w:contextualSpacing/>
    </w:pPr>
  </w:style>
  <w:style w:type="paragraph" w:styleId="BodyText2">
    <w:name w:val="Body Text 2"/>
    <w:basedOn w:val="Normal"/>
    <w:link w:val="BodyText2Char"/>
    <w:semiHidden/>
    <w:qFormat/>
    <w:rsid w:val="002F1B9A"/>
    <w:pPr>
      <w:spacing w:after="0" w:line="240" w:lineRule="auto"/>
    </w:pPr>
    <w:rPr>
      <w:rFonts w:ascii="Preeti" w:eastAsia="Times New Roman" w:hAnsi="Preeti" w:cs="Times New Roman"/>
      <w:kern w:val="0"/>
      <w:sz w:val="36"/>
      <w:lang w:val="x-none" w:eastAsia="x-none" w:bidi="ar-SA"/>
    </w:rPr>
  </w:style>
  <w:style w:type="character" w:customStyle="1" w:styleId="BodyText2Char">
    <w:name w:val="Body Text 2 Char"/>
    <w:basedOn w:val="DefaultParagraphFont"/>
    <w:link w:val="BodyText2"/>
    <w:semiHidden/>
    <w:rsid w:val="002F1B9A"/>
    <w:rPr>
      <w:rFonts w:ascii="Preeti" w:eastAsia="Times New Roman" w:hAnsi="Preeti" w:cs="Times New Roman"/>
      <w:sz w:val="36"/>
      <w:lang w:val="x-none" w:eastAsia="x-non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704793">
      <w:bodyDiv w:val="1"/>
      <w:marLeft w:val="0"/>
      <w:marRight w:val="0"/>
      <w:marTop w:val="0"/>
      <w:marBottom w:val="0"/>
      <w:divBdr>
        <w:top w:val="none" w:sz="0" w:space="0" w:color="auto"/>
        <w:left w:val="none" w:sz="0" w:space="0" w:color="auto"/>
        <w:bottom w:val="none" w:sz="0" w:space="0" w:color="auto"/>
        <w:right w:val="none" w:sz="0" w:space="0" w:color="auto"/>
      </w:divBdr>
      <w:divsChild>
        <w:div w:id="2138989213">
          <w:marLeft w:val="0"/>
          <w:marRight w:val="0"/>
          <w:marTop w:val="0"/>
          <w:marBottom w:val="0"/>
          <w:divBdr>
            <w:top w:val="none" w:sz="0" w:space="0" w:color="auto"/>
            <w:left w:val="none" w:sz="0" w:space="0" w:color="auto"/>
            <w:bottom w:val="none" w:sz="0" w:space="0" w:color="auto"/>
            <w:right w:val="none" w:sz="0" w:space="0" w:color="auto"/>
          </w:divBdr>
        </w:div>
      </w:divsChild>
    </w:div>
    <w:div w:id="1123618138">
      <w:bodyDiv w:val="1"/>
      <w:marLeft w:val="0"/>
      <w:marRight w:val="0"/>
      <w:marTop w:val="0"/>
      <w:marBottom w:val="0"/>
      <w:divBdr>
        <w:top w:val="none" w:sz="0" w:space="0" w:color="auto"/>
        <w:left w:val="none" w:sz="0" w:space="0" w:color="auto"/>
        <w:bottom w:val="none" w:sz="0" w:space="0" w:color="auto"/>
        <w:right w:val="none" w:sz="0" w:space="0" w:color="auto"/>
      </w:divBdr>
    </w:div>
    <w:div w:id="1287739646">
      <w:bodyDiv w:val="1"/>
      <w:marLeft w:val="0"/>
      <w:marRight w:val="0"/>
      <w:marTop w:val="0"/>
      <w:marBottom w:val="0"/>
      <w:divBdr>
        <w:top w:val="none" w:sz="0" w:space="0" w:color="auto"/>
        <w:left w:val="none" w:sz="0" w:space="0" w:color="auto"/>
        <w:bottom w:val="none" w:sz="0" w:space="0" w:color="auto"/>
        <w:right w:val="none" w:sz="0" w:space="0" w:color="auto"/>
      </w:divBdr>
    </w:div>
    <w:div w:id="1550653757">
      <w:bodyDiv w:val="1"/>
      <w:marLeft w:val="0"/>
      <w:marRight w:val="0"/>
      <w:marTop w:val="0"/>
      <w:marBottom w:val="0"/>
      <w:divBdr>
        <w:top w:val="none" w:sz="0" w:space="0" w:color="auto"/>
        <w:left w:val="none" w:sz="0" w:space="0" w:color="auto"/>
        <w:bottom w:val="none" w:sz="0" w:space="0" w:color="auto"/>
        <w:right w:val="none" w:sz="0" w:space="0" w:color="auto"/>
      </w:divBdr>
      <w:divsChild>
        <w:div w:id="1161047219">
          <w:marLeft w:val="0"/>
          <w:marRight w:val="0"/>
          <w:marTop w:val="0"/>
          <w:marBottom w:val="0"/>
          <w:divBdr>
            <w:top w:val="none" w:sz="0" w:space="0" w:color="auto"/>
            <w:left w:val="none" w:sz="0" w:space="0" w:color="auto"/>
            <w:bottom w:val="none" w:sz="0" w:space="0" w:color="auto"/>
            <w:right w:val="none" w:sz="0" w:space="0" w:color="auto"/>
          </w:divBdr>
        </w:div>
      </w:divsChild>
    </w:div>
    <w:div w:id="1888100885">
      <w:bodyDiv w:val="1"/>
      <w:marLeft w:val="0"/>
      <w:marRight w:val="0"/>
      <w:marTop w:val="0"/>
      <w:marBottom w:val="0"/>
      <w:divBdr>
        <w:top w:val="none" w:sz="0" w:space="0" w:color="auto"/>
        <w:left w:val="none" w:sz="0" w:space="0" w:color="auto"/>
        <w:bottom w:val="none" w:sz="0" w:space="0" w:color="auto"/>
        <w:right w:val="none" w:sz="0" w:space="0" w:color="auto"/>
      </w:divBdr>
    </w:div>
    <w:div w:id="2099717686">
      <w:bodyDiv w:val="1"/>
      <w:marLeft w:val="0"/>
      <w:marRight w:val="0"/>
      <w:marTop w:val="0"/>
      <w:marBottom w:val="0"/>
      <w:divBdr>
        <w:top w:val="none" w:sz="0" w:space="0" w:color="auto"/>
        <w:left w:val="none" w:sz="0" w:space="0" w:color="auto"/>
        <w:bottom w:val="none" w:sz="0" w:space="0" w:color="auto"/>
        <w:right w:val="none" w:sz="0" w:space="0" w:color="auto"/>
      </w:divBdr>
      <w:divsChild>
        <w:div w:id="1552964581">
          <w:marLeft w:val="0"/>
          <w:marRight w:val="0"/>
          <w:marTop w:val="0"/>
          <w:marBottom w:val="0"/>
          <w:divBdr>
            <w:top w:val="none" w:sz="0" w:space="0" w:color="auto"/>
            <w:left w:val="none" w:sz="0" w:space="0" w:color="auto"/>
            <w:bottom w:val="none" w:sz="0" w:space="0" w:color="auto"/>
            <w:right w:val="none" w:sz="0" w:space="0" w:color="auto"/>
          </w:divBdr>
        </w:div>
        <w:div w:id="2106922038">
          <w:marLeft w:val="0"/>
          <w:marRight w:val="0"/>
          <w:marTop w:val="0"/>
          <w:marBottom w:val="0"/>
          <w:divBdr>
            <w:top w:val="none" w:sz="0" w:space="0" w:color="auto"/>
            <w:left w:val="none" w:sz="0" w:space="0" w:color="auto"/>
            <w:bottom w:val="none" w:sz="0" w:space="0" w:color="auto"/>
            <w:right w:val="none" w:sz="0" w:space="0" w:color="auto"/>
          </w:divBdr>
        </w:div>
        <w:div w:id="1454057335">
          <w:marLeft w:val="0"/>
          <w:marRight w:val="0"/>
          <w:marTop w:val="0"/>
          <w:marBottom w:val="0"/>
          <w:divBdr>
            <w:top w:val="none" w:sz="0" w:space="0" w:color="auto"/>
            <w:left w:val="none" w:sz="0" w:space="0" w:color="auto"/>
            <w:bottom w:val="none" w:sz="0" w:space="0" w:color="auto"/>
            <w:right w:val="none" w:sz="0" w:space="0" w:color="auto"/>
          </w:divBdr>
        </w:div>
        <w:div w:id="221989906">
          <w:marLeft w:val="0"/>
          <w:marRight w:val="0"/>
          <w:marTop w:val="0"/>
          <w:marBottom w:val="0"/>
          <w:divBdr>
            <w:top w:val="none" w:sz="0" w:space="0" w:color="auto"/>
            <w:left w:val="none" w:sz="0" w:space="0" w:color="auto"/>
            <w:bottom w:val="none" w:sz="0" w:space="0" w:color="auto"/>
            <w:right w:val="none" w:sz="0" w:space="0" w:color="auto"/>
          </w:divBdr>
        </w:div>
        <w:div w:id="1804885336">
          <w:marLeft w:val="0"/>
          <w:marRight w:val="0"/>
          <w:marTop w:val="0"/>
          <w:marBottom w:val="0"/>
          <w:divBdr>
            <w:top w:val="none" w:sz="0" w:space="0" w:color="auto"/>
            <w:left w:val="none" w:sz="0" w:space="0" w:color="auto"/>
            <w:bottom w:val="none" w:sz="0" w:space="0" w:color="auto"/>
            <w:right w:val="none" w:sz="0" w:space="0" w:color="auto"/>
          </w:divBdr>
        </w:div>
        <w:div w:id="286351360">
          <w:marLeft w:val="0"/>
          <w:marRight w:val="0"/>
          <w:marTop w:val="0"/>
          <w:marBottom w:val="0"/>
          <w:divBdr>
            <w:top w:val="none" w:sz="0" w:space="0" w:color="auto"/>
            <w:left w:val="none" w:sz="0" w:space="0" w:color="auto"/>
            <w:bottom w:val="none" w:sz="0" w:space="0" w:color="auto"/>
            <w:right w:val="none" w:sz="0" w:space="0" w:color="auto"/>
          </w:divBdr>
        </w:div>
        <w:div w:id="20229690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b.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D7E4E-85A4-4B8D-9153-7265D72E1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Template>
  <TotalTime>2</TotalTime>
  <Pages>45</Pages>
  <Words>6607</Words>
  <Characters>37665</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cp:lastModifiedBy>DELL</cp:lastModifiedBy>
  <cp:revision>2</cp:revision>
  <cp:lastPrinted>2026-06-14T12:36:00Z</cp:lastPrinted>
  <dcterms:created xsi:type="dcterms:W3CDTF">2026-06-14T18:48:00Z</dcterms:created>
  <dcterms:modified xsi:type="dcterms:W3CDTF">2026-06-14T18:48:00Z</dcterms:modified>
</cp:coreProperties>
</file>